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5D372341" w14:textId="77777777" w:rsidTr="00E5432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55FCC082" w14:textId="77777777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C72233A" w14:textId="77777777" w:rsidR="002D11B8" w:rsidRPr="009C5258" w:rsidRDefault="00556F19" w:rsidP="00E54322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Decisions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1BE4668" w14:textId="2BB07597" w:rsidR="002D11B8" w:rsidRPr="001D7611" w:rsidRDefault="001D7611" w:rsidP="00817A62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1D7611">
              <w:rPr>
                <w:rFonts w:ascii="Arial Narrow" w:hAnsi="Arial Narrow" w:cs="Calibri"/>
                <w:b/>
                <w:sz w:val="22"/>
              </w:rPr>
              <w:t>CM/Del/Dec(2021)1418/7.1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B9FD18F" w14:textId="3963FEEA" w:rsidR="002D11B8" w:rsidRPr="00F96689" w:rsidRDefault="002763E2" w:rsidP="00817A6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23</w:t>
            </w:r>
            <w:r w:rsidR="00963791">
              <w:rPr>
                <w:rFonts w:ascii="Arial Narrow" w:hAnsi="Arial Narrow" w:cs="Calibri"/>
                <w:sz w:val="16"/>
                <w:szCs w:val="16"/>
              </w:rPr>
              <w:t xml:space="preserve"> November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F03679">
              <w:rPr>
                <w:rFonts w:ascii="Arial Narrow" w:hAnsi="Arial Narrow" w:cs="Calibri"/>
                <w:sz w:val="16"/>
                <w:szCs w:val="16"/>
              </w:rPr>
              <w:t>2021</w:t>
            </w:r>
          </w:p>
        </w:tc>
      </w:tr>
    </w:tbl>
    <w:p w14:paraId="27505952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661DF0" w14:paraId="2B6DC7F9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507F570F" w14:textId="76C23ABF" w:rsidR="00E24C57" w:rsidRPr="00DE384F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DE384F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 w:rsidR="00963791">
              <w:rPr>
                <w:rFonts w:ascii="Arial Narrow" w:hAnsi="Arial Narrow" w:cs="Calibri"/>
                <w:b/>
                <w:bCs/>
                <w:sz w:val="32"/>
                <w:szCs w:val="32"/>
              </w:rPr>
              <w:t>41</w:t>
            </w:r>
            <w:r w:rsidR="00151418">
              <w:rPr>
                <w:rFonts w:ascii="Arial Narrow" w:hAnsi="Arial Narrow" w:cs="Calibri"/>
                <w:b/>
                <w:bCs/>
                <w:sz w:val="32"/>
                <w:szCs w:val="32"/>
              </w:rPr>
              <w:t>8</w:t>
            </w:r>
            <w:r w:rsidR="009432D0" w:rsidRPr="00DE384F"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th</w:t>
            </w:r>
            <w:r w:rsidRPr="00DE384F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 w:rsidR="00151418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(Budget) </w:t>
            </w:r>
            <w:r w:rsidRPr="00DE384F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meeting, </w:t>
            </w:r>
            <w:r w:rsidR="00151418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23-24 </w:t>
            </w:r>
            <w:r w:rsidR="00963791">
              <w:rPr>
                <w:rFonts w:ascii="Arial Narrow" w:hAnsi="Arial Narrow" w:cs="Calibri"/>
                <w:b/>
                <w:bCs/>
                <w:sz w:val="32"/>
                <w:szCs w:val="32"/>
              </w:rPr>
              <w:t>November</w:t>
            </w:r>
            <w:r w:rsidRPr="00DE384F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 w:rsidR="00F03679">
              <w:rPr>
                <w:rFonts w:ascii="Arial Narrow" w:hAnsi="Arial Narrow" w:cs="Calibri"/>
                <w:b/>
                <w:bCs/>
                <w:sz w:val="32"/>
                <w:szCs w:val="32"/>
              </w:rPr>
              <w:t>2021</w:t>
            </w:r>
          </w:p>
          <w:p w14:paraId="403BC419" w14:textId="77777777" w:rsidR="0037200F" w:rsidRPr="00DE384F" w:rsidRDefault="00CE6FD2" w:rsidP="00E54322">
            <w:pPr>
              <w:rPr>
                <w:rFonts w:ascii="Arial Narrow" w:hAnsi="Arial Narrow" w:cs="Calibri"/>
                <w:i/>
                <w:szCs w:val="20"/>
              </w:rPr>
            </w:pPr>
            <w:r w:rsidRPr="00DE384F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0880A227" w14:textId="77777777" w:rsidR="00586240" w:rsidRPr="00D73FF1" w:rsidRDefault="00586240" w:rsidP="00586240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sz w:val="28"/>
                <w:szCs w:val="28"/>
              </w:rPr>
              <w:t>7</w:t>
            </w: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 xml:space="preserve">.1 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Steering Committee for Culture, Heritage and Landscape (CDCPP)</w:t>
            </w:r>
          </w:p>
          <w:p w14:paraId="49D96365" w14:textId="77777777" w:rsidR="00586240" w:rsidRPr="00D73FF1" w:rsidRDefault="00586240" w:rsidP="00586240">
            <w:pPr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Abridged report of the 10</w:t>
            </w:r>
            <w:r w:rsidRPr="00B37301">
              <w:rPr>
                <w:rFonts w:ascii="Arial Narrow" w:hAnsi="Arial Narrow" w:cs="Calibri"/>
                <w:sz w:val="22"/>
                <w:vertAlign w:val="superscript"/>
              </w:rPr>
              <w:t>th</w:t>
            </w:r>
            <w:r>
              <w:rPr>
                <w:rFonts w:ascii="Arial Narrow" w:hAnsi="Arial Narrow" w:cs="Calibri"/>
                <w:sz w:val="22"/>
              </w:rPr>
              <w:t xml:space="preserve"> meeting (Part I, 18 June 2021)</w:t>
            </w:r>
          </w:p>
          <w:p w14:paraId="320F03E8" w14:textId="77777777" w:rsidR="00B003CD" w:rsidRPr="00DE384F" w:rsidRDefault="00B003CD" w:rsidP="00E54322">
            <w:pPr>
              <w:rPr>
                <w:rFonts w:ascii="Arial Narrow" w:hAnsi="Arial Narrow" w:cs="Calibri"/>
                <w:szCs w:val="20"/>
              </w:rPr>
            </w:pPr>
            <w:r w:rsidRPr="00DE384F">
              <w:rPr>
                <w:rFonts w:ascii="Arial Narrow" w:hAnsi="Arial Narrow" w:cs="Calibri"/>
                <w:szCs w:val="20"/>
              </w:rPr>
              <w:t xml:space="preserve"> </w:t>
            </w:r>
          </w:p>
          <w:p w14:paraId="3F7B5482" w14:textId="77777777" w:rsidR="00586240" w:rsidRPr="00D73FF1" w:rsidRDefault="00586240" w:rsidP="0058624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73FF1">
              <w:rPr>
                <w:rFonts w:ascii="Arial Narrow" w:hAnsi="Arial Narrow" w:cs="Calibri"/>
                <w:sz w:val="18"/>
                <w:szCs w:val="18"/>
              </w:rPr>
              <w:t>Reference documents</w:t>
            </w:r>
          </w:p>
          <w:bookmarkStart w:id="0" w:name="_ML_000000000001_VALID"/>
          <w:p w14:paraId="0515ABD5" w14:textId="674A3F90" w:rsidR="00E457C3" w:rsidRPr="00661DF0" w:rsidRDefault="001D7611" w:rsidP="0058624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"https://search.coe.int/cm/Pages/result_details.aspx?Reference=CM(2021)150" \o "[1418/7.1] Steering Committee for Culture, Heritage and Landscape (CDCPP) - a. Abridged report of the 10th meeting, Part I (online meeting of 18 June 2021)" </w:instrText>
            </w:r>
            <w:r w:rsidRPr="001D7611">
              <w:rPr>
                <w:rFonts w:ascii="Arial Narrow" w:hAnsi="Arial Narrow" w:cs="Calibri"/>
                <w:sz w:val="18"/>
                <w:szCs w:val="18"/>
              </w:rPr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0"/>
            <w:r w:rsidRPr="001D761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CM(2021)150</w:t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  <w:r w:rsidR="00586240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bookmarkStart w:id="1" w:name="_ML_000000000002_VALID"/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"https://search.coe.int/cm/Pages/result_details.aspx?Reference=CM(2021)151" \o "[1418/7.1] Steering Committee for Culture, Heritage and Landscape (CDCPP) - b. Draft Recommendation CM/Rec(2021)… of the Committee of Ministers to member States for the implementation of the Council of Europe Landscape Convention – Landscape and responsibility of stakeholders for sustainable and harmonious development" </w:instrText>
            </w:r>
            <w:r w:rsidRPr="001D7611">
              <w:rPr>
                <w:rFonts w:ascii="Arial Narrow" w:hAnsi="Arial Narrow" w:cs="Calibri"/>
                <w:sz w:val="18"/>
                <w:szCs w:val="18"/>
              </w:rPr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1"/>
            <w:r w:rsidRPr="001D761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CM(2021)151</w:t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  <w:r w:rsidR="00586240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bookmarkStart w:id="2" w:name="_ML_000000000003_VALID"/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"https://search.coe.int/cm/Pages/result_details.aspx?Reference=CM(2021)152" \o "[1418/7.1] Steering Committee for Culture, Heritage and Landscape (CDCPP) - c. Draft Recommendation CM/Rec(2021)… of the Committee of Ministers to member States for the implementation of the Council of Europe Landscape Convention – Town planning and landscape" </w:instrText>
            </w:r>
            <w:r w:rsidRPr="001D7611">
              <w:rPr>
                <w:rFonts w:ascii="Arial Narrow" w:hAnsi="Arial Narrow" w:cs="Calibri"/>
                <w:sz w:val="18"/>
                <w:szCs w:val="18"/>
              </w:rPr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2"/>
            <w:r w:rsidRPr="001D761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CM(2021)152</w:t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  <w:r w:rsidR="00586240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bookmarkStart w:id="3" w:name="_ML_000000000004_VALID"/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"https://search.coe.int/cm/Pages/result_details.aspx?Reference=CM(2021)152-add" \o "[1418/7.1] Steering Committee for Culture, Heritage and Landscape (CDCPP) - c. Draft Recommendation CM/Rec(2021)… of the Committee of Ministers to member States for the implementation of the Council of Europe Landscape Convention – Town planning and landscape – Reference document" </w:instrText>
            </w:r>
            <w:r w:rsidRPr="001D7611">
              <w:rPr>
                <w:rFonts w:ascii="Arial Narrow" w:hAnsi="Arial Narrow" w:cs="Calibri"/>
                <w:sz w:val="18"/>
                <w:szCs w:val="18"/>
              </w:rPr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3"/>
            <w:r w:rsidRPr="001D761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CM(2021)152-add</w:t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  <w:r w:rsidR="00586240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bookmarkStart w:id="4" w:name="_ML_000000000005_VALID"/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"https://search.coe.int/cm/Pages/result_details.aspx?Reference=CM(2021)156" \o "[1418/7.1] Steering Committee for Culture, Heritage and Landscape (CDCPP) - d. Draft Recommendation CM/Rec(2021)… of the Committee of Ministers to member States for the implementation of the Council of Europe Landscape Convention – Landscape and agriculture " </w:instrText>
            </w:r>
            <w:r w:rsidRPr="001D7611">
              <w:rPr>
                <w:rFonts w:ascii="Arial Narrow" w:hAnsi="Arial Narrow" w:cs="Calibri"/>
                <w:sz w:val="18"/>
                <w:szCs w:val="18"/>
              </w:rPr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4"/>
            <w:r w:rsidRPr="001D761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CM(2021)156</w:t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  <w:r w:rsidR="00586240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bookmarkStart w:id="5" w:name="_ML_000000000006_VALID"/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"https://search.coe.int/cm/Pages/result_details.aspx?Reference=CM(2021)156-add" \o "[1418/7.1] Steering Committee for Culture, Heritage and Landscape (CDCPP) - d. Draft Recommendation CM/Rec(2021)… of the Committee of Ministers to member States for the implementation of the Council of Europe Landscape Convention – Landscape and agriculture - Reference document" </w:instrText>
            </w:r>
            <w:r w:rsidRPr="001D7611">
              <w:rPr>
                <w:rFonts w:ascii="Arial Narrow" w:hAnsi="Arial Narrow" w:cs="Calibri"/>
                <w:sz w:val="18"/>
                <w:szCs w:val="18"/>
              </w:rPr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5"/>
            <w:r w:rsidRPr="001D761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CM(2021)156-add</w:t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  <w:r w:rsidR="00586240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bookmarkStart w:id="6" w:name="_ML_000000000007_VALID"/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"https://search.coe.int/cm/Pages/result_details.aspx?Reference=CM(2021)157" \o "[1418/7.1] Steering Committee for Culture, Heritage and Landscape (CDCPP) - e. Draft Recommendation CM/Rec(2021)… of the Committee of Ministers to member States for the implementation of the Council of Europe Landscape Convention – Integration of the landscape dimension into sectoral policies" </w:instrText>
            </w:r>
            <w:r w:rsidRPr="001D7611">
              <w:rPr>
                <w:rFonts w:ascii="Arial Narrow" w:hAnsi="Arial Narrow" w:cs="Calibri"/>
                <w:sz w:val="18"/>
                <w:szCs w:val="18"/>
              </w:rPr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6"/>
            <w:r w:rsidRPr="001D761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CM(2021)157</w:t>
            </w:r>
            <w:r w:rsidRPr="001D761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</w:p>
        </w:tc>
      </w:tr>
    </w:tbl>
    <w:p w14:paraId="2D9D5AC6" w14:textId="77777777" w:rsidR="00556F19" w:rsidRPr="00661DF0" w:rsidRDefault="00556F19" w:rsidP="0037200F">
      <w:pPr>
        <w:rPr>
          <w:rFonts w:eastAsia="Times New Roman"/>
          <w:szCs w:val="24"/>
        </w:rPr>
      </w:pPr>
      <w:r w:rsidRPr="00661DF0">
        <w:rPr>
          <w:rFonts w:eastAsia="Times New Roman"/>
          <w:szCs w:val="24"/>
        </w:rPr>
        <w:t xml:space="preserve"> </w:t>
      </w:r>
    </w:p>
    <w:p w14:paraId="08B02411" w14:textId="1005BFA2" w:rsidR="000D5AF2" w:rsidRPr="00EB4275" w:rsidRDefault="000D5AF2" w:rsidP="00EB4275">
      <w:pPr>
        <w:rPr>
          <w:i/>
        </w:rPr>
      </w:pPr>
      <w:r w:rsidRPr="00EB4275">
        <w:rPr>
          <w:i/>
        </w:rPr>
        <w:t>Decision</w:t>
      </w:r>
      <w:r w:rsidR="00586240">
        <w:rPr>
          <w:i/>
        </w:rPr>
        <w:t>s</w:t>
      </w:r>
    </w:p>
    <w:p w14:paraId="68645440" w14:textId="77777777" w:rsidR="000D5AF2" w:rsidRPr="00EB4275" w:rsidRDefault="000D5AF2" w:rsidP="00EB4275"/>
    <w:p w14:paraId="63419369" w14:textId="77777777" w:rsidR="00586240" w:rsidRPr="009E358A" w:rsidRDefault="00586240" w:rsidP="00586240">
      <w:pPr>
        <w:rPr>
          <w:rFonts w:eastAsia="Times New Roman"/>
          <w:szCs w:val="20"/>
        </w:rPr>
      </w:pPr>
      <w:r w:rsidRPr="009E358A">
        <w:rPr>
          <w:rFonts w:eastAsia="Times New Roman"/>
          <w:szCs w:val="20"/>
        </w:rPr>
        <w:t>The Deputies</w:t>
      </w:r>
    </w:p>
    <w:p w14:paraId="65C11DE0" w14:textId="77777777" w:rsidR="00586240" w:rsidRPr="003410F6" w:rsidRDefault="00586240" w:rsidP="00586240">
      <w:pPr>
        <w:rPr>
          <w:rFonts w:eastAsia="Times New Roman"/>
          <w:szCs w:val="20"/>
          <w:highlight w:val="yellow"/>
        </w:rPr>
      </w:pPr>
    </w:p>
    <w:p w14:paraId="3CA40872" w14:textId="3A82C5D0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1.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 xml:space="preserve">adopted Recommendation </w:t>
      </w:r>
      <w:bookmarkStart w:id="7" w:name="_ML_000000000008_VALID"/>
      <w:r w:rsidR="001D7611" w:rsidRPr="001D7611">
        <w:rPr>
          <w:rFonts w:eastAsia="Times New Roman"/>
          <w:szCs w:val="20"/>
        </w:rPr>
        <w:fldChar w:fldCharType="begin"/>
      </w:r>
      <w:r w:rsidR="001D7611" w:rsidRPr="001D7611">
        <w:rPr>
          <w:rFonts w:eastAsia="Times New Roman"/>
          <w:szCs w:val="20"/>
        </w:rPr>
        <w:instrText xml:space="preserve"> HYPERLINK "https://search.coe.int/cm/Pages/result_details.aspx?Reference=CM/Rec(2021)9" \o "Recommendation (Adopted by the Committee of Ministers on 23 November 2021 at the 1418th (Budget) meeting of the Ministers' Deputies)" </w:instrText>
      </w:r>
      <w:r w:rsidR="001D7611" w:rsidRPr="001D7611">
        <w:rPr>
          <w:rFonts w:eastAsia="Times New Roman"/>
          <w:szCs w:val="20"/>
        </w:rPr>
      </w:r>
      <w:r w:rsidR="001D7611" w:rsidRPr="001D7611">
        <w:rPr>
          <w:rFonts w:eastAsia="Times New Roman"/>
          <w:szCs w:val="20"/>
        </w:rPr>
        <w:fldChar w:fldCharType="separate"/>
      </w:r>
      <w:bookmarkEnd w:id="7"/>
      <w:r w:rsidR="001D7611" w:rsidRPr="001D7611">
        <w:rPr>
          <w:rStyle w:val="Hyperlink"/>
          <w:rFonts w:eastAsia="Times New Roman"/>
          <w:szCs w:val="20"/>
        </w:rPr>
        <w:t>CM/Rec(2021)9</w:t>
      </w:r>
      <w:r w:rsidR="001D7611" w:rsidRPr="001D7611">
        <w:rPr>
          <w:rFonts w:eastAsia="Times New Roman"/>
          <w:szCs w:val="20"/>
        </w:rPr>
        <w:fldChar w:fldCharType="end"/>
      </w:r>
      <w:r w:rsidR="002763E2">
        <w:rPr>
          <w:rFonts w:eastAsia="Times New Roman"/>
          <w:szCs w:val="20"/>
        </w:rPr>
        <w:t xml:space="preserve"> of the Committee of Ministers to member States</w:t>
      </w:r>
      <w:r w:rsidRPr="009E2E92">
        <w:rPr>
          <w:rFonts w:eastAsia="Times New Roman"/>
          <w:szCs w:val="20"/>
        </w:rPr>
        <w:t xml:space="preserve"> for the implementation of the Council of Europe Landscape Convention – Landscape and responsibility of stakeholders for sustainable and harmonious development ;</w:t>
      </w:r>
    </w:p>
    <w:p w14:paraId="7BE4D0BB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1428958A" w14:textId="00B4F6A3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2.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 xml:space="preserve">adopted Recommendation </w:t>
      </w:r>
      <w:bookmarkStart w:id="8" w:name="_ML_000000000009_VALID"/>
      <w:r w:rsidR="001D7611" w:rsidRPr="001D7611">
        <w:rPr>
          <w:rFonts w:eastAsia="Times New Roman"/>
          <w:szCs w:val="20"/>
        </w:rPr>
        <w:fldChar w:fldCharType="begin"/>
      </w:r>
      <w:r w:rsidR="001D7611" w:rsidRPr="001D7611">
        <w:rPr>
          <w:rFonts w:eastAsia="Times New Roman"/>
          <w:szCs w:val="20"/>
        </w:rPr>
        <w:instrText xml:space="preserve"> HYPERLINK "https://search.coe.int/cm/Pages/result_details.aspx?Reference=CM/Rec(2021)10" \o "Recommendation (Adopted by the Committee of Ministers on 23 November 2021 at the 1418th (Budget) meeting of the Ministers' Deputies)" </w:instrText>
      </w:r>
      <w:r w:rsidR="001D7611" w:rsidRPr="001D7611">
        <w:rPr>
          <w:rFonts w:eastAsia="Times New Roman"/>
          <w:szCs w:val="20"/>
        </w:rPr>
      </w:r>
      <w:r w:rsidR="001D7611" w:rsidRPr="001D7611">
        <w:rPr>
          <w:rFonts w:eastAsia="Times New Roman"/>
          <w:szCs w:val="20"/>
        </w:rPr>
        <w:fldChar w:fldCharType="separate"/>
      </w:r>
      <w:bookmarkEnd w:id="8"/>
      <w:r w:rsidR="001D7611" w:rsidRPr="001D7611">
        <w:rPr>
          <w:rStyle w:val="Hyperlink"/>
          <w:rFonts w:eastAsia="Times New Roman"/>
          <w:szCs w:val="20"/>
        </w:rPr>
        <w:t>CM/Rec(2021)10</w:t>
      </w:r>
      <w:r w:rsidR="001D7611" w:rsidRPr="001D7611">
        <w:rPr>
          <w:rFonts w:eastAsia="Times New Roman"/>
          <w:szCs w:val="20"/>
        </w:rPr>
        <w:fldChar w:fldCharType="end"/>
      </w:r>
      <w:r w:rsidRPr="009E2E92">
        <w:rPr>
          <w:rFonts w:eastAsia="Times New Roman"/>
          <w:szCs w:val="20"/>
        </w:rPr>
        <w:t xml:space="preserve"> </w:t>
      </w:r>
      <w:r w:rsidR="002763E2">
        <w:rPr>
          <w:rFonts w:eastAsia="Times New Roman"/>
          <w:szCs w:val="20"/>
        </w:rPr>
        <w:t>of the Committee of Ministers to member States</w:t>
      </w:r>
      <w:r w:rsidR="002763E2" w:rsidRPr="009E2E92"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for the implementation of the Council of Europe Landscape Convention – Town planning and landscape and took note of the related reference document, as it appears in document </w:t>
      </w:r>
      <w:bookmarkStart w:id="9" w:name="_ML_000000000010_VALID"/>
      <w:r w:rsidR="001D7611" w:rsidRPr="001D7611">
        <w:rPr>
          <w:rFonts w:eastAsia="Times New Roman"/>
          <w:szCs w:val="20"/>
        </w:rPr>
        <w:fldChar w:fldCharType="begin"/>
      </w:r>
      <w:r w:rsidR="001D7611" w:rsidRPr="001D7611">
        <w:rPr>
          <w:rFonts w:eastAsia="Times New Roman"/>
          <w:szCs w:val="20"/>
        </w:rPr>
        <w:instrText xml:space="preserve"> HYPERLINK "https://search.coe.int/cm/Pages/result_details.aspx?Reference=CM(2021)152-add" \o "[1418/7.1] Steering Committee for Culture, Heritage and Landscape (CDCPP) - c. Draft Recommendation CM/Rec(2021)… of the Committee of Ministers to member States for the implementation of the Council of Europe Landscape Convention – Town planning and landscape – Reference document" </w:instrText>
      </w:r>
      <w:r w:rsidR="001D7611" w:rsidRPr="001D7611">
        <w:rPr>
          <w:rFonts w:eastAsia="Times New Roman"/>
          <w:szCs w:val="20"/>
        </w:rPr>
      </w:r>
      <w:r w:rsidR="001D7611" w:rsidRPr="001D7611">
        <w:rPr>
          <w:rFonts w:eastAsia="Times New Roman"/>
          <w:szCs w:val="20"/>
        </w:rPr>
        <w:fldChar w:fldCharType="separate"/>
      </w:r>
      <w:bookmarkEnd w:id="9"/>
      <w:r w:rsidR="001D7611" w:rsidRPr="001D7611">
        <w:rPr>
          <w:rStyle w:val="Hyperlink"/>
          <w:rFonts w:eastAsia="Times New Roman"/>
          <w:szCs w:val="20"/>
        </w:rPr>
        <w:t>CM(2021)152-add</w:t>
      </w:r>
      <w:r w:rsidR="001D7611" w:rsidRPr="001D7611">
        <w:rPr>
          <w:rFonts w:eastAsia="Times New Roman"/>
          <w:szCs w:val="20"/>
        </w:rPr>
        <w:fldChar w:fldCharType="end"/>
      </w:r>
      <w:r w:rsidRPr="009E2E92">
        <w:rPr>
          <w:rFonts w:eastAsia="Times New Roman"/>
          <w:szCs w:val="20"/>
        </w:rPr>
        <w:t xml:space="preserve"> ;</w:t>
      </w:r>
    </w:p>
    <w:p w14:paraId="73FD8F7E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6176D619" w14:textId="4788E7F5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3.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 xml:space="preserve">adopted Recommendation </w:t>
      </w:r>
      <w:bookmarkStart w:id="10" w:name="_ML_000000000011_VALID"/>
      <w:r w:rsidR="001D7611" w:rsidRPr="001D7611">
        <w:rPr>
          <w:rFonts w:eastAsia="Times New Roman"/>
          <w:szCs w:val="20"/>
        </w:rPr>
        <w:fldChar w:fldCharType="begin"/>
      </w:r>
      <w:r w:rsidR="001D7611" w:rsidRPr="001D7611">
        <w:rPr>
          <w:rFonts w:eastAsia="Times New Roman"/>
          <w:szCs w:val="20"/>
        </w:rPr>
        <w:instrText xml:space="preserve"> HYPERLINK "https://search.coe.int/cm/Pages/result_details.aspx?Reference=CM/Rec(2021)11" \o "Recommendation (Adopted by the Committee of Ministers on 23 November 2021 at the 1418th (Budget) meeting of the Ministers' Deputies)" </w:instrText>
      </w:r>
      <w:r w:rsidR="001D7611" w:rsidRPr="001D7611">
        <w:rPr>
          <w:rFonts w:eastAsia="Times New Roman"/>
          <w:szCs w:val="20"/>
        </w:rPr>
      </w:r>
      <w:r w:rsidR="001D7611" w:rsidRPr="001D7611">
        <w:rPr>
          <w:rFonts w:eastAsia="Times New Roman"/>
          <w:szCs w:val="20"/>
        </w:rPr>
        <w:fldChar w:fldCharType="separate"/>
      </w:r>
      <w:bookmarkEnd w:id="10"/>
      <w:r w:rsidR="001D7611" w:rsidRPr="001D7611">
        <w:rPr>
          <w:rStyle w:val="Hyperlink"/>
          <w:rFonts w:eastAsia="Times New Roman"/>
          <w:szCs w:val="20"/>
        </w:rPr>
        <w:t>CM/Rec(2021)11</w:t>
      </w:r>
      <w:r w:rsidR="001D7611" w:rsidRPr="001D7611">
        <w:rPr>
          <w:rFonts w:eastAsia="Times New Roman"/>
          <w:szCs w:val="20"/>
        </w:rPr>
        <w:fldChar w:fldCharType="end"/>
      </w:r>
      <w:r w:rsidRPr="009E2E92">
        <w:rPr>
          <w:rFonts w:eastAsia="Times New Roman"/>
          <w:szCs w:val="20"/>
        </w:rPr>
        <w:t xml:space="preserve"> </w:t>
      </w:r>
      <w:r w:rsidR="002763E2">
        <w:rPr>
          <w:rFonts w:eastAsia="Times New Roman"/>
          <w:szCs w:val="20"/>
        </w:rPr>
        <w:t>of the Committee of Ministers to member States</w:t>
      </w:r>
      <w:r w:rsidR="002763E2" w:rsidRPr="009E2E92"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for the implementation of the Council of Europe Landscape Convention – Landscape and agriculture and took note of the related reference document, as it appears in document </w:t>
      </w:r>
      <w:bookmarkStart w:id="11" w:name="_ML_000000000012_VALID"/>
      <w:r w:rsidR="001D7611" w:rsidRPr="001D7611">
        <w:rPr>
          <w:rFonts w:eastAsia="Times New Roman"/>
          <w:szCs w:val="20"/>
        </w:rPr>
        <w:fldChar w:fldCharType="begin"/>
      </w:r>
      <w:r w:rsidR="001D7611" w:rsidRPr="001D7611">
        <w:rPr>
          <w:rFonts w:eastAsia="Times New Roman"/>
          <w:szCs w:val="20"/>
        </w:rPr>
        <w:instrText xml:space="preserve"> HYPERLINK "https://search.coe.int/cm/Pages/result_details.aspx?Reference=CM(2021)156-add" \o "[1418/7.1] Steering Committee for Culture, Heritage and Landscape (CDCPP) - d. Draft Recommendation CM/Rec(2021)… of the Committee of Ministers to member States for the implementation of the Council of Europe Landscape Convention – Landscape and agriculture - Reference document" </w:instrText>
      </w:r>
      <w:r w:rsidR="001D7611" w:rsidRPr="001D7611">
        <w:rPr>
          <w:rFonts w:eastAsia="Times New Roman"/>
          <w:szCs w:val="20"/>
        </w:rPr>
      </w:r>
      <w:r w:rsidR="001D7611" w:rsidRPr="001D7611">
        <w:rPr>
          <w:rFonts w:eastAsia="Times New Roman"/>
          <w:szCs w:val="20"/>
        </w:rPr>
        <w:fldChar w:fldCharType="separate"/>
      </w:r>
      <w:bookmarkEnd w:id="11"/>
      <w:r w:rsidR="001D7611" w:rsidRPr="001D7611">
        <w:rPr>
          <w:rStyle w:val="Hyperlink"/>
          <w:rFonts w:eastAsia="Times New Roman"/>
          <w:szCs w:val="20"/>
        </w:rPr>
        <w:t>CM(2021)156-add</w:t>
      </w:r>
      <w:r w:rsidR="001D7611" w:rsidRPr="001D7611">
        <w:rPr>
          <w:rFonts w:eastAsia="Times New Roman"/>
          <w:szCs w:val="20"/>
        </w:rPr>
        <w:fldChar w:fldCharType="end"/>
      </w:r>
      <w:r w:rsidRPr="009E2E92">
        <w:rPr>
          <w:rFonts w:eastAsia="Times New Roman"/>
          <w:szCs w:val="20"/>
        </w:rPr>
        <w:t xml:space="preserve"> ;</w:t>
      </w:r>
    </w:p>
    <w:p w14:paraId="27006AB4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560A4B43" w14:textId="515B1F55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4.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 xml:space="preserve">adopted Recommendation </w:t>
      </w:r>
      <w:bookmarkStart w:id="12" w:name="_ML_000000000013_VALID"/>
      <w:r w:rsidR="001D7611" w:rsidRPr="001D7611">
        <w:rPr>
          <w:rFonts w:eastAsia="Times New Roman"/>
          <w:szCs w:val="20"/>
        </w:rPr>
        <w:fldChar w:fldCharType="begin"/>
      </w:r>
      <w:r w:rsidR="001D7611" w:rsidRPr="001D7611">
        <w:rPr>
          <w:rFonts w:eastAsia="Times New Roman"/>
          <w:szCs w:val="20"/>
        </w:rPr>
        <w:instrText xml:space="preserve"> HYPERLINK "https://search.coe.int/cm/Pages/result_details.aspx?Reference=CM/Rec(2021)12" \o "Recommendation (Adopted by the Committee of Ministers on 23 November 2021 at the 1418th (Budget) meeting of the Ministers' Deputies)" </w:instrText>
      </w:r>
      <w:r w:rsidR="001D7611" w:rsidRPr="001D7611">
        <w:rPr>
          <w:rFonts w:eastAsia="Times New Roman"/>
          <w:szCs w:val="20"/>
        </w:rPr>
      </w:r>
      <w:r w:rsidR="001D7611" w:rsidRPr="001D7611">
        <w:rPr>
          <w:rFonts w:eastAsia="Times New Roman"/>
          <w:szCs w:val="20"/>
        </w:rPr>
        <w:fldChar w:fldCharType="separate"/>
      </w:r>
      <w:bookmarkEnd w:id="12"/>
      <w:r w:rsidR="001D7611" w:rsidRPr="001D7611">
        <w:rPr>
          <w:rStyle w:val="Hyperlink"/>
          <w:rFonts w:eastAsia="Times New Roman"/>
          <w:szCs w:val="20"/>
        </w:rPr>
        <w:t>CM/Rec(2021)12</w:t>
      </w:r>
      <w:r w:rsidR="001D7611" w:rsidRPr="001D7611">
        <w:rPr>
          <w:rFonts w:eastAsia="Times New Roman"/>
          <w:szCs w:val="20"/>
        </w:rPr>
        <w:fldChar w:fldCharType="end"/>
      </w:r>
      <w:r w:rsidRPr="009E2E92">
        <w:rPr>
          <w:rFonts w:eastAsia="Times New Roman"/>
          <w:szCs w:val="20"/>
        </w:rPr>
        <w:t xml:space="preserve"> </w:t>
      </w:r>
      <w:r w:rsidR="002763E2">
        <w:rPr>
          <w:rFonts w:eastAsia="Times New Roman"/>
          <w:szCs w:val="20"/>
        </w:rPr>
        <w:t>of the Committee of Ministers to member States</w:t>
      </w:r>
      <w:r w:rsidR="002763E2" w:rsidRPr="009E2E92"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>for the implementation of the Council of Europe Landscape Convention – Integration of the landscape dimension into sectoral policies;</w:t>
      </w:r>
    </w:p>
    <w:p w14:paraId="63F63B4E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784E03BD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5.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>concerning the 7</w:t>
      </w:r>
      <w:r w:rsidRPr="009E2E92">
        <w:rPr>
          <w:rFonts w:eastAsia="Times New Roman"/>
          <w:szCs w:val="20"/>
          <w:vertAlign w:val="superscript"/>
        </w:rPr>
        <w:t>th</w:t>
      </w:r>
      <w:r w:rsidRPr="009E2E92">
        <w:rPr>
          <w:rFonts w:eastAsia="Times New Roman"/>
          <w:szCs w:val="20"/>
        </w:rPr>
        <w:t xml:space="preserve"> session of the Landscape Award (2020-2021), </w:t>
      </w:r>
    </w:p>
    <w:p w14:paraId="63F252C8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67804DF0" w14:textId="4C2BB31D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i.</w:t>
      </w:r>
      <w:r w:rsidRPr="009E2E92">
        <w:rPr>
          <w:rFonts w:eastAsia="Times New Roman"/>
          <w:szCs w:val="20"/>
        </w:rPr>
        <w:tab/>
        <w:t>conferred the Landscape Award of the Council of Europe on the following achievement:</w:t>
      </w:r>
    </w:p>
    <w:p w14:paraId="403AE05B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2DBDD9AD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Biodiversity in the city: Bergamo and the Astino Valley, Foundation della Misericordia Maggiore of Bergamo, Italy; </w:t>
      </w:r>
    </w:p>
    <w:p w14:paraId="67549AC9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33C3022A" w14:textId="4383303C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ii.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>conferred identical Special Mentions of the Landscape Award of the Council of Europe on the following achievements:</w:t>
      </w:r>
    </w:p>
    <w:p w14:paraId="5B36C35F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5EF2039A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The Salt of Life, Bulgarian Biodiversity Foundation, Bulgaria; </w:t>
      </w:r>
    </w:p>
    <w:p w14:paraId="058120F6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45DA3411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Bothnian Bay Coastal Meadows Management, Centre for Economic Development, Transport and the Environment, North Ostrobothnia, Finland; </w:t>
      </w:r>
    </w:p>
    <w:p w14:paraId="5F0C3A94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733027C3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 xml:space="preserve">- The Land of Bees, kRAJ Civic Association, Slovak Republic; </w:t>
      </w:r>
    </w:p>
    <w:p w14:paraId="1972688A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552143FB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Brda tourist destination development, Municipality of Brda, Institute for Tourism, Culture, Youth and Sport Brda, Slovenia; </w:t>
      </w:r>
    </w:p>
    <w:p w14:paraId="7839E9D1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60CBFDDF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 xml:space="preserve">- Dokuma Park, a culture, nature and art park for society, Antalya Kepez Municipality, Turkey; </w:t>
      </w:r>
    </w:p>
    <w:p w14:paraId="0CD73319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7792007A" w14:textId="77777777" w:rsidR="00586240" w:rsidRDefault="00586240">
      <w:pPr>
        <w:rPr>
          <w:rFonts w:eastAsia="Times New Roman"/>
          <w:szCs w:val="20"/>
        </w:rPr>
      </w:pPr>
      <w:r>
        <w:rPr>
          <w:rFonts w:eastAsia="Times New Roman"/>
          <w:szCs w:val="20"/>
        </w:rPr>
        <w:br w:type="page"/>
      </w:r>
    </w:p>
    <w:p w14:paraId="36D00CD1" w14:textId="4B96E9BE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lastRenderedPageBreak/>
        <w:t>iii.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>acknowledged the great value of each of the following projects, and the importance to make them well-known as sources of inspiration:</w:t>
      </w:r>
    </w:p>
    <w:p w14:paraId="66887362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1BBF5F0E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Landscapes are speaking, Latvian Fund for Nature, Latvia; </w:t>
      </w:r>
    </w:p>
    <w:p w14:paraId="17AE5782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165FCB47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Living Landscape: the Fjord Coast Regional- and Geopark, Municipalities of Solund, Fjaler, Askvoll and Hyllestad, Norway; </w:t>
      </w:r>
    </w:p>
    <w:p w14:paraId="74062D58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2C067EE8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Protection of the valuable non-forest habitats and landscapes characteristic for the area of Orle Gniazda Landscape Park, Complex of Landscape Parks of the Silesian Voivodeship, Poland; </w:t>
      </w:r>
    </w:p>
    <w:p w14:paraId="103F6087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6A66D124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Herdade da Contenda, a tale of resilience for nature, Municipality of Moura, Alentejo, Portugal; </w:t>
      </w:r>
    </w:p>
    <w:p w14:paraId="05723177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08E05E7A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 xml:space="preserve">The Gardens Park, Timișoara City, Timiș County, Romania; </w:t>
      </w:r>
    </w:p>
    <w:p w14:paraId="2295234C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4E77DE32" w14:textId="77777777" w:rsidR="00586240" w:rsidRPr="009E2E92" w:rsidRDefault="00586240" w:rsidP="00586240">
      <w:pPr>
        <w:rPr>
          <w:rFonts w:eastAsia="Times New Roman"/>
          <w:szCs w:val="20"/>
        </w:rPr>
      </w:pPr>
      <w:r w:rsidRPr="009E2E92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>Val Bregaglia, a landscape culture to meet the challenges of the future, Municipality of Bregaglia, Switzerland</w:t>
      </w:r>
      <w:r>
        <w:rPr>
          <w:rFonts w:eastAsia="Times New Roman"/>
          <w:szCs w:val="20"/>
        </w:rPr>
        <w:t>;</w:t>
      </w:r>
    </w:p>
    <w:p w14:paraId="6793F7DB" w14:textId="77777777" w:rsidR="00586240" w:rsidRPr="009E2E92" w:rsidRDefault="00586240" w:rsidP="00586240">
      <w:pPr>
        <w:rPr>
          <w:rFonts w:eastAsia="Times New Roman"/>
          <w:szCs w:val="20"/>
        </w:rPr>
      </w:pPr>
    </w:p>
    <w:p w14:paraId="6CDA881B" w14:textId="039AC82E" w:rsidR="00556F19" w:rsidRPr="00586240" w:rsidRDefault="00586240" w:rsidP="00586240">
      <w:pPr>
        <w:rPr>
          <w:rFonts w:eastAsia="Times New Roman"/>
          <w:szCs w:val="24"/>
        </w:rPr>
      </w:pPr>
      <w:r w:rsidRPr="009E2E92">
        <w:rPr>
          <w:rFonts w:eastAsia="Times New Roman"/>
          <w:szCs w:val="20"/>
        </w:rPr>
        <w:t>6.</w:t>
      </w:r>
      <w:r>
        <w:rPr>
          <w:rFonts w:eastAsia="Times New Roman"/>
          <w:szCs w:val="20"/>
        </w:rPr>
        <w:tab/>
      </w:r>
      <w:r w:rsidRPr="009E2E92">
        <w:rPr>
          <w:rFonts w:eastAsia="Times New Roman"/>
          <w:szCs w:val="20"/>
        </w:rPr>
        <w:t>taking into account decisions 1 to 5 above, took note of the abridged report of the</w:t>
      </w:r>
      <w:r>
        <w:rPr>
          <w:rFonts w:eastAsia="Times New Roman"/>
          <w:szCs w:val="20"/>
        </w:rPr>
        <w:t xml:space="preserve"> </w:t>
      </w:r>
      <w:r w:rsidRPr="009E2E92">
        <w:rPr>
          <w:rFonts w:eastAsia="Times New Roman"/>
          <w:szCs w:val="20"/>
        </w:rPr>
        <w:t>10</w:t>
      </w:r>
      <w:r w:rsidRPr="009E2E92">
        <w:rPr>
          <w:rFonts w:eastAsia="Times New Roman"/>
          <w:szCs w:val="20"/>
          <w:vertAlign w:val="superscript"/>
        </w:rPr>
        <w:t>th</w:t>
      </w:r>
      <w:r w:rsidRPr="009E2E92">
        <w:rPr>
          <w:rFonts w:eastAsia="Times New Roman"/>
          <w:szCs w:val="20"/>
        </w:rPr>
        <w:t xml:space="preserve"> meeting</w:t>
      </w:r>
      <w:r>
        <w:rPr>
          <w:rFonts w:eastAsia="Times New Roman"/>
          <w:szCs w:val="20"/>
        </w:rPr>
        <w:br/>
      </w:r>
      <w:r w:rsidRPr="009E2E92">
        <w:rPr>
          <w:rFonts w:eastAsia="Times New Roman"/>
          <w:szCs w:val="20"/>
        </w:rPr>
        <w:t>(Part I) of the CDCPP</w:t>
      </w:r>
      <w:r w:rsidR="002763E2">
        <w:rPr>
          <w:rFonts w:eastAsia="Times New Roman"/>
          <w:szCs w:val="20"/>
        </w:rPr>
        <w:t xml:space="preserve">, as it appears in </w:t>
      </w:r>
      <w:r w:rsidRPr="009E2E92">
        <w:rPr>
          <w:rFonts w:eastAsia="Times New Roman"/>
          <w:szCs w:val="20"/>
        </w:rPr>
        <w:t xml:space="preserve">document </w:t>
      </w:r>
      <w:bookmarkStart w:id="13" w:name="_ML_000000000014_VALID"/>
      <w:r w:rsidR="001D7611" w:rsidRPr="001D7611">
        <w:rPr>
          <w:rFonts w:eastAsia="Times New Roman"/>
          <w:szCs w:val="20"/>
        </w:rPr>
        <w:fldChar w:fldCharType="begin"/>
      </w:r>
      <w:r w:rsidR="001D7611" w:rsidRPr="001D7611">
        <w:rPr>
          <w:rFonts w:eastAsia="Times New Roman"/>
          <w:szCs w:val="20"/>
        </w:rPr>
        <w:instrText xml:space="preserve"> HYPERLINK "https://search.coe.int/cm/Pages/result_details.aspx?Reference=CM(2021)150" \o "[1418/7.1] Steering Committee for Culture, Heritage and Landscape (CDCPP) - a. Abridged report of the 10th meeting, Part I (online meeting of 18 June 2021)" </w:instrText>
      </w:r>
      <w:r w:rsidR="001D7611" w:rsidRPr="001D7611">
        <w:rPr>
          <w:rFonts w:eastAsia="Times New Roman"/>
          <w:szCs w:val="20"/>
        </w:rPr>
      </w:r>
      <w:r w:rsidR="001D7611" w:rsidRPr="001D7611">
        <w:rPr>
          <w:rFonts w:eastAsia="Times New Roman"/>
          <w:szCs w:val="20"/>
        </w:rPr>
        <w:fldChar w:fldCharType="separate"/>
      </w:r>
      <w:bookmarkEnd w:id="13"/>
      <w:r w:rsidR="001D7611" w:rsidRPr="001D7611">
        <w:rPr>
          <w:rStyle w:val="Hyperlink"/>
          <w:rFonts w:eastAsia="Times New Roman"/>
          <w:szCs w:val="20"/>
        </w:rPr>
        <w:t>CM(2021)150</w:t>
      </w:r>
      <w:r w:rsidR="001D7611" w:rsidRPr="001D7611">
        <w:rPr>
          <w:rFonts w:eastAsia="Times New Roman"/>
          <w:szCs w:val="20"/>
        </w:rPr>
        <w:fldChar w:fldCharType="end"/>
      </w:r>
      <w:r w:rsidRPr="009E2E92">
        <w:rPr>
          <w:rFonts w:eastAsia="Times New Roman"/>
          <w:szCs w:val="20"/>
        </w:rPr>
        <w:t>, as a whole.</w:t>
      </w:r>
    </w:p>
    <w:sectPr w:rsidR="00556F19" w:rsidRPr="00586240" w:rsidSect="00B427F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851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4EB13" w14:textId="77777777" w:rsidR="00963791" w:rsidRDefault="00963791" w:rsidP="00FD6043">
      <w:r>
        <w:separator/>
      </w:r>
    </w:p>
  </w:endnote>
  <w:endnote w:type="continuationSeparator" w:id="0">
    <w:p w14:paraId="5D90EFEF" w14:textId="77777777" w:rsidR="00963791" w:rsidRDefault="00963791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80787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4CAFD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464BA" w14:textId="77777777" w:rsidR="00963791" w:rsidRDefault="00963791" w:rsidP="00FD6043">
      <w:r>
        <w:separator/>
      </w:r>
    </w:p>
  </w:footnote>
  <w:footnote w:type="continuationSeparator" w:id="0">
    <w:p w14:paraId="43BD5868" w14:textId="77777777" w:rsidR="00963791" w:rsidRDefault="00963791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DD07B" w14:textId="3E895141" w:rsidR="00E24C57" w:rsidRPr="00E54322" w:rsidRDefault="002660DB" w:rsidP="00E54322">
    <w:pPr>
      <w:pStyle w:val="Header"/>
    </w:pPr>
    <w:r w:rsidRPr="00E54322">
      <w:t>CM</w:t>
    </w:r>
    <w:r w:rsidR="00556F19">
      <w:t>/Del/Dec</w:t>
    </w:r>
    <w:r w:rsidRPr="00E54322">
      <w:t>(</w:t>
    </w:r>
    <w:r w:rsidR="00F03679">
      <w:t>2021</w:t>
    </w:r>
    <w:r w:rsidRPr="00E54322">
      <w:t>)</w:t>
    </w:r>
    <w:r w:rsidR="00586240">
      <w:t>1418</w:t>
    </w:r>
    <w:r w:rsidR="00556F19">
      <w:t>/</w:t>
    </w:r>
    <w:r w:rsidR="00586240">
      <w:t>7.1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0D5AF2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E984B" w14:textId="77777777" w:rsidR="00E24C57" w:rsidRPr="00E54322" w:rsidRDefault="00E15639" w:rsidP="00E54322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0D5AF2">
      <w:rPr>
        <w:noProof/>
      </w:rPr>
      <w:t>3</w:t>
    </w:r>
    <w:r w:rsidRPr="00E54322">
      <w:fldChar w:fldCharType="end"/>
    </w:r>
    <w:r w:rsidR="00E475F9" w:rsidRPr="00E54322">
      <w:tab/>
    </w:r>
    <w:r w:rsidR="00556F19" w:rsidRPr="00E54322">
      <w:t>CM</w:t>
    </w:r>
    <w:r w:rsidR="00556F19">
      <w:t>/Del/Dec</w:t>
    </w:r>
    <w:r w:rsidR="00556F19" w:rsidRPr="00E54322">
      <w:t>(</w:t>
    </w:r>
    <w:r w:rsidR="00F03679">
      <w:t>2021</w:t>
    </w:r>
    <w:r w:rsidR="00556F19" w:rsidRPr="00E54322">
      <w:t>)</w:t>
    </w:r>
    <w:r w:rsidR="00556F19">
      <w:t>12</w:t>
    </w:r>
    <w:r w:rsidR="00556F19" w:rsidRPr="00E54322">
      <w:t>..</w:t>
    </w:r>
    <w:r w:rsidR="00556F19">
      <w:t>/</w:t>
    </w:r>
    <w:r w:rsidR="000D5AF2">
      <w:t>1.4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ED21A" w14:textId="77777777" w:rsidR="00135BDB" w:rsidRDefault="009862F5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0" allowOverlap="0" wp14:anchorId="0307C2F4" wp14:editId="5BCEB280">
          <wp:simplePos x="0" y="0"/>
          <wp:positionH relativeFrom="page">
            <wp:posOffset>306</wp:posOffset>
          </wp:positionH>
          <wp:positionV relativeFrom="page">
            <wp:posOffset>0</wp:posOffset>
          </wp:positionV>
          <wp:extent cx="7548587" cy="10677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7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3791"/>
    <w:rsid w:val="0001238D"/>
    <w:rsid w:val="00035FDF"/>
    <w:rsid w:val="00071EA7"/>
    <w:rsid w:val="00072CBD"/>
    <w:rsid w:val="00082CEE"/>
    <w:rsid w:val="00084B06"/>
    <w:rsid w:val="00093F85"/>
    <w:rsid w:val="000A307B"/>
    <w:rsid w:val="000C52A6"/>
    <w:rsid w:val="000C6367"/>
    <w:rsid w:val="000D5AF2"/>
    <w:rsid w:val="000E50A4"/>
    <w:rsid w:val="000F4CF2"/>
    <w:rsid w:val="000F58C3"/>
    <w:rsid w:val="000F5ADA"/>
    <w:rsid w:val="00106141"/>
    <w:rsid w:val="00110729"/>
    <w:rsid w:val="00113EB0"/>
    <w:rsid w:val="00123CDD"/>
    <w:rsid w:val="00134D9A"/>
    <w:rsid w:val="00135BDB"/>
    <w:rsid w:val="00140FC8"/>
    <w:rsid w:val="0014266D"/>
    <w:rsid w:val="00147EF4"/>
    <w:rsid w:val="00151418"/>
    <w:rsid w:val="00153BB3"/>
    <w:rsid w:val="00156DC1"/>
    <w:rsid w:val="00160B03"/>
    <w:rsid w:val="00171115"/>
    <w:rsid w:val="00181ED9"/>
    <w:rsid w:val="001A6076"/>
    <w:rsid w:val="001B7E0B"/>
    <w:rsid w:val="001D7611"/>
    <w:rsid w:val="001E7C29"/>
    <w:rsid w:val="001F297D"/>
    <w:rsid w:val="001F4F04"/>
    <w:rsid w:val="001F68CC"/>
    <w:rsid w:val="00214299"/>
    <w:rsid w:val="002250DD"/>
    <w:rsid w:val="0023437D"/>
    <w:rsid w:val="00242ABB"/>
    <w:rsid w:val="00251353"/>
    <w:rsid w:val="00262B36"/>
    <w:rsid w:val="00265917"/>
    <w:rsid w:val="002660DB"/>
    <w:rsid w:val="002763E2"/>
    <w:rsid w:val="002861FB"/>
    <w:rsid w:val="00293EE6"/>
    <w:rsid w:val="002C0872"/>
    <w:rsid w:val="002C20BA"/>
    <w:rsid w:val="002C43B5"/>
    <w:rsid w:val="002C4704"/>
    <w:rsid w:val="002D0655"/>
    <w:rsid w:val="002D11B8"/>
    <w:rsid w:val="002E4089"/>
    <w:rsid w:val="002F3006"/>
    <w:rsid w:val="002F405C"/>
    <w:rsid w:val="002F6BB7"/>
    <w:rsid w:val="00303712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D3B17"/>
    <w:rsid w:val="003D48AE"/>
    <w:rsid w:val="003D6AC2"/>
    <w:rsid w:val="003F3D4B"/>
    <w:rsid w:val="0040027C"/>
    <w:rsid w:val="00400868"/>
    <w:rsid w:val="004256CB"/>
    <w:rsid w:val="004329B7"/>
    <w:rsid w:val="00443709"/>
    <w:rsid w:val="00447D22"/>
    <w:rsid w:val="004553F6"/>
    <w:rsid w:val="00480D8B"/>
    <w:rsid w:val="004A37E1"/>
    <w:rsid w:val="004C0C2F"/>
    <w:rsid w:val="004C11B3"/>
    <w:rsid w:val="0050115D"/>
    <w:rsid w:val="0054041B"/>
    <w:rsid w:val="005506F3"/>
    <w:rsid w:val="00550B6C"/>
    <w:rsid w:val="00556F19"/>
    <w:rsid w:val="00574663"/>
    <w:rsid w:val="00586240"/>
    <w:rsid w:val="005B1FA1"/>
    <w:rsid w:val="005B3604"/>
    <w:rsid w:val="005C73BB"/>
    <w:rsid w:val="005D7CDF"/>
    <w:rsid w:val="005F093B"/>
    <w:rsid w:val="005F3DC6"/>
    <w:rsid w:val="00614982"/>
    <w:rsid w:val="006177C8"/>
    <w:rsid w:val="00631491"/>
    <w:rsid w:val="00643231"/>
    <w:rsid w:val="00643C3F"/>
    <w:rsid w:val="00644AD3"/>
    <w:rsid w:val="006455FA"/>
    <w:rsid w:val="00660638"/>
    <w:rsid w:val="00661DF0"/>
    <w:rsid w:val="00671684"/>
    <w:rsid w:val="00671EA2"/>
    <w:rsid w:val="006827E4"/>
    <w:rsid w:val="006908C5"/>
    <w:rsid w:val="006F0318"/>
    <w:rsid w:val="006F6B48"/>
    <w:rsid w:val="00712E65"/>
    <w:rsid w:val="007150DE"/>
    <w:rsid w:val="00721866"/>
    <w:rsid w:val="007326A4"/>
    <w:rsid w:val="00733A47"/>
    <w:rsid w:val="00735569"/>
    <w:rsid w:val="007541C7"/>
    <w:rsid w:val="00761627"/>
    <w:rsid w:val="00773CFE"/>
    <w:rsid w:val="007A543D"/>
    <w:rsid w:val="007B3DD0"/>
    <w:rsid w:val="007C0AD1"/>
    <w:rsid w:val="007D7B20"/>
    <w:rsid w:val="007E168C"/>
    <w:rsid w:val="00800A19"/>
    <w:rsid w:val="008042E6"/>
    <w:rsid w:val="00805F04"/>
    <w:rsid w:val="00810D5A"/>
    <w:rsid w:val="00814AA2"/>
    <w:rsid w:val="00817A62"/>
    <w:rsid w:val="0082394F"/>
    <w:rsid w:val="00853C90"/>
    <w:rsid w:val="008575F2"/>
    <w:rsid w:val="00857F73"/>
    <w:rsid w:val="0087380A"/>
    <w:rsid w:val="00877E5C"/>
    <w:rsid w:val="00883599"/>
    <w:rsid w:val="008B07D4"/>
    <w:rsid w:val="008C12CC"/>
    <w:rsid w:val="008E1181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3791"/>
    <w:rsid w:val="00963962"/>
    <w:rsid w:val="00974C41"/>
    <w:rsid w:val="009862F5"/>
    <w:rsid w:val="009B3AB7"/>
    <w:rsid w:val="009C5258"/>
    <w:rsid w:val="009D28F3"/>
    <w:rsid w:val="00A12DEC"/>
    <w:rsid w:val="00A22D53"/>
    <w:rsid w:val="00A474E5"/>
    <w:rsid w:val="00A842D4"/>
    <w:rsid w:val="00A93CA3"/>
    <w:rsid w:val="00AB6552"/>
    <w:rsid w:val="00AB67F8"/>
    <w:rsid w:val="00AB7727"/>
    <w:rsid w:val="00AC73AA"/>
    <w:rsid w:val="00AE76B8"/>
    <w:rsid w:val="00B003CD"/>
    <w:rsid w:val="00B06133"/>
    <w:rsid w:val="00B129D8"/>
    <w:rsid w:val="00B227AE"/>
    <w:rsid w:val="00B41B03"/>
    <w:rsid w:val="00B41EC3"/>
    <w:rsid w:val="00B427F9"/>
    <w:rsid w:val="00B63F08"/>
    <w:rsid w:val="00B7572D"/>
    <w:rsid w:val="00B81BAC"/>
    <w:rsid w:val="00B849E0"/>
    <w:rsid w:val="00B90246"/>
    <w:rsid w:val="00B920E4"/>
    <w:rsid w:val="00BA79A3"/>
    <w:rsid w:val="00BB7DCE"/>
    <w:rsid w:val="00BD25C0"/>
    <w:rsid w:val="00C049EE"/>
    <w:rsid w:val="00C109FD"/>
    <w:rsid w:val="00C14C2C"/>
    <w:rsid w:val="00C26889"/>
    <w:rsid w:val="00C409C2"/>
    <w:rsid w:val="00C74E6F"/>
    <w:rsid w:val="00C8348A"/>
    <w:rsid w:val="00C92F89"/>
    <w:rsid w:val="00CC39DC"/>
    <w:rsid w:val="00CE1FF8"/>
    <w:rsid w:val="00CE4890"/>
    <w:rsid w:val="00CE6FD2"/>
    <w:rsid w:val="00D0182E"/>
    <w:rsid w:val="00D0265B"/>
    <w:rsid w:val="00D24A57"/>
    <w:rsid w:val="00D53526"/>
    <w:rsid w:val="00D554E6"/>
    <w:rsid w:val="00D64BA9"/>
    <w:rsid w:val="00D70628"/>
    <w:rsid w:val="00DA7643"/>
    <w:rsid w:val="00DB029C"/>
    <w:rsid w:val="00DC162E"/>
    <w:rsid w:val="00DC4A39"/>
    <w:rsid w:val="00DD0E75"/>
    <w:rsid w:val="00DE0A21"/>
    <w:rsid w:val="00DE384F"/>
    <w:rsid w:val="00DF6796"/>
    <w:rsid w:val="00E125C6"/>
    <w:rsid w:val="00E15639"/>
    <w:rsid w:val="00E173B5"/>
    <w:rsid w:val="00E24C57"/>
    <w:rsid w:val="00E457C3"/>
    <w:rsid w:val="00E475F9"/>
    <w:rsid w:val="00E50974"/>
    <w:rsid w:val="00E54322"/>
    <w:rsid w:val="00E86611"/>
    <w:rsid w:val="00E93C58"/>
    <w:rsid w:val="00E940BF"/>
    <w:rsid w:val="00EA643A"/>
    <w:rsid w:val="00EB4275"/>
    <w:rsid w:val="00EE34E3"/>
    <w:rsid w:val="00F01885"/>
    <w:rsid w:val="00F03679"/>
    <w:rsid w:val="00F15490"/>
    <w:rsid w:val="00F168A4"/>
    <w:rsid w:val="00F2380B"/>
    <w:rsid w:val="00F24713"/>
    <w:rsid w:val="00F24F96"/>
    <w:rsid w:val="00F40699"/>
    <w:rsid w:val="00F433D6"/>
    <w:rsid w:val="00F43CC7"/>
    <w:rsid w:val="00F61D34"/>
    <w:rsid w:val="00F76BBD"/>
    <w:rsid w:val="00F96689"/>
    <w:rsid w:val="00FD604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743F261"/>
  <w15:docId w15:val="{FDBCE554-ABBC-4CCC-8991-535D1224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MNormal">
    <w:name w:val="CM_Normal"/>
    <w:basedOn w:val="Normal"/>
    <w:rsid w:val="000D5AF2"/>
    <w:rPr>
      <w:rFonts w:eastAsia="Times New Roman" w:cs="Arial"/>
      <w:color w:val="000000"/>
      <w:szCs w:val="20"/>
      <w:lang w:eastAsia="fr-FR"/>
    </w:rPr>
  </w:style>
  <w:style w:type="paragraph" w:styleId="ListParagraph">
    <w:name w:val="List Paragraph"/>
    <w:basedOn w:val="Normal"/>
    <w:uiPriority w:val="34"/>
    <w:qFormat/>
    <w:rsid w:val="008E118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64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7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DARD_C\ND%20Office%20Echo\DE-XZSUKKV4\E_Dec1_4-Template%202784-5944-8579%20v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7D20C61-4064-4A6E-974C-C8C288F4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E_Dec1_4-Template 2784-5944-8579 v.1</Template>
  <TotalTime>6</TotalTime>
  <Pages>2</Pages>
  <Words>1193</Words>
  <Characters>6564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7742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GODARD Caroline</dc:creator>
  <cp:lastModifiedBy>Elizabeth</cp:lastModifiedBy>
  <cp:revision>6</cp:revision>
  <cp:lastPrinted>2021-11-18T16:05:00Z</cp:lastPrinted>
  <dcterms:created xsi:type="dcterms:W3CDTF">2021-11-19T16:23:00Z</dcterms:created>
  <dcterms:modified xsi:type="dcterms:W3CDTF">2021-11-23T11:05:00Z</dcterms:modified>
</cp:coreProperties>
</file>