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30D8ECBA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293DB7D3" w:rsidR="003100ED" w:rsidRPr="008B14DA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48"/>
          <w:szCs w:val="72"/>
          <w:lang w:val="fr-FR"/>
        </w:rPr>
      </w:pPr>
    </w:p>
    <w:p w14:paraId="2ED9C625" w14:textId="2F316821" w:rsidR="007F5999" w:rsidRDefault="00A07A73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hAnsi="Myriad Pro"/>
          <w:color w:val="1F4E79" w:themeColor="accent5" w:themeShade="80"/>
          <w:sz w:val="34"/>
          <w:szCs w:val="36"/>
          <w:lang w:val="fr-FR"/>
        </w:rPr>
      </w:pPr>
      <w:r w:rsidRPr="00A07A73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>64 - Scénario : s'informer sur les possibilités de formation et poser sa candidature</w:t>
      </w:r>
    </w:p>
    <w:p w14:paraId="3232F664" w14:textId="77777777" w:rsidR="00A07A73" w:rsidRPr="00CF1645" w:rsidRDefault="00A07A73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6"/>
          <w:szCs w:val="20"/>
          <w:lang w:val="fr-FR"/>
        </w:rPr>
      </w:pPr>
    </w:p>
    <w:p w14:paraId="011D36C3" w14:textId="76618AEB" w:rsidR="00036ECC" w:rsidRPr="00487479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487479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487479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487479">
        <w:rPr>
          <w:rFonts w:ascii="Myriad Pro" w:hAnsi="Myriad Pro"/>
          <w:sz w:val="24"/>
          <w:szCs w:val="24"/>
          <w:lang w:val="fr-FR"/>
        </w:rPr>
        <w:tab/>
      </w:r>
      <w:r w:rsidR="00A07A73" w:rsidRPr="00487479">
        <w:rPr>
          <w:rFonts w:ascii="Myriad Pro" w:hAnsi="Myriad Pro"/>
          <w:sz w:val="24"/>
          <w:szCs w:val="24"/>
          <w:lang w:val="fr-FR"/>
        </w:rPr>
        <w:t>aider les migrants à s'informer sur les possibilités de formation dans le pays d'accueil, leur permettre de poser des questions sur la formation et de s'inscrire à des cours.</w:t>
      </w:r>
    </w:p>
    <w:p w14:paraId="02230317" w14:textId="3EAB42C6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D7CFCE6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6B474CC8" w14:textId="77777777" w:rsidR="00A07A73" w:rsidRPr="007E3CC5" w:rsidRDefault="00A07A73" w:rsidP="00A07A73">
      <w:pPr>
        <w:pStyle w:val="TKTITRE1"/>
        <w:jc w:val="both"/>
        <w:rPr>
          <w:rFonts w:ascii="Myriad Pro" w:hAnsi="Myriad Pro"/>
          <w:sz w:val="26"/>
          <w:szCs w:val="24"/>
          <w:lang w:val="en-GB"/>
        </w:rPr>
      </w:pPr>
      <w:r w:rsidRPr="007E3CC5">
        <w:rPr>
          <w:rFonts w:ascii="Myriad Pro" w:hAnsi="Myriad Pro"/>
          <w:sz w:val="26"/>
          <w:szCs w:val="24"/>
          <w:lang w:val="en-GB"/>
        </w:rPr>
        <w:t>Situations de communication</w:t>
      </w:r>
    </w:p>
    <w:p w14:paraId="29598F2A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Répondre aux questions sur les activités de formation.</w:t>
      </w:r>
    </w:p>
    <w:p w14:paraId="6BD6177F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Comprendre les informations contenues dans les brochures.</w:t>
      </w:r>
    </w:p>
    <w:p w14:paraId="0F5049CB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Comprendre les informations orales sur les cours et les sessions.</w:t>
      </w:r>
    </w:p>
    <w:p w14:paraId="162B9E88" w14:textId="77777777" w:rsidR="00A07A73" w:rsidRPr="007E3CC5" w:rsidRDefault="00A07A73" w:rsidP="00A07A73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</w:p>
    <w:p w14:paraId="226D7A36" w14:textId="77777777" w:rsidR="00A07A73" w:rsidRPr="007E3CC5" w:rsidRDefault="00A07A73" w:rsidP="00A07A73">
      <w:pPr>
        <w:pStyle w:val="TKTITRE1"/>
        <w:jc w:val="both"/>
        <w:rPr>
          <w:rFonts w:ascii="Myriad Pro" w:hAnsi="Myriad Pro"/>
          <w:sz w:val="26"/>
          <w:szCs w:val="24"/>
          <w:lang w:val="en-GB"/>
        </w:rPr>
      </w:pPr>
      <w:proofErr w:type="spellStart"/>
      <w:r w:rsidRPr="007E3CC5">
        <w:rPr>
          <w:rFonts w:ascii="Myriad Pro" w:hAnsi="Myriad Pro"/>
          <w:sz w:val="26"/>
          <w:szCs w:val="24"/>
          <w:lang w:val="en-GB"/>
        </w:rPr>
        <w:t>Matériaux</w:t>
      </w:r>
      <w:proofErr w:type="spellEnd"/>
    </w:p>
    <w:p w14:paraId="5CF622F0" w14:textId="77777777" w:rsidR="00A07A73" w:rsidRPr="007E3CC5" w:rsidRDefault="00A07A73" w:rsidP="00A07A73">
      <w:pPr>
        <w:pStyle w:val="TKBulletLevel1"/>
        <w:numPr>
          <w:ilvl w:val="0"/>
          <w:numId w:val="9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Photos relatives aux activités de formation.</w:t>
      </w:r>
    </w:p>
    <w:p w14:paraId="69A7294D" w14:textId="77777777" w:rsidR="00A07A73" w:rsidRPr="007E3CC5" w:rsidRDefault="00A07A73" w:rsidP="00A07A73">
      <w:pPr>
        <w:pStyle w:val="TKBulletLevel1"/>
        <w:numPr>
          <w:ilvl w:val="0"/>
          <w:numId w:val="9"/>
        </w:numPr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  </w:t>
      </w:r>
      <w:r w:rsidRPr="007E3CC5">
        <w:rPr>
          <w:rFonts w:ascii="Myriad Pro" w:hAnsi="Myriad Pro"/>
          <w:sz w:val="22"/>
          <w:szCs w:val="22"/>
          <w:lang w:val="en-GB"/>
        </w:rPr>
        <w:t xml:space="preserve">Un </w:t>
      </w:r>
      <w:proofErr w:type="spellStart"/>
      <w:r w:rsidRPr="007E3CC5">
        <w:rPr>
          <w:rFonts w:ascii="Myriad Pro" w:hAnsi="Myriad Pro"/>
          <w:sz w:val="22"/>
          <w:szCs w:val="22"/>
          <w:lang w:val="en-GB"/>
        </w:rPr>
        <w:t>calendrier</w:t>
      </w:r>
      <w:proofErr w:type="spellEnd"/>
      <w:r w:rsidRPr="007E3CC5">
        <w:rPr>
          <w:rFonts w:ascii="Myriad Pro" w:hAnsi="Myriad Pro"/>
          <w:sz w:val="22"/>
          <w:szCs w:val="22"/>
          <w:lang w:val="en-GB"/>
        </w:rPr>
        <w:t>.</w:t>
      </w:r>
    </w:p>
    <w:p w14:paraId="4CE86030" w14:textId="2E2DCA59" w:rsidR="00A07A73" w:rsidRPr="007E3CC5" w:rsidRDefault="00A07A73" w:rsidP="00A07A73">
      <w:pPr>
        <w:pStyle w:val="TKBulletLevel1"/>
        <w:numPr>
          <w:ilvl w:val="0"/>
          <w:numId w:val="9"/>
        </w:numPr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 </w:t>
      </w:r>
      <w:r w:rsidR="0023263A">
        <w:rPr>
          <w:rFonts w:ascii="Myriad Pro" w:hAnsi="Myriad Pro"/>
          <w:sz w:val="22"/>
          <w:szCs w:val="22"/>
          <w:lang w:val="fr-FR"/>
        </w:rPr>
        <w:t xml:space="preserve"> </w:t>
      </w:r>
      <w:r w:rsidRPr="007E3CC5">
        <w:rPr>
          <w:rFonts w:ascii="Myriad Pro" w:hAnsi="Myriad Pro"/>
          <w:sz w:val="22"/>
          <w:szCs w:val="22"/>
          <w:lang w:val="fr-FR"/>
        </w:rPr>
        <w:t>Un formulaire simple d'inscription à un cours.</w:t>
      </w:r>
    </w:p>
    <w:p w14:paraId="09BEFCE3" w14:textId="77777777" w:rsidR="00A07A73" w:rsidRPr="007E3CC5" w:rsidRDefault="00A07A73" w:rsidP="00A07A73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</w:p>
    <w:p w14:paraId="7EF85612" w14:textId="77777777" w:rsidR="00A07A73" w:rsidRPr="007E3CC5" w:rsidRDefault="00A07A73" w:rsidP="00A07A73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Activités linguistiques</w:t>
      </w:r>
    </w:p>
    <w:p w14:paraId="180AE6EE" w14:textId="77777777" w:rsidR="00A07A73" w:rsidRPr="007E3CC5" w:rsidRDefault="00A07A73" w:rsidP="00A07A73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1</w:t>
      </w:r>
    </w:p>
    <w:p w14:paraId="7549EBA2" w14:textId="77777777" w:rsidR="00A07A73" w:rsidRPr="007E3CC5" w:rsidRDefault="00A07A73" w:rsidP="00A07A73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Utilisez les images pour :</w:t>
      </w:r>
    </w:p>
    <w:p w14:paraId="2FE1A861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Amener les apprenants à parler de certains emplois et des possibilités de formation, par exemple </w:t>
      </w:r>
    </w:p>
    <w:p w14:paraId="7F0554E5" w14:textId="77777777" w:rsidR="00A07A73" w:rsidRPr="007E3CC5" w:rsidRDefault="00A07A73" w:rsidP="00A07A73">
      <w:pPr>
        <w:pStyle w:val="TKBulletLevel1"/>
        <w:numPr>
          <w:ilvl w:val="0"/>
          <w:numId w:val="0"/>
        </w:numPr>
        <w:tabs>
          <w:tab w:val="clear" w:pos="567"/>
          <w:tab w:val="left" w:pos="993"/>
        </w:tabs>
        <w:ind w:left="708"/>
        <w:jc w:val="both"/>
        <w:rPr>
          <w:rFonts w:ascii="Myriad Pro" w:hAnsi="Myriad Pro"/>
          <w:sz w:val="22"/>
          <w:szCs w:val="22"/>
          <w:lang w:val="fr-FR"/>
        </w:rPr>
      </w:pPr>
      <w:proofErr w:type="gramStart"/>
      <w:r w:rsidRPr="007E3CC5">
        <w:rPr>
          <w:rFonts w:ascii="Myriad Pro" w:hAnsi="Myriad Pro"/>
          <w:iCs/>
          <w:sz w:val="22"/>
          <w:szCs w:val="22"/>
          <w:lang w:val="fr-FR"/>
        </w:rPr>
        <w:t>types</w:t>
      </w:r>
      <w:proofErr w:type="gramEnd"/>
      <w:r w:rsidRPr="007E3CC5">
        <w:rPr>
          <w:rFonts w:ascii="Myriad Pro" w:hAnsi="Myriad Pro"/>
          <w:iCs/>
          <w:sz w:val="22"/>
          <w:szCs w:val="22"/>
          <w:lang w:val="fr-FR"/>
        </w:rPr>
        <w:t xml:space="preserve"> de cours : </w:t>
      </w:r>
      <w:r w:rsidRPr="007E3CC5">
        <w:rPr>
          <w:rFonts w:ascii="Myriad Pro" w:hAnsi="Myriad Pro"/>
          <w:i/>
          <w:sz w:val="22"/>
          <w:szCs w:val="22"/>
          <w:lang w:val="fr-FR"/>
        </w:rPr>
        <w:t>cours de langues, cours pour électriciens, cours de graphisme</w:t>
      </w:r>
      <w:r w:rsidRPr="007E3CC5">
        <w:rPr>
          <w:rFonts w:ascii="Myriad Pro" w:hAnsi="Myriad Pro"/>
          <w:iCs/>
          <w:sz w:val="22"/>
          <w:szCs w:val="22"/>
          <w:lang w:val="fr-FR"/>
        </w:rPr>
        <w:t>, etc.</w:t>
      </w:r>
    </w:p>
    <w:p w14:paraId="0A96D639" w14:textId="77777777" w:rsidR="00A07A73" w:rsidRPr="007E3CC5" w:rsidRDefault="00A07A73" w:rsidP="00A07A73">
      <w:pPr>
        <w:pStyle w:val="TKBulletLevel1"/>
        <w:numPr>
          <w:ilvl w:val="0"/>
          <w:numId w:val="0"/>
        </w:numPr>
        <w:tabs>
          <w:tab w:val="clear" w:pos="567"/>
          <w:tab w:val="left" w:pos="993"/>
        </w:tabs>
        <w:ind w:left="708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iCs/>
          <w:sz w:val="22"/>
          <w:szCs w:val="22"/>
          <w:lang w:val="fr-FR"/>
        </w:rPr>
        <w:t xml:space="preserve">Possibilités d'emploi </w:t>
      </w:r>
      <w:r w:rsidRPr="007E3CC5">
        <w:rPr>
          <w:rFonts w:ascii="Myriad Pro" w:hAnsi="Myriad Pro"/>
          <w:i/>
          <w:sz w:val="22"/>
          <w:szCs w:val="22"/>
          <w:lang w:val="fr-FR"/>
        </w:rPr>
        <w:t>: agent de santé, technicien informatique, personnel de restauration</w:t>
      </w:r>
      <w:r w:rsidRPr="007E3CC5">
        <w:rPr>
          <w:rFonts w:ascii="Myriad Pro" w:hAnsi="Myriad Pro"/>
          <w:sz w:val="22"/>
          <w:szCs w:val="22"/>
          <w:lang w:val="fr-FR"/>
        </w:rPr>
        <w:t>, etc.</w:t>
      </w:r>
    </w:p>
    <w:p w14:paraId="57A4F417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Demandez aux apprenants ce qu'ils savent de la formation liée au travail à partir de leur propre expérience.</w:t>
      </w:r>
    </w:p>
    <w:p w14:paraId="6E34F6B6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Les apprenants ayant des compétences orales plus solides peuvent s'entraîner à poser des questions et à y répondre : </w:t>
      </w:r>
      <w:r w:rsidRPr="007E3CC5">
        <w:rPr>
          <w:rFonts w:ascii="Myriad Pro" w:hAnsi="Myriad Pro"/>
          <w:i/>
          <w:sz w:val="22"/>
          <w:szCs w:val="22"/>
          <w:lang w:val="fr-FR"/>
        </w:rPr>
        <w:t>Vous avez suivi des cours de formation dans votre pays ? Vous pouvez les décrire ? Vous les avez appréciées ? Pourquoi ?</w:t>
      </w:r>
    </w:p>
    <w:p w14:paraId="00E99497" w14:textId="77777777" w:rsidR="00A07A73" w:rsidRPr="007E3CC5" w:rsidRDefault="00A07A73" w:rsidP="00A07A73">
      <w:pPr>
        <w:rPr>
          <w:rFonts w:ascii="Myriad Pro" w:hAnsi="Myriad Pro"/>
          <w:sz w:val="20"/>
          <w:szCs w:val="20"/>
        </w:rPr>
      </w:pPr>
    </w:p>
    <w:p w14:paraId="1BF60AB2" w14:textId="77777777" w:rsidR="00A07A73" w:rsidRPr="007E3CC5" w:rsidRDefault="00A07A73" w:rsidP="00A07A73">
      <w:pPr>
        <w:pStyle w:val="TKTITRE3"/>
        <w:jc w:val="both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Activité 2</w:t>
      </w:r>
    </w:p>
    <w:p w14:paraId="49051E17" w14:textId="77777777" w:rsidR="00A07A73" w:rsidRPr="007E3CC5" w:rsidRDefault="00A07A73" w:rsidP="00A07A73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Choisissez des pages web ou distribuez un dépliant (de préférence avec des illustrations) sur les cours de formation :</w:t>
      </w:r>
    </w:p>
    <w:p w14:paraId="64602C03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Vérifiez la compréhension en posant des questions, par exemple :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 xml:space="preserve">Quel est le sujet du cours ? </w:t>
      </w:r>
      <w:r w:rsidRPr="007E3CC5">
        <w:rPr>
          <w:rFonts w:ascii="Myriad Pro" w:hAnsi="Myriad Pro"/>
          <w:i/>
          <w:sz w:val="22"/>
          <w:szCs w:val="22"/>
          <w:lang w:val="fr-FR"/>
        </w:rPr>
        <w:t>Quand commence le prochain cours ? Quand il se termine ? C’est un cours gratuit ? Cela coûte combien ?</w:t>
      </w:r>
    </w:p>
    <w:p w14:paraId="5885548B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Ensuite, les apprenants travaillent par deux et échangent des informations sur les pages web ou les brochures en utilisant des expressions relatives, par exemple, à la localisation du centre de formation, aux dates et heures des cours, aux tarifs, etc.</w:t>
      </w:r>
    </w:p>
    <w:p w14:paraId="0E093017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567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Demandez ensuite aux apprenants de donner quelques informations au reste du groupe.</w:t>
      </w:r>
    </w:p>
    <w:p w14:paraId="1186A2CC" w14:textId="77777777" w:rsidR="00A07A73" w:rsidRPr="007E3CC5" w:rsidRDefault="00A07A73" w:rsidP="00A07A73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</w:p>
    <w:p w14:paraId="752027AD" w14:textId="77777777" w:rsidR="00A07A73" w:rsidRPr="007E3CC5" w:rsidRDefault="00A07A73" w:rsidP="00A07A73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3</w:t>
      </w:r>
    </w:p>
    <w:p w14:paraId="6D9F0132" w14:textId="77777777" w:rsidR="00A07A73" w:rsidRPr="007E3CC5" w:rsidRDefault="00A07A73" w:rsidP="00A07A73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Utilisez le calendrier pour travailler à nouveau sur l'emploi du temps, en pratiquant les jours de la semaine et les mois de l'année.</w:t>
      </w:r>
    </w:p>
    <w:p w14:paraId="07FDC3FE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99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Travaillez sur les moments de la journée en demandant aux apprenants des informations sur les horaires des cours qu'ils ont suivis dans leur pays.</w:t>
      </w:r>
    </w:p>
    <w:p w14:paraId="2D549F3F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99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Amenez les apprenants à utiliser des couleurs différentes pour s'entraîner aux dates et à la durée des cours (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de ... </w:t>
      </w:r>
      <w:proofErr w:type="spellStart"/>
      <w:r w:rsidRPr="007E3CC5">
        <w:rPr>
          <w:rFonts w:ascii="Myriad Pro" w:hAnsi="Myriad Pro"/>
          <w:i/>
          <w:sz w:val="22"/>
          <w:szCs w:val="22"/>
          <w:lang w:val="fr-FR"/>
        </w:rPr>
        <w:t>à</w:t>
      </w:r>
      <w:proofErr w:type="spellEnd"/>
      <w:r w:rsidRPr="007E3CC5">
        <w:rPr>
          <w:rFonts w:ascii="Myriad Pro" w:hAnsi="Myriad Pro"/>
          <w:sz w:val="22"/>
          <w:szCs w:val="22"/>
          <w:lang w:val="fr-FR"/>
        </w:rPr>
        <w:t>) en jours et en mois, ainsi qu'aux heures de la journée et à la durée des sessions de cours, à l'aide d'un dessin d'horloge.</w:t>
      </w:r>
    </w:p>
    <w:p w14:paraId="226E01AA" w14:textId="77777777" w:rsidR="00A07A73" w:rsidRPr="007E3CC5" w:rsidRDefault="00A07A73" w:rsidP="00A07A73">
      <w:pPr>
        <w:rPr>
          <w:rFonts w:ascii="Myriad Pro" w:hAnsi="Myriad Pro"/>
          <w:sz w:val="20"/>
          <w:szCs w:val="20"/>
        </w:rPr>
      </w:pPr>
    </w:p>
    <w:p w14:paraId="71429F10" w14:textId="77777777" w:rsidR="00A07A73" w:rsidRPr="007E3CC5" w:rsidRDefault="00A07A73" w:rsidP="00A07A73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4</w:t>
      </w:r>
    </w:p>
    <w:p w14:paraId="23DD0D85" w14:textId="77777777" w:rsidR="00A07A73" w:rsidRPr="007E3CC5" w:rsidRDefault="00A07A73" w:rsidP="00A07A73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Montrez aux apprenants l'emploi du temps et l'exemple de formulaire d'inscription ou un formulaire pour l'un des cours dans le dépliant ou sur la page web. Demandez-leur d'imaginer qu'ils veulent participer au cours et de remplir un formulaire avec leurs propres informations.</w:t>
      </w:r>
    </w:p>
    <w:p w14:paraId="725C5F96" w14:textId="77777777" w:rsidR="00A07A73" w:rsidRPr="007E3CC5" w:rsidRDefault="00A07A73" w:rsidP="00A07A73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</w:p>
    <w:p w14:paraId="5CCBE724" w14:textId="77777777" w:rsidR="00A07A73" w:rsidRPr="007E3CC5" w:rsidRDefault="00A07A73" w:rsidP="00A07A73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5</w:t>
      </w:r>
    </w:p>
    <w:p w14:paraId="156F2E6A" w14:textId="77777777" w:rsidR="00A07A73" w:rsidRPr="007E3CC5" w:rsidRDefault="00A07A73" w:rsidP="00A07A73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Introduisez un dialogue comme celui ci-dessous dans lequel les apprenants imaginent qu'ils participent à un cours de formation.</w:t>
      </w:r>
    </w:p>
    <w:p w14:paraId="65546648" w14:textId="77777777" w:rsidR="00A07A73" w:rsidRPr="007E3CC5" w:rsidRDefault="00A07A73" w:rsidP="00A07A73">
      <w:pPr>
        <w:pStyle w:val="TKBulletLevel2"/>
        <w:numPr>
          <w:ilvl w:val="0"/>
          <w:numId w:val="0"/>
        </w:numPr>
        <w:ind w:left="851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A.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 Quand aura lieu la prochaine leçon (ou session) ?</w:t>
      </w:r>
    </w:p>
    <w:p w14:paraId="71E4C6D3" w14:textId="77777777" w:rsidR="00A07A73" w:rsidRPr="007E3CC5" w:rsidRDefault="00A07A73" w:rsidP="00A07A73">
      <w:pPr>
        <w:pStyle w:val="TKBulletLevel2"/>
        <w:numPr>
          <w:ilvl w:val="0"/>
          <w:numId w:val="0"/>
        </w:numPr>
        <w:ind w:left="851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B.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 Le lundi de 16h à 18h.</w:t>
      </w:r>
    </w:p>
    <w:p w14:paraId="70AC715A" w14:textId="77777777" w:rsidR="00A07A73" w:rsidRPr="007E3CC5" w:rsidRDefault="00A07A73" w:rsidP="00A07A73">
      <w:pPr>
        <w:pStyle w:val="TKBulletLevel2"/>
        <w:numPr>
          <w:ilvl w:val="0"/>
          <w:numId w:val="0"/>
        </w:numPr>
        <w:ind w:left="851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A.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 Il y a des devoirs ?</w:t>
      </w:r>
    </w:p>
    <w:p w14:paraId="22858EB2" w14:textId="77777777" w:rsidR="00A07A73" w:rsidRPr="007E3CC5" w:rsidRDefault="00A07A73" w:rsidP="00A07A73">
      <w:pPr>
        <w:pStyle w:val="TKBulletLevel2"/>
        <w:numPr>
          <w:ilvl w:val="0"/>
          <w:numId w:val="0"/>
        </w:numPr>
        <w:ind w:left="851"/>
        <w:jc w:val="both"/>
        <w:rPr>
          <w:rFonts w:ascii="Myriad Pro" w:hAnsi="Myriad Pro"/>
          <w:i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fr-FR"/>
        </w:rPr>
        <w:t>B.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 Oui, lisez les pages 34 à 38 et </w:t>
      </w:r>
      <w:proofErr w:type="gramStart"/>
      <w:r w:rsidRPr="007E3CC5">
        <w:rPr>
          <w:rFonts w:ascii="Myriad Pro" w:hAnsi="Myriad Pro"/>
          <w:i/>
          <w:sz w:val="22"/>
          <w:szCs w:val="22"/>
          <w:lang w:val="fr-FR"/>
        </w:rPr>
        <w:t>faites</w:t>
      </w:r>
      <w:proofErr w:type="gramEnd"/>
      <w:r w:rsidRPr="007E3CC5">
        <w:rPr>
          <w:rFonts w:ascii="Myriad Pro" w:hAnsi="Myriad Pro"/>
          <w:i/>
          <w:sz w:val="22"/>
          <w:szCs w:val="22"/>
          <w:lang w:val="fr-FR"/>
        </w:rPr>
        <w:t xml:space="preserve"> les exercices à la fin de la page 38. </w:t>
      </w:r>
      <w:r w:rsidRPr="007E3CC5">
        <w:rPr>
          <w:rFonts w:ascii="Myriad Pro" w:hAnsi="Myriad Pro"/>
          <w:i/>
          <w:sz w:val="22"/>
          <w:szCs w:val="22"/>
          <w:lang w:val="en-GB"/>
        </w:rPr>
        <w:t xml:space="preserve">A </w:t>
      </w:r>
      <w:proofErr w:type="spellStart"/>
      <w:proofErr w:type="gramStart"/>
      <w:r w:rsidRPr="007E3CC5">
        <w:rPr>
          <w:rFonts w:ascii="Myriad Pro" w:hAnsi="Myriad Pro"/>
          <w:i/>
          <w:sz w:val="22"/>
          <w:szCs w:val="22"/>
          <w:lang w:val="en-GB"/>
        </w:rPr>
        <w:t>lundi</w:t>
      </w:r>
      <w:proofErr w:type="spellEnd"/>
      <w:r w:rsidRPr="007E3CC5">
        <w:rPr>
          <w:rFonts w:ascii="Myriad Pro" w:hAnsi="Myriad Pro"/>
          <w:i/>
          <w:sz w:val="22"/>
          <w:szCs w:val="22"/>
          <w:lang w:val="en-GB"/>
        </w:rPr>
        <w:t xml:space="preserve"> !</w:t>
      </w:r>
      <w:proofErr w:type="gramEnd"/>
    </w:p>
    <w:p w14:paraId="78C00605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426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Pour vérifier la compréhension, demandez aux apprenants de noter l'heure de la prochaine leçon et du devoir.</w:t>
      </w:r>
    </w:p>
    <w:p w14:paraId="79B3F954" w14:textId="77777777" w:rsidR="00A07A73" w:rsidRPr="007E3CC5" w:rsidRDefault="00A07A73" w:rsidP="00A07A73">
      <w:pPr>
        <w:pStyle w:val="TKBulletLevel1"/>
        <w:numPr>
          <w:ilvl w:val="0"/>
          <w:numId w:val="7"/>
        </w:numPr>
        <w:ind w:left="426"/>
        <w:jc w:val="both"/>
        <w:rPr>
          <w:rFonts w:ascii="Myriad Pro" w:hAnsi="Myriad Pro"/>
          <w:sz w:val="26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Faites ensuite pratiquer aux apprenants, par deux, des dialogues comme celui ci-dessus (laissez-leur le temps de se préparer et concentrez leur attention sur la réponse à des demandes d'information).</w:t>
      </w:r>
    </w:p>
    <w:p w14:paraId="0871141D" w14:textId="77777777" w:rsidR="00A07A73" w:rsidRPr="007E3CC5" w:rsidRDefault="00A07A73" w:rsidP="00A07A73">
      <w:pPr>
        <w:rPr>
          <w:rFonts w:ascii="Myriad Pro" w:eastAsia="Calibri" w:hAnsi="Myriad Pro" w:cs="Calibri"/>
          <w:sz w:val="20"/>
        </w:rPr>
      </w:pPr>
      <w:r w:rsidRPr="007E3CC5">
        <w:rPr>
          <w:rFonts w:ascii="Myriad Pro" w:hAnsi="Myriad Pro"/>
          <w:sz w:val="20"/>
          <w:szCs w:val="20"/>
        </w:rPr>
        <w:br w:type="page"/>
      </w:r>
    </w:p>
    <w:p w14:paraId="751D551A" w14:textId="77777777" w:rsidR="00A07A73" w:rsidRPr="007E3CC5" w:rsidRDefault="00A07A73" w:rsidP="00A07A73">
      <w:pPr>
        <w:pStyle w:val="TKBulletLevel1"/>
        <w:numPr>
          <w:ilvl w:val="0"/>
          <w:numId w:val="0"/>
        </w:numPr>
        <w:jc w:val="both"/>
        <w:rPr>
          <w:rFonts w:ascii="Myriad Pro" w:hAnsi="Myriad Pro"/>
          <w:b/>
          <w:bCs/>
          <w:sz w:val="26"/>
          <w:lang w:val="en-GB"/>
        </w:rPr>
      </w:pPr>
      <w:proofErr w:type="spellStart"/>
      <w:r w:rsidRPr="007E3CC5">
        <w:rPr>
          <w:rFonts w:ascii="Myriad Pro" w:hAnsi="Myriad Pro"/>
          <w:b/>
          <w:bCs/>
          <w:sz w:val="26"/>
          <w:lang w:val="en-GB"/>
        </w:rPr>
        <w:t>Matériaux</w:t>
      </w:r>
      <w:proofErr w:type="spellEnd"/>
      <w:r w:rsidRPr="007E3CC5">
        <w:rPr>
          <w:rFonts w:ascii="Myriad Pro" w:hAnsi="Myriad Pro"/>
          <w:b/>
          <w:bCs/>
          <w:sz w:val="26"/>
          <w:lang w:val="en-GB"/>
        </w:rPr>
        <w:t xml:space="preserve"> </w:t>
      </w:r>
      <w:proofErr w:type="spellStart"/>
      <w:r w:rsidRPr="007E3CC5">
        <w:rPr>
          <w:rFonts w:ascii="Myriad Pro" w:hAnsi="Myriad Pro"/>
          <w:b/>
          <w:bCs/>
          <w:sz w:val="26"/>
          <w:lang w:val="en-GB"/>
        </w:rPr>
        <w:t>d'échantillonnage</w:t>
      </w:r>
      <w:proofErr w:type="spellEnd"/>
    </w:p>
    <w:p w14:paraId="0156CBF9" w14:textId="77777777" w:rsidR="00A07A73" w:rsidRPr="007E3CC5" w:rsidRDefault="00A07A73" w:rsidP="00A07A73">
      <w:pPr>
        <w:pStyle w:val="TKTITRE1"/>
        <w:rPr>
          <w:rFonts w:ascii="Myriad Pro" w:hAnsi="Myriad Pro"/>
          <w:sz w:val="22"/>
          <w:szCs w:val="22"/>
          <w:lang w:val="en-GB"/>
        </w:rPr>
      </w:pPr>
      <w:r w:rsidRPr="007E3CC5">
        <w:rPr>
          <w:rFonts w:ascii="Myriad Pro" w:hAnsi="Myriad Pro"/>
          <w:sz w:val="22"/>
          <w:szCs w:val="22"/>
          <w:lang w:val="en-GB"/>
        </w:rPr>
        <w:t>A)</w:t>
      </w:r>
    </w:p>
    <w:p w14:paraId="5C3271F1" w14:textId="392FFF80" w:rsidR="00A07A73" w:rsidRPr="007E3CC5" w:rsidRDefault="002A1774" w:rsidP="00A07A73">
      <w:pPr>
        <w:rPr>
          <w:rFonts w:ascii="Myriad Pro" w:hAnsi="Myriad Pro"/>
          <w:sz w:val="20"/>
          <w:szCs w:val="20"/>
        </w:rPr>
      </w:pPr>
      <w:r w:rsidRPr="002A1774">
        <w:rPr>
          <w:rFonts w:ascii="Myriad Pro" w:hAnsi="Myriad Pro"/>
          <w:noProof/>
          <w:sz w:val="18"/>
          <w:szCs w:val="18"/>
          <w:lang w:val="en-GB" w:eastAsia="fr-FR"/>
        </w:rPr>
        <w:drawing>
          <wp:inline distT="0" distB="0" distL="0" distR="0" wp14:anchorId="7FF247FD" wp14:editId="62999683">
            <wp:extent cx="6120130" cy="2035175"/>
            <wp:effectExtent l="0" t="0" r="0" b="3175"/>
            <wp:docPr id="12451945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945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0"/>
          <w:szCs w:val="20"/>
        </w:rPr>
        <w:br/>
      </w:r>
    </w:p>
    <w:p w14:paraId="1649FF39" w14:textId="77777777" w:rsidR="00A07A73" w:rsidRPr="007E3CC5" w:rsidRDefault="00A07A73" w:rsidP="00A07A73">
      <w:pPr>
        <w:pStyle w:val="TKTITRE1"/>
        <w:rPr>
          <w:rFonts w:ascii="Myriad Pro" w:hAnsi="Myriad Pro"/>
          <w:b w:val="0"/>
          <w:bCs w:val="0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B) </w:t>
      </w:r>
      <w:r w:rsidRPr="007E3CC5">
        <w:rPr>
          <w:rFonts w:ascii="Myriad Pro" w:hAnsi="Myriad Pro"/>
          <w:b w:val="0"/>
          <w:bCs w:val="0"/>
          <w:sz w:val="22"/>
          <w:szCs w:val="22"/>
          <w:lang w:val="fr-FR"/>
        </w:rPr>
        <w:t>Un simple formulaire d'inscription à un cours</w:t>
      </w:r>
    </w:p>
    <w:tbl>
      <w:tblPr>
        <w:tblStyle w:val="TableGrid"/>
        <w:tblW w:w="4874" w:type="pct"/>
        <w:tblLook w:val="04A0" w:firstRow="1" w:lastRow="0" w:firstColumn="1" w:lastColumn="0" w:noHBand="0" w:noVBand="1"/>
      </w:tblPr>
      <w:tblGrid>
        <w:gridCol w:w="937"/>
        <w:gridCol w:w="3348"/>
        <w:gridCol w:w="5100"/>
      </w:tblGrid>
      <w:tr w:rsidR="00A07A73" w:rsidRPr="00320F53" w14:paraId="6FAC13F3" w14:textId="77777777" w:rsidTr="003101CB">
        <w:trPr>
          <w:trHeight w:val="567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2FD0EAED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CD148EE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Nom du cours auquel vous souhaitez vous inscrire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03E7D391" w14:textId="77777777" w:rsidR="00A07A73" w:rsidRPr="00A07A73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  <w:tr w:rsidR="00A07A73" w:rsidRPr="00320F53" w14:paraId="5B33A26A" w14:textId="77777777" w:rsidTr="003101CB">
        <w:trPr>
          <w:trHeight w:val="567"/>
        </w:trPr>
        <w:tc>
          <w:tcPr>
            <w:tcW w:w="959" w:type="dxa"/>
            <w:shd w:val="clear" w:color="auto" w:fill="FFFFFF" w:themeFill="background1"/>
            <w:vAlign w:val="center"/>
          </w:tcPr>
          <w:p w14:paraId="37864CE9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6415565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Dates du cours auquel vous souhaitez vous inscrire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0375D9DD" w14:textId="77777777" w:rsidR="00A07A73" w:rsidRPr="00A07A73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  <w:tr w:rsidR="00A07A73" w:rsidRPr="00320F53" w14:paraId="5F071D7E" w14:textId="77777777" w:rsidTr="003101CB">
        <w:trPr>
          <w:trHeight w:val="567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6EAA003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2097552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Votre prénom et votre nom de famille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FE6A9A6" w14:textId="77777777" w:rsidR="00A07A73" w:rsidRPr="00A07A73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  <w:tr w:rsidR="00A07A73" w:rsidRPr="00320F53" w14:paraId="6FFA1CC9" w14:textId="77777777" w:rsidTr="003101CB">
        <w:trPr>
          <w:trHeight w:val="567"/>
        </w:trPr>
        <w:tc>
          <w:tcPr>
            <w:tcW w:w="959" w:type="dxa"/>
            <w:vAlign w:val="center"/>
          </w:tcPr>
          <w:p w14:paraId="2F0362F6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vAlign w:val="center"/>
          </w:tcPr>
          <w:p w14:paraId="2FF83855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Lieu et date de naissance</w:t>
            </w:r>
          </w:p>
        </w:tc>
        <w:tc>
          <w:tcPr>
            <w:tcW w:w="5245" w:type="dxa"/>
            <w:vAlign w:val="center"/>
          </w:tcPr>
          <w:p w14:paraId="6095DADC" w14:textId="77777777" w:rsidR="00A07A73" w:rsidRPr="00A07A73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  <w:tr w:rsidR="00A07A73" w:rsidRPr="007E3CC5" w14:paraId="6AADD324" w14:textId="77777777" w:rsidTr="003101CB">
        <w:trPr>
          <w:trHeight w:val="567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692F3651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3439F76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</w:rPr>
            </w:pPr>
            <w:proofErr w:type="spellStart"/>
            <w:r w:rsidRPr="002A1774">
              <w:rPr>
                <w:rFonts w:ascii="Myriad Pro" w:hAnsi="Myriad Pro" w:cstheme="minorHAnsi"/>
                <w:sz w:val="22"/>
                <w:szCs w:val="18"/>
              </w:rPr>
              <w:t>Nationalité</w:t>
            </w:r>
            <w:proofErr w:type="spellEnd"/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64494A21" w14:textId="77777777" w:rsidR="00A07A73" w:rsidRPr="007E3CC5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</w:rPr>
            </w:pPr>
          </w:p>
        </w:tc>
      </w:tr>
      <w:tr w:rsidR="00A07A73" w:rsidRPr="007E3CC5" w14:paraId="02727A8A" w14:textId="77777777" w:rsidTr="003101CB">
        <w:trPr>
          <w:trHeight w:val="1134"/>
        </w:trPr>
        <w:tc>
          <w:tcPr>
            <w:tcW w:w="959" w:type="dxa"/>
            <w:vAlign w:val="center"/>
          </w:tcPr>
          <w:p w14:paraId="2989EF49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</w:rPr>
            </w:pPr>
          </w:p>
        </w:tc>
        <w:tc>
          <w:tcPr>
            <w:tcW w:w="3402" w:type="dxa"/>
            <w:vAlign w:val="center"/>
          </w:tcPr>
          <w:p w14:paraId="2BAD89E1" w14:textId="24FF825F" w:rsidR="00A07A73" w:rsidRPr="002A1774" w:rsidRDefault="00A07A73" w:rsidP="002A1774">
            <w:pPr>
              <w:pStyle w:val="TKTextetableau"/>
              <w:rPr>
                <w:rFonts w:ascii="Myriad Pro" w:hAnsi="Myriad Pro" w:cstheme="minorHAnsi"/>
                <w:sz w:val="22"/>
                <w:szCs w:val="22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22"/>
                <w:lang w:val="fr-FR"/>
              </w:rPr>
              <w:t xml:space="preserve">Adresse </w:t>
            </w:r>
            <w:r w:rsidR="002A1774" w:rsidRPr="002A1774">
              <w:rPr>
                <w:rFonts w:ascii="Myriad Pro" w:hAnsi="Myriad Pro"/>
                <w:sz w:val="22"/>
                <w:szCs w:val="22"/>
                <w:lang w:val="fr-FR"/>
              </w:rPr>
              <w:t>[</w:t>
            </w:r>
            <w:r w:rsidR="002A1774" w:rsidRPr="002A1774">
              <w:rPr>
                <w:rFonts w:ascii="Myriad Pro" w:hAnsi="Myriad Pro" w:cstheme="minorHAnsi"/>
                <w:sz w:val="22"/>
                <w:szCs w:val="22"/>
                <w:lang w:val="fr-FR"/>
              </w:rPr>
              <w:t>dans le pays d’accueil</w:t>
            </w:r>
            <w:r w:rsidR="002A1774" w:rsidRPr="002A1774">
              <w:rPr>
                <w:rFonts w:ascii="Myriad Pro" w:hAnsi="Myriad Pro"/>
                <w:sz w:val="22"/>
                <w:szCs w:val="22"/>
                <w:lang w:val="fr-FR"/>
              </w:rPr>
              <w:t xml:space="preserve">] </w:t>
            </w:r>
          </w:p>
        </w:tc>
        <w:tc>
          <w:tcPr>
            <w:tcW w:w="5245" w:type="dxa"/>
            <w:vAlign w:val="center"/>
          </w:tcPr>
          <w:p w14:paraId="3B8F45B8" w14:textId="77777777" w:rsidR="00A07A73" w:rsidRPr="002A1774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  <w:tr w:rsidR="00A07A73" w:rsidRPr="00320F53" w14:paraId="12CD765F" w14:textId="77777777" w:rsidTr="003101CB">
        <w:trPr>
          <w:trHeight w:val="1134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7CD3B9AD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1870EDE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Coordonnées (</w:t>
            </w:r>
            <w:proofErr w:type="gramStart"/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e-mail</w:t>
            </w:r>
            <w:proofErr w:type="gramEnd"/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, numéro de téléphone portable...)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15525682" w14:textId="77777777" w:rsidR="00A07A73" w:rsidRPr="00A07A73" w:rsidRDefault="00A07A73" w:rsidP="003101CB">
            <w:pPr>
              <w:pStyle w:val="TKTextetableau"/>
              <w:jc w:val="center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  <w:tr w:rsidR="00A07A73" w:rsidRPr="00320F53" w14:paraId="4858C011" w14:textId="77777777" w:rsidTr="003101CB">
        <w:trPr>
          <w:trHeight w:val="1268"/>
        </w:trPr>
        <w:tc>
          <w:tcPr>
            <w:tcW w:w="959" w:type="dxa"/>
            <w:vAlign w:val="center"/>
          </w:tcPr>
          <w:p w14:paraId="6F42D660" w14:textId="77777777" w:rsidR="00A07A73" w:rsidRPr="002A1774" w:rsidRDefault="00A07A73" w:rsidP="00A07A73">
            <w:pPr>
              <w:pStyle w:val="TKTextetableau"/>
              <w:numPr>
                <w:ilvl w:val="0"/>
                <w:numId w:val="8"/>
              </w:numPr>
              <w:jc w:val="center"/>
              <w:rPr>
                <w:rFonts w:ascii="Myriad Pro" w:hAnsi="Myriad Pro" w:cstheme="minorHAnsi"/>
                <w:b/>
                <w:bCs/>
                <w:sz w:val="26"/>
                <w:lang w:val="fr-FR"/>
              </w:rPr>
            </w:pPr>
          </w:p>
        </w:tc>
        <w:tc>
          <w:tcPr>
            <w:tcW w:w="3402" w:type="dxa"/>
            <w:vAlign w:val="center"/>
          </w:tcPr>
          <w:p w14:paraId="72272618" w14:textId="77777777" w:rsidR="00A07A73" w:rsidRPr="002A1774" w:rsidRDefault="00A07A73" w:rsidP="003101CB">
            <w:pPr>
              <w:pStyle w:val="TKTextetableau"/>
              <w:rPr>
                <w:rFonts w:ascii="Myriad Pro" w:hAnsi="Myriad Pro" w:cstheme="minorHAnsi"/>
                <w:sz w:val="22"/>
                <w:szCs w:val="18"/>
                <w:lang w:val="fr-FR"/>
              </w:rPr>
            </w:pPr>
            <w:r w:rsidRPr="002A1774">
              <w:rPr>
                <w:rFonts w:ascii="Myriad Pro" w:hAnsi="Myriad Pro" w:cstheme="minorHAnsi"/>
                <w:sz w:val="22"/>
                <w:szCs w:val="18"/>
                <w:lang w:val="fr-FR"/>
              </w:rPr>
              <w:t>Cours d'éducation et de formation antérieurs</w:t>
            </w:r>
          </w:p>
        </w:tc>
        <w:tc>
          <w:tcPr>
            <w:tcW w:w="5245" w:type="dxa"/>
            <w:vAlign w:val="center"/>
          </w:tcPr>
          <w:p w14:paraId="62ED656C" w14:textId="77777777" w:rsidR="00A07A73" w:rsidRPr="00A07A73" w:rsidRDefault="00A07A73" w:rsidP="003101CB">
            <w:pPr>
              <w:pStyle w:val="TKTextetableau"/>
              <w:rPr>
                <w:rFonts w:ascii="Myriad Pro" w:hAnsi="Myriad Pro" w:cstheme="minorHAnsi"/>
                <w:sz w:val="18"/>
                <w:szCs w:val="22"/>
                <w:lang w:val="fr-FR"/>
              </w:rPr>
            </w:pPr>
          </w:p>
        </w:tc>
      </w:tr>
    </w:tbl>
    <w:p w14:paraId="0FCD323B" w14:textId="77777777" w:rsidR="00A07A73" w:rsidRPr="007E3CC5" w:rsidRDefault="00A07A73" w:rsidP="00A07A73">
      <w:pPr>
        <w:rPr>
          <w:rFonts w:ascii="Myriad Pro" w:hAnsi="Myriad Pro"/>
          <w:sz w:val="20"/>
          <w:szCs w:val="20"/>
        </w:rPr>
      </w:pPr>
    </w:p>
    <w:p w14:paraId="11A2E753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sectPr w:rsidR="00300E1A" w:rsidSect="00AA7B00"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DF539" w14:textId="77777777" w:rsidR="001C2BBB" w:rsidRDefault="001C2BBB" w:rsidP="00C523EA">
      <w:r>
        <w:separator/>
      </w:r>
    </w:p>
  </w:endnote>
  <w:endnote w:type="continuationSeparator" w:id="0">
    <w:p w14:paraId="650F6CEB" w14:textId="77777777" w:rsidR="001C2BBB" w:rsidRDefault="001C2BB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4C43B49D" w:rsidR="00C20BFF" w:rsidRPr="00EB4275" w:rsidRDefault="00AA7B00" w:rsidP="00054DC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 w:rsidR="002A1774">
            <w:rPr>
              <w:rFonts w:eastAsia="Calibri" w:cs="Cambria"/>
              <w:b/>
              <w:sz w:val="18"/>
              <w:szCs w:val="18"/>
            </w:rPr>
            <w:t xml:space="preserve"> 64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054DC5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35EE" w14:textId="77777777" w:rsidR="001C2BBB" w:rsidRDefault="001C2BBB" w:rsidP="00C523EA">
      <w:r>
        <w:separator/>
      </w:r>
    </w:p>
  </w:footnote>
  <w:footnote w:type="continuationSeparator" w:id="0">
    <w:p w14:paraId="02CB9DE8" w14:textId="77777777" w:rsidR="001C2BBB" w:rsidRDefault="001C2BBB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B"/>
    <w:multiLevelType w:val="hybridMultilevel"/>
    <w:tmpl w:val="6010DE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462525">
    <w:abstractNumId w:val="6"/>
  </w:num>
  <w:num w:numId="2" w16cid:durableId="1083332573">
    <w:abstractNumId w:val="8"/>
  </w:num>
  <w:num w:numId="3" w16cid:durableId="110051674">
    <w:abstractNumId w:val="5"/>
  </w:num>
  <w:num w:numId="4" w16cid:durableId="1751926612">
    <w:abstractNumId w:val="4"/>
  </w:num>
  <w:num w:numId="5" w16cid:durableId="299845020">
    <w:abstractNumId w:val="0"/>
  </w:num>
  <w:num w:numId="6" w16cid:durableId="140120723">
    <w:abstractNumId w:val="2"/>
  </w:num>
  <w:num w:numId="7" w16cid:durableId="1539510423">
    <w:abstractNumId w:val="1"/>
  </w:num>
  <w:num w:numId="8" w16cid:durableId="619920504">
    <w:abstractNumId w:val="7"/>
  </w:num>
  <w:num w:numId="9" w16cid:durableId="115121368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4DC5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0F681C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96E78"/>
    <w:rsid w:val="001A088F"/>
    <w:rsid w:val="001A1B4C"/>
    <w:rsid w:val="001A39AC"/>
    <w:rsid w:val="001A50CF"/>
    <w:rsid w:val="001A646C"/>
    <w:rsid w:val="001B0010"/>
    <w:rsid w:val="001B29DB"/>
    <w:rsid w:val="001B602D"/>
    <w:rsid w:val="001B71AD"/>
    <w:rsid w:val="001C2BBB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263A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CEF"/>
    <w:rsid w:val="002A1084"/>
    <w:rsid w:val="002A1774"/>
    <w:rsid w:val="002A3476"/>
    <w:rsid w:val="002C0BAD"/>
    <w:rsid w:val="002C4583"/>
    <w:rsid w:val="002C791F"/>
    <w:rsid w:val="002F089F"/>
    <w:rsid w:val="002F2562"/>
    <w:rsid w:val="002F2CA2"/>
    <w:rsid w:val="002F4249"/>
    <w:rsid w:val="002F5FA1"/>
    <w:rsid w:val="0030060E"/>
    <w:rsid w:val="00300E1A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0083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87479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37B"/>
    <w:rsid w:val="007A1BBB"/>
    <w:rsid w:val="007A53B5"/>
    <w:rsid w:val="007B4D14"/>
    <w:rsid w:val="007C0E56"/>
    <w:rsid w:val="007C6439"/>
    <w:rsid w:val="007C6481"/>
    <w:rsid w:val="007F5999"/>
    <w:rsid w:val="007F5F10"/>
    <w:rsid w:val="008008B9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4F24"/>
    <w:rsid w:val="008461D1"/>
    <w:rsid w:val="008469DE"/>
    <w:rsid w:val="008506D5"/>
    <w:rsid w:val="0085300B"/>
    <w:rsid w:val="00856A25"/>
    <w:rsid w:val="00865A81"/>
    <w:rsid w:val="008812F6"/>
    <w:rsid w:val="00892B00"/>
    <w:rsid w:val="008939D1"/>
    <w:rsid w:val="008A39D8"/>
    <w:rsid w:val="008A685F"/>
    <w:rsid w:val="008B14DA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8F5CC0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53DC1"/>
    <w:rsid w:val="00955879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07A73"/>
    <w:rsid w:val="00A1258A"/>
    <w:rsid w:val="00A12745"/>
    <w:rsid w:val="00A2026E"/>
    <w:rsid w:val="00A36998"/>
    <w:rsid w:val="00A3749C"/>
    <w:rsid w:val="00A37741"/>
    <w:rsid w:val="00A40A57"/>
    <w:rsid w:val="00A429BA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05D79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50044"/>
    <w:rsid w:val="00B560D6"/>
    <w:rsid w:val="00B5669A"/>
    <w:rsid w:val="00B5746D"/>
    <w:rsid w:val="00B60977"/>
    <w:rsid w:val="00B659A4"/>
    <w:rsid w:val="00B67A6D"/>
    <w:rsid w:val="00B73A35"/>
    <w:rsid w:val="00B85B33"/>
    <w:rsid w:val="00B87D33"/>
    <w:rsid w:val="00B91CD8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5C85"/>
    <w:rsid w:val="00C20BFF"/>
    <w:rsid w:val="00C24B3F"/>
    <w:rsid w:val="00C27ACB"/>
    <w:rsid w:val="00C32BDD"/>
    <w:rsid w:val="00C35A15"/>
    <w:rsid w:val="00C35F1A"/>
    <w:rsid w:val="00C36B49"/>
    <w:rsid w:val="00C40C0B"/>
    <w:rsid w:val="00C46F0C"/>
    <w:rsid w:val="00C478A6"/>
    <w:rsid w:val="00C5092C"/>
    <w:rsid w:val="00C50AF6"/>
    <w:rsid w:val="00C523EA"/>
    <w:rsid w:val="00C622D7"/>
    <w:rsid w:val="00C6383B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1645"/>
    <w:rsid w:val="00CF36D3"/>
    <w:rsid w:val="00CF52EF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3480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B7EC8"/>
    <w:rsid w:val="00EC00E1"/>
    <w:rsid w:val="00EC2B7F"/>
    <w:rsid w:val="00EC5DDE"/>
    <w:rsid w:val="00ED4CB7"/>
    <w:rsid w:val="00EF303D"/>
    <w:rsid w:val="00EF4157"/>
    <w:rsid w:val="00F0727D"/>
    <w:rsid w:val="00F124E6"/>
    <w:rsid w:val="00F260E9"/>
    <w:rsid w:val="00F2699A"/>
    <w:rsid w:val="00F35E22"/>
    <w:rsid w:val="00F44FED"/>
    <w:rsid w:val="00F4533E"/>
    <w:rsid w:val="00F4620A"/>
    <w:rsid w:val="00F5126A"/>
    <w:rsid w:val="00F57C6C"/>
    <w:rsid w:val="00F70FEA"/>
    <w:rsid w:val="00F74F1D"/>
    <w:rsid w:val="00F75E66"/>
    <w:rsid w:val="00F836E3"/>
    <w:rsid w:val="00F87471"/>
    <w:rsid w:val="00F918E0"/>
    <w:rsid w:val="00F934F1"/>
    <w:rsid w:val="00FB0515"/>
    <w:rsid w:val="00FB1DA7"/>
    <w:rsid w:val="00FB48D8"/>
    <w:rsid w:val="00FB5E85"/>
    <w:rsid w:val="00FB70A6"/>
    <w:rsid w:val="00FC1C3F"/>
    <w:rsid w:val="00FC3391"/>
    <w:rsid w:val="00FC4F80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  <w:style w:type="paragraph" w:customStyle="1" w:styleId="Default">
    <w:name w:val="Default"/>
    <w:rsid w:val="002A177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14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6</cp:revision>
  <cp:lastPrinted>2025-03-10T13:31:00Z</cp:lastPrinted>
  <dcterms:created xsi:type="dcterms:W3CDTF">2025-03-12T14:50:00Z</dcterms:created>
  <dcterms:modified xsi:type="dcterms:W3CDTF">2025-07-22T10:25:00Z</dcterms:modified>
</cp:coreProperties>
</file>