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E5E1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06039A49" wp14:editId="53429399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2EEED" w14:textId="77777777" w:rsidR="00AD237B" w:rsidRDefault="00843455" w:rsidP="00843455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</w:pPr>
                            <w:r w:rsidRPr="00843455"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 xml:space="preserve">SERVICE DE LA JEUNESSE </w:t>
                            </w:r>
                          </w:p>
                          <w:p w14:paraId="36C7951F" w14:textId="77777777" w:rsidR="00AD237B" w:rsidRPr="00875940" w:rsidRDefault="00AD237B" w:rsidP="00AD237B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B0856E" w14:textId="77777777" w:rsidR="005657A8" w:rsidRPr="005B13A9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39A4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6AA2EEED" w14:textId="77777777" w:rsidR="00AD237B" w:rsidRDefault="00843455" w:rsidP="00843455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</w:pPr>
                      <w:r w:rsidRPr="00843455"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  <w:t xml:space="preserve">SERVICE DE LA JEUNESSE </w:t>
                      </w:r>
                    </w:p>
                    <w:p w14:paraId="36C7951F" w14:textId="77777777" w:rsidR="00AD237B" w:rsidRPr="00875940" w:rsidRDefault="00AD237B" w:rsidP="00AD237B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1B0856E" w14:textId="77777777" w:rsidR="005657A8" w:rsidRPr="005B13A9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EEEF5C" w14:textId="0D111D08" w:rsidR="006A3BC3" w:rsidRPr="00220005" w:rsidRDefault="00EC4114" w:rsidP="00EC411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C41D5">
        <w:rPr>
          <w:rFonts w:ascii="Arial" w:eastAsia="Times New Roman" w:hAnsi="Arial" w:cs="Arial"/>
          <w:sz w:val="20"/>
          <w:szCs w:val="20"/>
          <w:lang w:eastAsia="fr-FR"/>
        </w:rPr>
        <w:t>DDP-YD/ ETCD (2026)32</w:t>
      </w:r>
      <w:r w:rsidRPr="00B9608A">
        <w:rPr>
          <w:rFonts w:ascii="Arial" w:hAnsi="Arial" w:cs="Arial"/>
          <w:sz w:val="20"/>
          <w:szCs w:val="20"/>
        </w:rPr>
        <w:tab/>
      </w:r>
      <w:r w:rsidRPr="00DC3455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Pr="00B9608A">
        <w:rPr>
          <w:rFonts w:ascii="Arial" w:eastAsia="Times New Roman" w:hAnsi="Arial" w:cs="Arial"/>
          <w:snapToGrid w:val="0"/>
          <w:spacing w:val="-3"/>
          <w:sz w:val="20"/>
          <w:szCs w:val="20"/>
        </w:rPr>
        <w:t>Strasbourg, l</w:t>
      </w:r>
      <w:r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e </w:t>
      </w:r>
      <w:r>
        <w:rPr>
          <w:rFonts w:ascii="Arial" w:eastAsia="Times New Roman" w:hAnsi="Arial" w:cs="Arial"/>
          <w:snapToGrid w:val="0"/>
          <w:spacing w:val="-3"/>
          <w:sz w:val="20"/>
          <w:szCs w:val="20"/>
        </w:rPr>
        <w:t>4 mars 2026</w:t>
      </w:r>
    </w:p>
    <w:p w14:paraId="2D61525F" w14:textId="77777777" w:rsidR="006A3BC3" w:rsidRDefault="006A3BC3" w:rsidP="006A3BC3">
      <w:pPr>
        <w:spacing w:after="0" w:line="240" w:lineRule="auto"/>
        <w:rPr>
          <w:rFonts w:ascii="Arial" w:hAnsi="Arial" w:cs="Arial"/>
        </w:rPr>
      </w:pPr>
    </w:p>
    <w:p w14:paraId="128D1EEF" w14:textId="77777777" w:rsidR="00EC4114" w:rsidRPr="00DC3455" w:rsidRDefault="00EC4114" w:rsidP="00EC4114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EC4114" w:rsidRPr="00DC3455" w14:paraId="72831E5A" w14:textId="77777777" w:rsidTr="00F344C1">
        <w:tc>
          <w:tcPr>
            <w:tcW w:w="9854" w:type="dxa"/>
            <w:shd w:val="clear" w:color="auto" w:fill="99CCFF"/>
          </w:tcPr>
          <w:p w14:paraId="4AE87B02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53C3E0CE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à réaliser en coopération avec le Centre Européen de la Jeunesse à Strasbourg ou Budapest durant le premier semestre 202</w:t>
            </w:r>
            <w:r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7</w:t>
            </w:r>
          </w:p>
          <w:p w14:paraId="1C9419F4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78B45451" w14:textId="3783F755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Veuillez-vous référer au</w:t>
            </w:r>
            <w:hyperlink r:id="rId8" w:history="1">
              <w:r w:rsidRPr="003C3931">
                <w:rPr>
                  <w:rStyle w:val="Hyperlink"/>
                  <w:rFonts w:ascii="Arial" w:eastAsia="Times New Roman" w:hAnsi="Arial" w:cs="Arial"/>
                  <w:snapToGrid w:val="0"/>
                  <w:spacing w:val="-3"/>
                  <w:sz w:val="24"/>
                  <w:szCs w:val="24"/>
                </w:rPr>
                <w:t xml:space="preserve"> </w:t>
              </w:r>
              <w:r w:rsidR="003C3931" w:rsidRPr="003C3931">
                <w:rPr>
                  <w:rStyle w:val="Hyperlink"/>
                  <w:rFonts w:ascii="Arial" w:eastAsia="Times New Roman" w:hAnsi="Arial" w:cs="Arial"/>
                  <w:snapToGrid w:val="0"/>
                  <w:spacing w:val="-3"/>
                  <w:sz w:val="24"/>
                  <w:szCs w:val="24"/>
                </w:rPr>
                <w:t>DDP-YD/ ETCD (2026)31</w:t>
              </w:r>
            </w:hyperlink>
            <w:r w:rsidRPr="00DC345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 </w:t>
            </w: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913ADD9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43013293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DC3455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1FFE1BF4" w14:textId="77777777" w:rsidR="00EC4114" w:rsidRPr="00DC3455" w:rsidRDefault="00EC4114" w:rsidP="00F344C1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2B30642C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7A7FC106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IDENTIFICATION DE L’ACTIVITE</w:t>
      </w:r>
    </w:p>
    <w:p w14:paraId="121D099B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F062DB0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DC345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2B13A37D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2B73B147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064B37B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l’activité: </w:t>
      </w:r>
    </w:p>
    <w:p w14:paraId="0246427D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5C716FDA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DCF21E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Type d’activité:</w:t>
      </w:r>
    </w:p>
    <w:p w14:paraId="65410CF0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  <w:t xml:space="preserve">session d’étude  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DC3455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0B9A3B31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  <w:t xml:space="preserve">projet spécial (veuillez spécifier)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14:paraId="36DD7EC6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A553FB4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DC3455">
        <w:rPr>
          <w:rFonts w:ascii="Arial" w:eastAsia="Times New Roman" w:hAnsi="Arial" w:cs="Arial"/>
          <w:spacing w:val="-3"/>
        </w:rPr>
        <w:t>(cochez une case seulement)</w:t>
      </w:r>
    </w:p>
    <w:p w14:paraId="6379CB0F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DC3455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DC3455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DC3455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526FE327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296A2DCE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DC3455">
        <w:rPr>
          <w:rFonts w:ascii="Arial" w:eastAsia="Times New Roman" w:hAnsi="Arial" w:cs="Arial"/>
          <w:snapToGrid w:val="0"/>
          <w:spacing w:val="-3"/>
        </w:rPr>
        <w:t>(y compris l’équipe préparatoire):</w:t>
      </w:r>
    </w:p>
    <w:p w14:paraId="696BFB1F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Autres: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14:paraId="6E8DB272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D03A59E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DC3455">
        <w:rPr>
          <w:rFonts w:ascii="Arial" w:eastAsia="Times New Roman" w:hAnsi="Arial" w:cs="Arial"/>
          <w:snapToGrid w:val="0"/>
          <w:spacing w:val="-3"/>
        </w:rPr>
        <w:t>(pour interprétation simultanée):</w:t>
      </w:r>
    </w:p>
    <w:p w14:paraId="1FF56EF3" w14:textId="77777777" w:rsidR="00EC4114" w:rsidRPr="00DC3455" w:rsidRDefault="00EC4114" w:rsidP="00EC411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Francais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DC3455">
        <w:rPr>
          <w:rFonts w:ascii="Arial" w:eastAsia="Times New Roman" w:hAnsi="Arial" w:cs="Arial"/>
          <w:bCs/>
          <w:snapToGrid w:val="0"/>
          <w:spacing w:val="-3"/>
        </w:rPr>
        <w:t>(veuillez spécifier)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25AE1DDF" w14:textId="77777777" w:rsidR="00EC4114" w:rsidRPr="00DC3455" w:rsidRDefault="00EC4114" w:rsidP="00EC4114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23BCB354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le nombre précis de jours de travail souhaités</w:t>
      </w:r>
      <w:r w:rsidRPr="00DC3455">
        <w:rPr>
          <w:rFonts w:ascii="Arial" w:eastAsia="Times New Roman" w:hAnsi="Arial" w:cs="Arial"/>
          <w:snapToGrid w:val="0"/>
          <w:spacing w:val="-3"/>
        </w:rPr>
        <w:t>, excluant les jours de départ et d’arrivée des participants: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14:paraId="193863A7" w14:textId="77777777" w:rsidR="00EC4114" w:rsidRPr="00DC3455" w:rsidRDefault="00EC4114" w:rsidP="00EC4114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2353B1BF" w14:textId="77777777" w:rsidR="00EC4114" w:rsidRPr="00DC3455" w:rsidRDefault="00EC4114" w:rsidP="00EC4114">
      <w:pPr>
        <w:rPr>
          <w:rFonts w:ascii="Arial" w:eastAsia="Times New Roman" w:hAnsi="Arial" w:cs="Arial"/>
          <w:b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br w:type="page"/>
      </w:r>
    </w:p>
    <w:p w14:paraId="5CD6A914" w14:textId="77777777" w:rsidR="00EC4114" w:rsidRPr="00DC3455" w:rsidRDefault="00EC4114" w:rsidP="00EC4114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lastRenderedPageBreak/>
        <w:t xml:space="preserve">Veuillez indiquer la </w:t>
      </w:r>
      <w:hyperlink r:id="rId9" w:history="1">
        <w:r w:rsidRPr="00C2184A">
          <w:rPr>
            <w:rStyle w:val="Hyperlink"/>
            <w:rFonts w:ascii="Arial" w:eastAsia="Times New Roman" w:hAnsi="Arial" w:cs="Arial"/>
            <w:b/>
            <w:spacing w:val="-3"/>
          </w:rPr>
          <w:t>priorité</w:t>
        </w:r>
      </w:hyperlink>
      <w:r w:rsidRPr="00DC3455">
        <w:rPr>
          <w:rFonts w:ascii="Arial" w:eastAsia="Times New Roman" w:hAnsi="Arial" w:cs="Arial"/>
          <w:b/>
          <w:spacing w:val="-3"/>
        </w:rPr>
        <w:t xml:space="preserve"> (maximum 2 des 4 priorités indiquées) du programme Jeunesse pour la démocratie à laquelle votre activité peut contribuer : </w:t>
      </w:r>
    </w:p>
    <w:p w14:paraId="3221430D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54"/>
        <w:contextualSpacing/>
        <w:rPr>
          <w:rFonts w:ascii="Arial" w:eastAsia="Times New Roman" w:hAnsi="Arial" w:cs="Arial"/>
          <w:b/>
          <w:snapToGrid w:val="0"/>
          <w:spacing w:val="-3"/>
        </w:rPr>
      </w:pPr>
    </w:p>
    <w:p w14:paraId="41161AF2" w14:textId="77777777" w:rsidR="00EC4114" w:rsidRPr="00DC3455" w:rsidRDefault="00EC4114" w:rsidP="00EC4114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1.     Revitaliser la démocratie pluraliste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, avec les orientations suivantes:</w:t>
      </w:r>
    </w:p>
    <w:p w14:paraId="08148BDC" w14:textId="77777777" w:rsidR="00EC4114" w:rsidRPr="005B75E9" w:rsidRDefault="00EC4114" w:rsidP="00EC4114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5B75E9">
        <w:rPr>
          <w:rFonts w:ascii="Arial" w:eastAsia="Times New Roman" w:hAnsi="Arial" w:cs="Arial"/>
          <w:snapToGrid w:val="0"/>
          <w:sz w:val="20"/>
          <w:szCs w:val="20"/>
        </w:rPr>
        <w:t>Soutenir et promouvoir de la participation des jeunes aux processus politiques;</w:t>
      </w:r>
    </w:p>
    <w:p w14:paraId="17463783" w14:textId="77777777" w:rsidR="00EC4114" w:rsidRPr="00DC3455" w:rsidRDefault="00EC4114" w:rsidP="00EC4114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l’impact de l’intelligence artificielle sur les jeunes et favoriser la participation des jeunes aux processus d’intelligence artificielle et de gouvernance de l’internet ;</w:t>
      </w:r>
    </w:p>
    <w:p w14:paraId="7BCC6617" w14:textId="3FE444BE" w:rsidR="00EC4114" w:rsidRPr="00DC3455" w:rsidRDefault="00EC4114" w:rsidP="00EC4114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Mettre en œuvre la Charte européenne sur la participation des jeunes à la vie locale et régionale en développant la capacité des organisations de jeunesse à faciliter la participation des jeunes aux processus décisionnels au niveau local, en mettant l’accent sur les jeunes des zones rurales, des minorités ou des groupes vulnérables ;</w:t>
      </w:r>
    </w:p>
    <w:p w14:paraId="6B7587D3" w14:textId="77777777" w:rsidR="00EC4114" w:rsidRPr="00DC3455" w:rsidRDefault="00EC4114" w:rsidP="00EC4114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et traiter l'impact de la crise climatique et de la détérioration de l'environnement sur les jeunes et la démocratie</w:t>
      </w:r>
    </w:p>
    <w:p w14:paraId="16E89314" w14:textId="77777777" w:rsidR="00EC4114" w:rsidRPr="00DC3455" w:rsidRDefault="00EC4114" w:rsidP="00EC4114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35F2F9E" w14:textId="77777777" w:rsidR="00EC4114" w:rsidRPr="00DC3455" w:rsidRDefault="00EC4114" w:rsidP="00EC4114">
      <w:pPr>
        <w:ind w:left="709" w:hanging="283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 2.   L’accès des jeunes aux droits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, avec les orientations suivantes:</w:t>
      </w:r>
    </w:p>
    <w:p w14:paraId="25B2B9EF" w14:textId="77777777" w:rsidR="00EC4114" w:rsidRPr="00DC3455" w:rsidRDefault="00EC4114" w:rsidP="00EC4114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0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CM/Rec(2016)7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l’accès des jeunes aux droits ;</w:t>
      </w:r>
    </w:p>
    <w:p w14:paraId="5493D147" w14:textId="77777777" w:rsidR="00EC4114" w:rsidRPr="00DC3455" w:rsidRDefault="00EC4114" w:rsidP="00EC4114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1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CM/Rec(2015)3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sur l’accès des jeunes des quartiers défavorisés aux droits sociaux (Recommandation ENTER !) ;</w:t>
      </w:r>
    </w:p>
    <w:p w14:paraId="45D06743" w14:textId="77777777" w:rsidR="00EC4114" w:rsidRPr="00DC3455" w:rsidRDefault="00EC4114" w:rsidP="00EC4114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Education aux droits de l’homme avec les jeunes (continuation du programme Jeunesse) ;</w:t>
      </w:r>
    </w:p>
    <w:p w14:paraId="67164057" w14:textId="77777777" w:rsidR="00EC4114" w:rsidRPr="00DC3455" w:rsidRDefault="00EC4114" w:rsidP="00EC4114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Information aux médias et à la maîtrise des données avec les enfants et les jeunes ;</w:t>
      </w:r>
    </w:p>
    <w:p w14:paraId="5BAF42FD" w14:textId="77777777" w:rsidR="00EC4114" w:rsidRPr="00DC3455" w:rsidRDefault="00EC4114" w:rsidP="00EC4114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Traiter l’impact de la pandémie de Covid-19 sur les jeunes et l’exercice des droits sociaux, y compris en matière de santé physique et mentale.</w:t>
      </w:r>
    </w:p>
    <w:p w14:paraId="6DA9C7A3" w14:textId="77777777" w:rsidR="00EC4114" w:rsidRPr="00DC3455" w:rsidRDefault="00EC4114" w:rsidP="00EC4114">
      <w:pPr>
        <w:spacing w:after="0" w:line="240" w:lineRule="auto"/>
        <w:rPr>
          <w:rFonts w:ascii="Arial" w:eastAsia="Calibri" w:hAnsi="Arial" w:cs="Arial"/>
          <w:snapToGrid w:val="0"/>
          <w:color w:val="1D2129"/>
        </w:rPr>
      </w:pPr>
    </w:p>
    <w:bookmarkStart w:id="18" w:name="_Hlk65502660"/>
    <w:p w14:paraId="255CAF5A" w14:textId="77777777" w:rsidR="00EC4114" w:rsidRPr="00DC3455" w:rsidRDefault="00EC4114" w:rsidP="00EC4114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Pr="00DC3455">
        <w:rPr>
          <w:rFonts w:ascii="Arial" w:eastAsia="Times New Roman" w:hAnsi="Arial" w:cs="Arial"/>
          <w:bCs/>
          <w:snapToGrid w:val="0"/>
          <w:lang w:val="en-GB"/>
        </w:rPr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3.    Vivre ensemble dans des </w:t>
      </w:r>
      <w:bookmarkEnd w:id="18"/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sociétés pacifiques et inclusives,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avec les suivantes:</w:t>
      </w:r>
    </w:p>
    <w:p w14:paraId="6FBFE257" w14:textId="77777777" w:rsidR="00EC4114" w:rsidRPr="00DC3455" w:rsidRDefault="00EC4114" w:rsidP="00EC4114">
      <w:pPr>
        <w:widowControl w:val="0"/>
        <w:tabs>
          <w:tab w:val="right" w:pos="1134"/>
        </w:tabs>
        <w:spacing w:after="80" w:line="240" w:lineRule="auto"/>
        <w:ind w:left="426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  <w:u w:val="single"/>
        </w:rPr>
        <w:t>Combattre toutes les formes de discrimination, de racisme et d’exclusion, y compris leurs formes structurelles, en mettant l’accent sur :</w:t>
      </w:r>
      <w:r w:rsidRPr="00DC3455">
        <w:rPr>
          <w:rFonts w:ascii="Arial" w:eastAsia="Times New Roman" w:hAnsi="Arial" w:cs="Arial"/>
          <w:snapToGrid w:val="0"/>
          <w:sz w:val="20"/>
          <w:szCs w:val="20"/>
        </w:rPr>
        <w:t>les jeunes roms et d’autres groupes minoritaires ;</w:t>
      </w:r>
    </w:p>
    <w:p w14:paraId="2F5B0ADC" w14:textId="77777777" w:rsidR="00EC4114" w:rsidRPr="00DC3455" w:rsidRDefault="00EC4114" w:rsidP="00EC4114">
      <w:pPr>
        <w:numPr>
          <w:ilvl w:val="0"/>
          <w:numId w:val="5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participation des jeunes Roms et la lutte contre l’antitsiganisme ;</w:t>
      </w:r>
    </w:p>
    <w:p w14:paraId="52BC5916" w14:textId="77777777" w:rsidR="00EC4114" w:rsidRPr="00DC3455" w:rsidRDefault="00EC4114" w:rsidP="00EC4114">
      <w:pPr>
        <w:numPr>
          <w:ilvl w:val="0"/>
          <w:numId w:val="4"/>
        </w:numPr>
        <w:spacing w:after="0" w:line="240" w:lineRule="auto"/>
        <w:ind w:left="1134" w:right="-256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L’inclusion sociale des jeunes réfugiés et leur passage de l’enfance à l’âge adulte ;</w:t>
      </w:r>
    </w:p>
    <w:p w14:paraId="1EB27F8E" w14:textId="77777777" w:rsidR="00EC4114" w:rsidRDefault="00EC4114" w:rsidP="00EC4114">
      <w:pPr>
        <w:numPr>
          <w:ilvl w:val="0"/>
          <w:numId w:val="5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discrimination multiple et l’intersectionnalité (y compris l’égalité de genre, l’orientation sexuelle, l’identité de genre et le handicap).</w:t>
      </w:r>
    </w:p>
    <w:p w14:paraId="40D426E7" w14:textId="77777777" w:rsidR="00EC4114" w:rsidRPr="003C41D5" w:rsidRDefault="00EC4114" w:rsidP="00EC4114">
      <w:pPr>
        <w:numPr>
          <w:ilvl w:val="0"/>
          <w:numId w:val="5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3C41D5">
        <w:rPr>
          <w:rFonts w:ascii="Arial" w:eastAsia="Times New Roman" w:hAnsi="Arial" w:cs="Arial"/>
          <w:sz w:val="20"/>
          <w:szCs w:val="20"/>
        </w:rPr>
        <w:t>Renforcement de l’inclusion et de la participation des jeunes dans les communautés rurales.</w:t>
      </w:r>
    </w:p>
    <w:p w14:paraId="25E54E3A" w14:textId="77777777" w:rsidR="00EC4114" w:rsidRPr="00DC3455" w:rsidRDefault="00EC4114" w:rsidP="00EC4114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68F6C688" w14:textId="77777777" w:rsidR="00EC4114" w:rsidRPr="00DC3455" w:rsidRDefault="00EC4114" w:rsidP="00EC4114">
      <w:pPr>
        <w:ind w:left="426"/>
        <w:jc w:val="both"/>
        <w:rPr>
          <w:rFonts w:ascii="Arial" w:hAnsi="Arial" w:cs="Arial"/>
          <w:sz w:val="20"/>
          <w:szCs w:val="20"/>
        </w:rPr>
      </w:pPr>
      <w:r w:rsidRPr="00DC3455">
        <w:rPr>
          <w:rFonts w:ascii="Arial" w:hAnsi="Arial" w:cs="Arial"/>
          <w:sz w:val="20"/>
          <w:szCs w:val="20"/>
          <w:u w:val="single"/>
        </w:rPr>
        <w:t>Permettre aux jeunes de promouvoir des sociétés pacifiques en leur donnant la possibilité de jouer un rôle actif dans</w:t>
      </w:r>
      <w:r w:rsidRPr="00DC3455">
        <w:rPr>
          <w:rFonts w:ascii="Arial" w:hAnsi="Arial" w:cs="Arial"/>
          <w:sz w:val="20"/>
          <w:szCs w:val="20"/>
        </w:rPr>
        <w:t xml:space="preserve"> :</w:t>
      </w:r>
    </w:p>
    <w:p w14:paraId="5E2B49D6" w14:textId="77777777" w:rsidR="00EC4114" w:rsidRPr="00DC3455" w:rsidRDefault="00EC4114" w:rsidP="00EC4114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Le dialogue interculturel ;</w:t>
      </w:r>
    </w:p>
    <w:p w14:paraId="3DBC8F4D" w14:textId="77777777" w:rsidR="00EC4114" w:rsidRPr="00DC3455" w:rsidRDefault="00EC4114" w:rsidP="00EC4114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coopération avec les régions voisines et d’autres régions du monde</w:t>
      </w:r>
    </w:p>
    <w:p w14:paraId="05D260C8" w14:textId="77777777" w:rsidR="00EC4114" w:rsidRPr="00DC3455" w:rsidRDefault="00EC4114" w:rsidP="00EC4114">
      <w:pPr>
        <w:ind w:firstLine="426"/>
        <w:jc w:val="both"/>
        <w:rPr>
          <w:rFonts w:ascii="Arial" w:hAnsi="Arial" w:cs="Arial"/>
          <w:sz w:val="20"/>
          <w:szCs w:val="20"/>
          <w:u w:val="single"/>
        </w:rPr>
      </w:pPr>
    </w:p>
    <w:p w14:paraId="72D78A08" w14:textId="77777777" w:rsidR="00EC4114" w:rsidRPr="00DC3455" w:rsidRDefault="00EC4114" w:rsidP="00EC4114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instrText xml:space="preserve"> FORMCHECKBOX </w:instrText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4.    Le travail de jeunesse</w:t>
      </w:r>
      <w:r w:rsidRPr="00DC3455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avec les suivantes:</w:t>
      </w:r>
    </w:p>
    <w:p w14:paraId="51D749A5" w14:textId="77777777" w:rsidR="00EC4114" w:rsidRPr="00DC3455" w:rsidRDefault="00EC4114" w:rsidP="00EC4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Poursuivre la diffusion et la mise en œuvre de la recommandation </w:t>
      </w:r>
      <w:hyperlink r:id="rId12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CM/Rec(2017)4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le travail de jeunesse, et promouvoir un agenda européen pour le travail de jeunesse ;</w:t>
      </w:r>
    </w:p>
    <w:p w14:paraId="4B3118C8" w14:textId="77777777" w:rsidR="00EC4114" w:rsidRPr="00DC3455" w:rsidRDefault="00EC4114" w:rsidP="00EC411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</w:rPr>
        <w:t>Soutenir l’accès au développement de qualité et à la reconnaissance du travail de jeunesse, de l’éducation et l’apprentissage non formels</w:t>
      </w:r>
      <w:r w:rsidRPr="00DC3455">
        <w:rPr>
          <w:rFonts w:ascii="Arial" w:eastAsia="Times New Roman" w:hAnsi="Arial" w:cs="Arial"/>
          <w:sz w:val="20"/>
          <w:szCs w:val="20"/>
        </w:rPr>
        <w:t> ;</w:t>
      </w:r>
    </w:p>
    <w:p w14:paraId="35908254" w14:textId="77777777" w:rsidR="00EC4114" w:rsidRPr="00DC3455" w:rsidRDefault="00EC4114" w:rsidP="00EC4114">
      <w:pPr>
        <w:widowControl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u w:val="single"/>
        </w:rPr>
      </w:pPr>
    </w:p>
    <w:p w14:paraId="03E4A9E9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7656F781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Comment votre activité contribuera-t-elle aux priorités que vous avez sélectionnées</w:t>
      </w:r>
      <w:r w:rsidRPr="00DC3455">
        <w:rPr>
          <w:rFonts w:ascii="Arial" w:eastAsia="Times New Roman" w:hAnsi="Arial" w:cs="Arial"/>
          <w:b/>
          <w:snapToGrid w:val="0"/>
        </w:rPr>
        <w:t>?</w:t>
      </w:r>
    </w:p>
    <w:p w14:paraId="016201FC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19"/>
      <w:r w:rsidRPr="00DC3455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27F2C63D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27ABD3A7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05E36335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7F61A68E" w14:textId="77777777" w:rsidR="00EC4114" w:rsidRPr="00DC3455" w:rsidRDefault="00EC4114" w:rsidP="00EC4114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COORDONNEES ET CONTACTS</w:t>
      </w:r>
    </w:p>
    <w:p w14:paraId="603F83EB" w14:textId="77777777" w:rsidR="00EC4114" w:rsidRPr="00DC3455" w:rsidRDefault="00EC4114" w:rsidP="00EC4114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FB4A702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soumet(tent) la demande d’activité:</w:t>
      </w:r>
    </w:p>
    <w:p w14:paraId="5077F35C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4BFDF2C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6FE17126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36BEBAA9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4E0BC8F9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529E1A8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DC3455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2C2C4C6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5039222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1509F0A8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9620964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DC3455">
        <w:rPr>
          <w:rFonts w:ascii="Arial" w:eastAsia="Times New Roman" w:hAnsi="Arial" w:cs="Arial"/>
          <w:snapToGrid w:val="0"/>
          <w:spacing w:val="-3"/>
        </w:rPr>
        <w:t>Si oui, veuillez donner des informations sur le partenaire de l’organisation et son rôle dans cette activité:</w:t>
      </w:r>
    </w:p>
    <w:p w14:paraId="010F0930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0"/>
    </w:p>
    <w:p w14:paraId="38E03155" w14:textId="77777777" w:rsidR="00EC4114" w:rsidRPr="00DC3455" w:rsidRDefault="00EC4114" w:rsidP="00EC4114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0BD15AE2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14:paraId="7998363D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5F65AD75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DC3455">
        <w:rPr>
          <w:rFonts w:ascii="Arial" w:eastAsia="Times New Roman" w:hAnsi="Arial" w:cs="Arial"/>
          <w:snapToGrid w:val="0"/>
          <w:spacing w:val="-3"/>
        </w:rPr>
        <w:t>Donnez des informations sur des expériences antérieures (le cas échéant)  dans le domaine concernant  l’activité.</w:t>
      </w:r>
    </w:p>
    <w:p w14:paraId="5ABC3F8A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2DE6967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97E46D9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14:paraId="6C70AFAC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A105D36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0D4A0AF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82518AB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62300959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pratiques?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67E38222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E043449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2569782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DC3455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14:paraId="6EFF1889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B5D3675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1FEF58D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DC3455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14:paraId="3D1F1444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C5939B6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607E01F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comment vous prévoyez d'intégrer  l'apprentissage interculturel et l'éducation aux droits de l'homme en tant que dimensions transversales dans votre activité</w:t>
      </w:r>
    </w:p>
    <w:p w14:paraId="672DD967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4FA43F2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700D7A98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Quel est l'effet multiplicateur de votre activité?</w:t>
      </w:r>
    </w:p>
    <w:p w14:paraId="502517B2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A0AF8E2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1FABB2F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Conférenciers ou spécialistes à inviter </w:t>
      </w:r>
      <w:r w:rsidRPr="00DC3455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14:paraId="1AEBE60C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6E52A61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097CB25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DC3455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5A59003D" w14:textId="77777777" w:rsidR="00EC4114" w:rsidRPr="00DC3455" w:rsidRDefault="00EC4114" w:rsidP="00EC4114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36B0E09" w14:textId="77777777" w:rsidR="00EC4114" w:rsidRPr="00DC3455" w:rsidRDefault="00EC4114" w:rsidP="00EC411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D064775" w14:textId="77777777" w:rsidR="00EC4114" w:rsidRPr="00DC3455" w:rsidRDefault="00EC4114" w:rsidP="00EC4114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4F04BB0" w14:textId="77777777" w:rsidR="00EC4114" w:rsidRPr="00DC3455" w:rsidRDefault="00EC4114" w:rsidP="00EC4114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21948644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</w:rPr>
        <w:t>Veuillez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DC3455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59EFA4AF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98DC070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E1C73FC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49A6896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2AAF466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736E9F7B" w14:textId="77777777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</w:t>
      </w:r>
      <w:r w:rsidRPr="00DC3455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DC3455">
        <w:rPr>
          <w:rFonts w:ascii="Arial" w:eastAsia="Times New Roman" w:hAnsi="Arial" w:cs="Arial"/>
          <w:snapToGrid w:val="0"/>
          <w:spacing w:val="-3"/>
        </w:rPr>
        <w:t>(dates, lieu, objectif).</w:t>
      </w:r>
    </w:p>
    <w:p w14:paraId="75E914E3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9D34C44" w14:textId="77777777" w:rsidR="00EC4114" w:rsidRPr="00DC3455" w:rsidRDefault="00EC4114" w:rsidP="00EC411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A2193AA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DC3455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</w:p>
    <w:bookmarkStart w:id="21" w:name="_Hlk48834547"/>
    <w:p w14:paraId="452A94C2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bookmarkEnd w:id="21"/>
    <w:p w14:paraId="0D99B291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5C642137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produire)?</w:t>
      </w:r>
    </w:p>
    <w:p w14:paraId="085B3232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</w:rPr>
      </w:pP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DA15B44" w14:textId="77777777" w:rsidR="00EC4114" w:rsidRPr="00DC3455" w:rsidRDefault="00EC4114" w:rsidP="00EC4114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223714E6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hAnsi="Arial" w:cs="Arial"/>
          <w:b/>
          <w:bCs/>
          <w:snapToGrid w:val="0"/>
          <w:spacing w:val="-3"/>
        </w:rPr>
        <w:t>Comment l’activité peut-elle contribuer à la réalisation de l’égalité de genre ?</w:t>
      </w:r>
    </w:p>
    <w:p w14:paraId="36298330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19A94C9" w14:textId="77777777" w:rsidR="00EC4114" w:rsidRPr="00DC3455" w:rsidRDefault="00EC4114" w:rsidP="00EC411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524AE6BE" w14:textId="77777777" w:rsidR="00EC4114" w:rsidRPr="00DC3455" w:rsidRDefault="00EC4114" w:rsidP="00EC411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1E82ED74" w14:textId="77777777" w:rsidR="00EC4114" w:rsidRPr="00DC3455" w:rsidRDefault="00EC4114" w:rsidP="00EC411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14:paraId="1FDC3A3C" w14:textId="77777777" w:rsidR="00EC4114" w:rsidRPr="00DC3455" w:rsidRDefault="00EC4114" w:rsidP="00EC411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5EB2C106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DC3455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0AA3E9FC" w14:textId="77777777" w:rsidR="00EC4114" w:rsidRPr="00DC3455" w:rsidRDefault="00EC4114" w:rsidP="00EC4114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D54241D" w14:textId="77777777" w:rsidR="00EC4114" w:rsidRPr="00DC3455" w:rsidRDefault="00EC4114" w:rsidP="00EC411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FFA55E3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14:paraId="31BDA7C7" w14:textId="77777777" w:rsidR="00EC4114" w:rsidRPr="00DC3455" w:rsidRDefault="00EC4114" w:rsidP="00EC4114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3DA4D9D" w14:textId="77777777" w:rsidR="00EC4114" w:rsidRPr="00DC3455" w:rsidRDefault="00EC4114" w:rsidP="00EC411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78E07572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Age moyen des participants: </w:t>
      </w:r>
    </w:p>
    <w:p w14:paraId="56068874" w14:textId="77777777" w:rsidR="00EC4114" w:rsidRPr="00DC3455" w:rsidRDefault="00EC4114" w:rsidP="00EC411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3ADB5A9" w14:textId="77777777" w:rsidR="00EC4114" w:rsidRPr="00DC3455" w:rsidRDefault="00EC4114" w:rsidP="00EC4114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4A1F0756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DC3455">
        <w:rPr>
          <w:rFonts w:ascii="Arial" w:eastAsia="Times New Roman" w:hAnsi="Arial" w:cs="Arial"/>
          <w:snapToGrid w:val="0"/>
          <w:spacing w:val="-3"/>
        </w:rPr>
        <w:t>(veuillez indiquer le nombre envisagé de participants par pays):</w:t>
      </w:r>
    </w:p>
    <w:p w14:paraId="23693A26" w14:textId="77777777" w:rsidR="00EC4114" w:rsidRPr="00DC3455" w:rsidRDefault="00EC4114" w:rsidP="00EC411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977" w:type="dxa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487"/>
        <w:gridCol w:w="1667"/>
        <w:gridCol w:w="564"/>
        <w:gridCol w:w="1943"/>
        <w:gridCol w:w="486"/>
        <w:gridCol w:w="1777"/>
        <w:gridCol w:w="493"/>
        <w:gridCol w:w="942"/>
      </w:tblGrid>
      <w:tr w:rsidR="00EC4114" w:rsidRPr="00DC3455" w14:paraId="6F37B6B2" w14:textId="77777777" w:rsidTr="00F344C1">
        <w:trPr>
          <w:gridAfter w:val="1"/>
          <w:wAfter w:w="942" w:type="dxa"/>
          <w:trHeight w:val="20"/>
        </w:trPr>
        <w:tc>
          <w:tcPr>
            <w:tcW w:w="903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E8775C" w14:textId="77777777" w:rsidR="00EC4114" w:rsidRPr="00DC3455" w:rsidRDefault="00EC4114" w:rsidP="00F344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C3455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EC4114" w:rsidRPr="00DC3455" w14:paraId="734E01F5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C64C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Albanie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C205D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3F9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Espagne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E5959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8ED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Luxembourg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289F8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F451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 Marin</w:t>
            </w:r>
          </w:p>
        </w:tc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909FC5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7475CB87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1974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Allemagne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33DF3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5FB4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Finlande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060B9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B5500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Malte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8B8E5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DF24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Saint-Siège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52398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7A5176B2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F1ED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Andorre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702EA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A179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France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CA9054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932D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Monaco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DE2B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5741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 xml:space="preserve">Serbie 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033693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7605A1A4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8DF1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Arménie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91305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70B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Géorgie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F3A40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7E11" w14:textId="77777777" w:rsidR="00EC4114" w:rsidRPr="00DC3455" w:rsidRDefault="00EC4114" w:rsidP="00F344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Monténégro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343B2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E56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Slovénie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AA55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37E6F7F9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02C5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Autriche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21282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D0859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Grèce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639BD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E7B9" w14:textId="77777777" w:rsidR="00EC4114" w:rsidRPr="00DC3455" w:rsidRDefault="00EC4114" w:rsidP="00F344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Macédoine du Nord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35271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F4E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Suède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D0AF6E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6B765B83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3E7EB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Azerbaïdjan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501C2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2BB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Hongrie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70D2E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87BC" w14:textId="77777777" w:rsidR="00EC4114" w:rsidRPr="00DC3455" w:rsidRDefault="00EC4114" w:rsidP="00F344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Norvège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111F6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BF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Suisse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356528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0B5BDCC6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A255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Belgique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DD6686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261A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Irlande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9A45C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535C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Pays-Bas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C684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47A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chéqu</w:t>
            </w: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C23F3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6B3145C8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153F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Bosnie et Herzégovine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E57B6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B11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Islande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0ABC0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9EAC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Pologne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8EF9F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770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Türkiye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3B762D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4EDB8EFF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F4A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Bulgarie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C9331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78C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Italie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3A384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C9E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Portugal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1AF2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5305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Ukraine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22B738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63FFAA34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9BA8F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Chypre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D3B9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1688" w14:textId="77777777" w:rsidR="00EC4114" w:rsidRPr="00DC3455" w:rsidRDefault="00EC4114" w:rsidP="00F344C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6"/>
                <w:szCs w:val="16"/>
                <w:lang w:val="en-GB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Kazakhstan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E2D55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DEC1F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République de Moldova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3DB9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C196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13A076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1E189075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76D6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Croatie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8E9CD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3331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Lettonie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EB0DA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4AB2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Roumanie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59503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61CB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5E6A16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C4114" w:rsidRPr="00DC3455" w14:paraId="7B38D1E1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9067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Danemark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291BB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67A4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Liechtenstein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E09B0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4D9F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République slovaque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CBECE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AA00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E6683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EC4114" w:rsidRPr="00DC3455" w14:paraId="4D9BBDCA" w14:textId="77777777" w:rsidTr="00F344C1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A504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Estonie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F6319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64FD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Lituanie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40C82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C5D3" w14:textId="77777777" w:rsidR="00EC4114" w:rsidRPr="00DC3455" w:rsidRDefault="00EC4114" w:rsidP="00F344C1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Royaume-Uni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1E707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B3F0" w14:textId="77777777" w:rsidR="00EC4114" w:rsidRPr="00DC3455" w:rsidRDefault="00EC4114" w:rsidP="00F344C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BC118" w14:textId="77777777" w:rsidR="00EC4114" w:rsidRPr="00DC3455" w:rsidRDefault="00EC4114" w:rsidP="00F34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EC4114" w:rsidRPr="00DC3455" w14:paraId="5C290EA6" w14:textId="77777777" w:rsidTr="00F344C1">
        <w:trPr>
          <w:trHeight w:val="20"/>
        </w:trPr>
        <w:tc>
          <w:tcPr>
            <w:tcW w:w="90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CCC2D3" w14:textId="77777777" w:rsidR="00EC4114" w:rsidRPr="00DC3455" w:rsidRDefault="00EC4114" w:rsidP="00F344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>Autres pays</w:t>
            </w:r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 xml:space="preserve">: 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942" w:type="dxa"/>
          </w:tcPr>
          <w:p w14:paraId="4C5B0DB1" w14:textId="77777777" w:rsidR="00EC4114" w:rsidRPr="00DC3455" w:rsidRDefault="00EC4114" w:rsidP="00F344C1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2E23DDDB" w14:textId="77777777" w:rsidR="00EC4114" w:rsidRPr="00DC3455" w:rsidRDefault="00EC4114" w:rsidP="00EC4114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3102F573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14:paraId="598EFCEA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D89896D" w14:textId="77777777" w:rsidR="00EC4114" w:rsidRPr="005B75E9" w:rsidRDefault="00EC4114" w:rsidP="00EC4114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5B75E9">
        <w:rPr>
          <w:rFonts w:ascii="Arial" w:eastAsia="Times New Roman" w:hAnsi="Arial" w:cs="Arial"/>
          <w:b/>
          <w:snapToGrid w:val="0"/>
          <w:spacing w:val="-3"/>
        </w:rPr>
        <w:t>Veuillez indiquer les besoins spécifiques estimés des participants en ce qui concerne, par exemple, l’accès et la communication</w:t>
      </w:r>
      <w:r>
        <w:rPr>
          <w:rFonts w:ascii="Arial" w:eastAsia="Times New Roman" w:hAnsi="Arial" w:cs="Arial"/>
          <w:snapToGrid w:val="0"/>
          <w:spacing w:val="-3"/>
        </w:rPr>
        <w:t xml:space="preserve">      </w:t>
      </w:r>
      <w:r w:rsidRPr="005B75E9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B75E9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06A146F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009EA724" w14:textId="1797CFE2" w:rsidR="00EC4114" w:rsidRPr="00DC3455" w:rsidRDefault="00EC4114" w:rsidP="00EC4114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activité 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(par ordre de priorité), sachant que le planning des activités du CEJ ne nous permettra peut-être pas de </w:t>
      </w:r>
      <w:r>
        <w:rPr>
          <w:rFonts w:ascii="Arial" w:eastAsia="Times New Roman" w:hAnsi="Arial" w:cs="Arial"/>
          <w:snapToGrid w:val="0"/>
          <w:spacing w:val="-3"/>
        </w:rPr>
        <w:t>satisfaire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vos préférences.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617EC820" w14:textId="77777777" w:rsidR="00EC4114" w:rsidRPr="00DC3455" w:rsidRDefault="00EC4114" w:rsidP="00EC4114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3"/>
    </w:p>
    <w:p w14:paraId="57D053DE" w14:textId="77777777" w:rsidR="00EC4114" w:rsidRPr="00DC3455" w:rsidRDefault="00EC4114" w:rsidP="00EC4114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6E2E4DE0" w14:textId="77777777" w:rsidR="00EC4114" w:rsidRPr="00DC3455" w:rsidRDefault="00EC4114" w:rsidP="00EC4114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016E8F9A" w14:textId="77777777" w:rsidR="00EC4114" w:rsidRPr="00DC3455" w:rsidRDefault="00EC4114" w:rsidP="00EC4114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0987B8ED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6CE157F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14:paraId="1B1B6D5D" w14:textId="77777777" w:rsidR="00EC4114" w:rsidRPr="00DC3455" w:rsidRDefault="00EC4114" w:rsidP="00EC411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63F37D8" w14:textId="77777777" w:rsidR="00EC4114" w:rsidRPr="00DC3455" w:rsidRDefault="00EC4114" w:rsidP="00EC4114">
      <w:pPr>
        <w:widowControl w:val="0"/>
        <w:numPr>
          <w:ilvl w:val="1"/>
          <w:numId w:val="10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</w:rPr>
        <w:t>Autre information</w:t>
      </w:r>
      <w:r>
        <w:rPr>
          <w:rFonts w:ascii="Arial" w:eastAsia="Times New Roman" w:hAnsi="Arial" w:cs="Arial"/>
          <w:b/>
          <w:snapToGrid w:val="0"/>
        </w:rPr>
        <w:t xml:space="preserve"> pertinente</w:t>
      </w:r>
      <w:r w:rsidRPr="00DC3455">
        <w:rPr>
          <w:rFonts w:ascii="Arial" w:eastAsia="Times New Roman" w:hAnsi="Arial" w:cs="Arial"/>
          <w:b/>
          <w:snapToGrid w:val="0"/>
        </w:rPr>
        <w:t xml:space="preserve"> </w:t>
      </w:r>
    </w:p>
    <w:p w14:paraId="424E0FA4" w14:textId="77777777" w:rsidR="00EC4114" w:rsidRPr="00DC3455" w:rsidRDefault="00EC4114" w:rsidP="00EC4114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47BAECEE" w14:textId="77777777" w:rsidR="00EC4114" w:rsidRPr="00DC3455" w:rsidRDefault="00EC4114" w:rsidP="00EC411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692044F1" w14:textId="77777777" w:rsidR="00EC4114" w:rsidRPr="00DC3455" w:rsidRDefault="00EC4114" w:rsidP="00EC411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DC3455">
        <w:rPr>
          <w:rFonts w:ascii="Arial" w:eastAsia="Times New Roman" w:hAnsi="Arial" w:cs="Arial"/>
          <w:b/>
          <w:color w:val="FF0000"/>
        </w:rPr>
        <w:t>Les demandes sont à envoyer à l’adresse suivante:</w:t>
      </w:r>
    </w:p>
    <w:p w14:paraId="1601D3A1" w14:textId="77777777" w:rsidR="00EC4114" w:rsidRDefault="00EC4114" w:rsidP="00EC4114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u w:val="single"/>
        </w:rPr>
      </w:pPr>
      <w:hyperlink r:id="rId13" w:history="1">
        <w:r w:rsidRPr="00DC3455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5F20878D" w14:textId="77777777" w:rsidR="00EC4114" w:rsidRPr="00DC3455" w:rsidRDefault="00EC4114" w:rsidP="00EC411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DFD11AC" w14:textId="77777777" w:rsidR="00EC4114" w:rsidRPr="00DC3455" w:rsidRDefault="00EC4114" w:rsidP="00EC4114">
      <w:pPr>
        <w:spacing w:after="0" w:line="240" w:lineRule="auto"/>
        <w:jc w:val="center"/>
        <w:rPr>
          <w:rFonts w:ascii="Tahoma" w:hAnsi="Tahoma" w:cs="Tahoma"/>
        </w:rPr>
      </w:pPr>
      <w:r w:rsidRPr="00DC3455">
        <w:rPr>
          <w:rFonts w:ascii="Arial" w:eastAsia="Times New Roman" w:hAnsi="Arial" w:cs="Arial"/>
          <w:b/>
          <w:color w:val="0000FF"/>
        </w:rPr>
        <w:t>Date limite de dépôt des demandes : 15 avril 202</w:t>
      </w:r>
      <w:r>
        <w:rPr>
          <w:rFonts w:ascii="Arial" w:eastAsia="Times New Roman" w:hAnsi="Arial" w:cs="Arial"/>
          <w:b/>
          <w:color w:val="0000FF"/>
        </w:rPr>
        <w:t>6 23 :59</w:t>
      </w:r>
    </w:p>
    <w:p w14:paraId="709BF170" w14:textId="77777777" w:rsidR="00EC4114" w:rsidRPr="002D25C9" w:rsidRDefault="00EC4114" w:rsidP="00EC4114">
      <w:pPr>
        <w:spacing w:after="0" w:line="240" w:lineRule="auto"/>
        <w:rPr>
          <w:rFonts w:ascii="Arial" w:hAnsi="Arial" w:cs="Arial"/>
        </w:rPr>
      </w:pPr>
    </w:p>
    <w:p w14:paraId="7122E043" w14:textId="77777777" w:rsidR="00EC4114" w:rsidRDefault="00EC4114" w:rsidP="006A3BC3">
      <w:pPr>
        <w:spacing w:after="0" w:line="240" w:lineRule="auto"/>
        <w:rPr>
          <w:rFonts w:ascii="Arial" w:hAnsi="Arial" w:cs="Arial"/>
        </w:rPr>
      </w:pPr>
    </w:p>
    <w:sectPr w:rsidR="00EC4114" w:rsidSect="000F4CF2">
      <w:footerReference w:type="default" r:id="rId14"/>
      <w:headerReference w:type="first" r:id="rId15"/>
      <w:footerReference w:type="first" r:id="rId16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D935" w14:textId="77777777" w:rsidR="006A3BC3" w:rsidRDefault="006A3BC3" w:rsidP="00FD6043">
      <w:pPr>
        <w:spacing w:after="0" w:line="240" w:lineRule="auto"/>
      </w:pPr>
      <w:r>
        <w:separator/>
      </w:r>
    </w:p>
  </w:endnote>
  <w:endnote w:type="continuationSeparator" w:id="0">
    <w:p w14:paraId="74876822" w14:textId="77777777" w:rsidR="006A3BC3" w:rsidRDefault="006A3BC3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1B6FCB35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BD63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7ABA8975" wp14:editId="613848E9">
              <wp:simplePos x="0" y="0"/>
              <wp:positionH relativeFrom="page">
                <wp:posOffset>3339465</wp:posOffset>
              </wp:positionH>
              <wp:positionV relativeFrom="page">
                <wp:posOffset>9964420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1830CA" w14:textId="77777777" w:rsidR="006A3BC3" w:rsidRPr="00950D67" w:rsidRDefault="006A3BC3" w:rsidP="006A3BC3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eyc.studysessions@coe.int</w:t>
                          </w:r>
                        </w:p>
                        <w:p w14:paraId="740E9CA7" w14:textId="77777777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A8975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2.95pt;margin-top:784.6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" o:allowincell="f" o:allowoverlap="f" filled="f" stroked="f" strokeweight=".5pt">
              <v:textbox inset="0,0,0,0">
                <w:txbxContent>
                  <w:p w14:paraId="421830CA" w14:textId="77777777" w:rsidR="006A3BC3" w:rsidRPr="00950D67" w:rsidRDefault="006A3BC3" w:rsidP="006A3BC3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AD6536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eyc.studysessions@coe.int</w:t>
                    </w:r>
                  </w:p>
                  <w:p w14:paraId="740E9CA7" w14:textId="77777777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4751F2C7" wp14:editId="2DDB97DB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74CA" w14:textId="1F70420B" w:rsidR="009165FC" w:rsidRPr="003D361F" w:rsidRDefault="009165FC" w:rsidP="003D361F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51F2C7" id="Zone de texte 683437189" o:spid="_x0000_s1029" type="#_x0000_t202" style="position:absolute;margin-left:168.15pt;margin-top:784.6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KuVqfjAAAADQEAAA8AAABkcnMvZG93bnJldi54&#10;bWxMj8tOwzAQRfdI/IM1SOyo81AiSONUCIlSkIpE2w9w42mcJraj2E3D3zOsYDlzj+6cKVez6dmE&#10;o2+dFRAvImBoa6da2wg47F8fHoH5IK2SvbMo4Bs9rKrbm1IWyl3tF0670DAqsb6QAnQIQ8G5rzUa&#10;6RduQEvZyY1GBhrHhqtRXqnc9DyJopwb2Vq6oOWALxrrbncxAtbtKd5/Tl0z6O79bf2x2Z435yDE&#10;/d38vAQWcA5/MPzqkzpU5HR0F6s86wWkaZ4SSkGWPyXACMniNAN2pFWeJg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KuVqf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69B374CA" w14:textId="1F70420B" w:rsidR="009165FC" w:rsidRPr="003D361F" w:rsidRDefault="009165FC" w:rsidP="003D361F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C5D850C" wp14:editId="0AC60B0F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534BCE" w14:textId="77777777" w:rsidR="009165FC" w:rsidRPr="002A16DD" w:rsidRDefault="009165FC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</w:rPr>
                            <w:t>CONSEIL DE L’EUROPE</w:t>
                          </w:r>
                        </w:p>
                        <w:p w14:paraId="188FFC2C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D850C" id="Zone de texte 5" o:spid="_x0000_s1030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1cagm2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6A534BCE" w14:textId="77777777" w:rsidR="009165FC" w:rsidRPr="002A16DD" w:rsidRDefault="009165FC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</w:rPr>
                      <w:t>CONSEIL DE L’EUROPE</w:t>
                    </w:r>
                  </w:p>
                  <w:p w14:paraId="188FFC2C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5896" w14:textId="77777777" w:rsidR="006A3BC3" w:rsidRDefault="006A3BC3" w:rsidP="00FD6043">
      <w:pPr>
        <w:spacing w:after="0" w:line="240" w:lineRule="auto"/>
      </w:pPr>
      <w:r>
        <w:separator/>
      </w:r>
    </w:p>
  </w:footnote>
  <w:footnote w:type="continuationSeparator" w:id="0">
    <w:p w14:paraId="374F7113" w14:textId="77777777" w:rsidR="006A3BC3" w:rsidRDefault="006A3BC3" w:rsidP="00FD6043">
      <w:pPr>
        <w:spacing w:after="0" w:line="240" w:lineRule="auto"/>
      </w:pPr>
      <w:r>
        <w:continuationSeparator/>
      </w:r>
    </w:p>
  </w:footnote>
  <w:footnote w:id="1">
    <w:p w14:paraId="298A3C91" w14:textId="77777777" w:rsidR="00EC4114" w:rsidRPr="004F73BF" w:rsidRDefault="00EC4114" w:rsidP="00EC4114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</w:t>
      </w:r>
      <w:r w:rsidRPr="004F73BF">
        <w:rPr>
          <w:rFonts w:ascii="Arial" w:hAnsi="Arial" w:cs="Arial"/>
          <w:i/>
          <w:sz w:val="20"/>
          <w:szCs w:val="20"/>
        </w:rPr>
        <w:t>Si vous présentez une demande pour la première fois, veuillez fournir des détails quant aux buts, structures, activités et membres de votre organisation ainsi que les statuts de votre organisation</w:t>
      </w:r>
      <w:r>
        <w:rPr>
          <w:rFonts w:ascii="Arial" w:hAnsi="Arial" w:cs="Arial"/>
          <w:i/>
          <w:sz w:val="20"/>
          <w:szCs w:val="20"/>
        </w:rPr>
        <w:t xml:space="preserve"> (v</w:t>
      </w:r>
      <w:r w:rsidRPr="004F73BF">
        <w:rPr>
          <w:rFonts w:ascii="Arial" w:hAnsi="Arial" w:cs="Arial"/>
          <w:i/>
          <w:sz w:val="20"/>
          <w:szCs w:val="20"/>
        </w:rPr>
        <w:t>euillez joindre un résumé des statuts en Anglais ou en Français</w:t>
      </w:r>
      <w:r>
        <w:rPr>
          <w:rFonts w:ascii="Arial" w:hAnsi="Arial" w:cs="Arial"/>
          <w:i/>
          <w:sz w:val="20"/>
          <w:szCs w:val="20"/>
        </w:rPr>
        <w:t>)</w:t>
      </w:r>
      <w:r w:rsidRPr="004F73BF">
        <w:rPr>
          <w:rFonts w:ascii="Arial" w:hAnsi="Arial" w:cs="Arial"/>
          <w:i/>
          <w:sz w:val="20"/>
          <w:szCs w:val="20"/>
        </w:rPr>
        <w:t>.</w:t>
      </w:r>
    </w:p>
    <w:p w14:paraId="3742494A" w14:textId="77777777" w:rsidR="00EC4114" w:rsidRPr="00574D14" w:rsidRDefault="00EC4114" w:rsidP="00EC4114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95A6" w14:textId="77777777" w:rsidR="00135BDB" w:rsidRDefault="00125686" w:rsidP="00D03491">
    <w:pPr>
      <w:pStyle w:val="Header"/>
      <w:tabs>
        <w:tab w:val="clear" w:pos="4513"/>
        <w:tab w:val="clear" w:pos="9026"/>
        <w:tab w:val="left" w:pos="1384"/>
      </w:tabs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3A4B9352" wp14:editId="005F7D47">
          <wp:simplePos x="0" y="0"/>
          <wp:positionH relativeFrom="page">
            <wp:posOffset>12065</wp:posOffset>
          </wp:positionH>
          <wp:positionV relativeFrom="page">
            <wp:posOffset>20955</wp:posOffset>
          </wp:positionV>
          <wp:extent cx="7559644" cy="10685145"/>
          <wp:effectExtent l="0" t="0" r="0" b="0"/>
          <wp:wrapNone/>
          <wp:docPr id="1" name="Image 1" descr="Une image contenant noir, obscurité, lune, nuit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noir, obscurité, lune, nuit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6D6D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6A55B33B" wp14:editId="74C9BF3D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323ED" w14:textId="77777777" w:rsidR="00FC6D6D" w:rsidRPr="00104F6E" w:rsidRDefault="005B13A9" w:rsidP="00FC6D6D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</w:pPr>
                          <w:bookmarkStart w:id="24" w:name="_Hlk185931751"/>
                          <w:r w:rsidRPr="005B13A9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t>DIRECTION GÉNÉRALE DE LA DÉMOCRATIE</w:t>
                          </w:r>
                          <w:r w:rsidRPr="005B13A9">
                            <w:rPr>
                              <w:rFonts w:ascii="Arial Narrow" w:hAnsi="Arial Narrow" w:cs="Arial"/>
                              <w:sz w:val="20"/>
                              <w:szCs w:val="20"/>
                            </w:rPr>
                            <w:br/>
                            <w:t>ET DE LA DIGNITÉ HUMAINE</w:t>
                          </w:r>
                          <w:bookmarkEnd w:id="24"/>
                        </w:p>
                        <w:p w14:paraId="7A85FA8F" w14:textId="77777777" w:rsidR="00FC6D6D" w:rsidRPr="00B84EA2" w:rsidRDefault="00D03491" w:rsidP="00FC6D6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D03491">
                            <w:rPr>
                              <w:rFonts w:ascii="Arial Narrow" w:hAnsi="Arial Narrow" w:cs="Arial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  <w:t xml:space="preserve">DIRECTION DE LA DÉMOCRATIE 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5B33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130323ED" w14:textId="77777777" w:rsidR="00FC6D6D" w:rsidRPr="00104F6E" w:rsidRDefault="005B13A9" w:rsidP="00FC6D6D">
                    <w:pPr>
                      <w:spacing w:after="60" w:line="216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bookmarkStart w:id="25" w:name="_Hlk185931751"/>
                    <w:r w:rsidRPr="005B13A9">
                      <w:rPr>
                        <w:rFonts w:ascii="Arial Narrow" w:hAnsi="Arial Narrow" w:cs="Arial"/>
                        <w:sz w:val="20"/>
                        <w:szCs w:val="20"/>
                      </w:rPr>
                      <w:t>DIRECTION GÉNÉRALE DE LA DÉMOCRATIE</w:t>
                    </w:r>
                    <w:r w:rsidRPr="005B13A9">
                      <w:rPr>
                        <w:rFonts w:ascii="Arial Narrow" w:hAnsi="Arial Narrow" w:cs="Arial"/>
                        <w:sz w:val="20"/>
                        <w:szCs w:val="20"/>
                      </w:rPr>
                      <w:br/>
                      <w:t>ET DE LA DIGNITÉ HUMAINE</w:t>
                    </w:r>
                    <w:bookmarkEnd w:id="25"/>
                  </w:p>
                  <w:p w14:paraId="7A85FA8F" w14:textId="77777777" w:rsidR="00FC6D6D" w:rsidRPr="00B84EA2" w:rsidRDefault="00D03491" w:rsidP="00FC6D6D">
                    <w:pPr>
                      <w:spacing w:after="0" w:line="216" w:lineRule="auto"/>
                      <w:rPr>
                        <w:rFonts w:ascii="Arial Narrow" w:hAnsi="Arial Narrow" w:cs="Arial"/>
                        <w:color w:val="000000" w:themeColor="text1"/>
                        <w:sz w:val="20"/>
                        <w:szCs w:val="20"/>
                        <w:lang w:val="en-US"/>
                      </w:rPr>
                    </w:pPr>
                    <w:r w:rsidRPr="00D03491">
                      <w:rPr>
                        <w:rFonts w:ascii="Arial Narrow" w:hAnsi="Arial Narrow" w:cs="Arial"/>
                        <w:b/>
                        <w:bCs/>
                        <w:color w:val="000000" w:themeColor="text1"/>
                        <w:sz w:val="20"/>
                        <w:szCs w:val="20"/>
                        <w:lang w:val="en-US"/>
                      </w:rPr>
                      <w:t xml:space="preserve">DIRECTION DE LA DÉMOCRATIE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349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65pt;height:8.65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14A8"/>
    <w:multiLevelType w:val="hybridMultilevel"/>
    <w:tmpl w:val="A9F48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893"/>
    <w:multiLevelType w:val="hybridMultilevel"/>
    <w:tmpl w:val="A60EDF6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127F6"/>
    <w:multiLevelType w:val="hybridMultilevel"/>
    <w:tmpl w:val="D24673B4"/>
    <w:lvl w:ilvl="0" w:tplc="4150E53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99"/>
        <w:sz w:val="22"/>
        <w:szCs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1F95"/>
    <w:multiLevelType w:val="hybridMultilevel"/>
    <w:tmpl w:val="802A35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126C3"/>
    <w:multiLevelType w:val="hybridMultilevel"/>
    <w:tmpl w:val="2844F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02B7"/>
    <w:multiLevelType w:val="hybridMultilevel"/>
    <w:tmpl w:val="B6AEC23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73DCD"/>
    <w:multiLevelType w:val="hybridMultilevel"/>
    <w:tmpl w:val="F8F43AE0"/>
    <w:lvl w:ilvl="0" w:tplc="3698E3D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67463">
    <w:abstractNumId w:val="8"/>
  </w:num>
  <w:num w:numId="2" w16cid:durableId="1338386973">
    <w:abstractNumId w:val="11"/>
  </w:num>
  <w:num w:numId="3" w16cid:durableId="1352802106">
    <w:abstractNumId w:val="1"/>
  </w:num>
  <w:num w:numId="4" w16cid:durableId="837422865">
    <w:abstractNumId w:val="2"/>
  </w:num>
  <w:num w:numId="5" w16cid:durableId="1120487530">
    <w:abstractNumId w:val="12"/>
  </w:num>
  <w:num w:numId="6" w16cid:durableId="321084643">
    <w:abstractNumId w:val="10"/>
  </w:num>
  <w:num w:numId="7" w16cid:durableId="254554589">
    <w:abstractNumId w:val="6"/>
  </w:num>
  <w:num w:numId="8" w16cid:durableId="914704694">
    <w:abstractNumId w:val="15"/>
  </w:num>
  <w:num w:numId="9" w16cid:durableId="1805347486">
    <w:abstractNumId w:val="9"/>
  </w:num>
  <w:num w:numId="10" w16cid:durableId="1880363288">
    <w:abstractNumId w:val="5"/>
  </w:num>
  <w:num w:numId="11" w16cid:durableId="1551763257">
    <w:abstractNumId w:val="0"/>
  </w:num>
  <w:num w:numId="12" w16cid:durableId="863326891">
    <w:abstractNumId w:val="4"/>
  </w:num>
  <w:num w:numId="13" w16cid:durableId="743376128">
    <w:abstractNumId w:val="14"/>
  </w:num>
  <w:num w:numId="14" w16cid:durableId="2098939980">
    <w:abstractNumId w:val="13"/>
  </w:num>
  <w:num w:numId="15" w16cid:durableId="1133249842">
    <w:abstractNumId w:val="7"/>
  </w:num>
  <w:num w:numId="16" w16cid:durableId="139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C3"/>
    <w:rsid w:val="00082CEE"/>
    <w:rsid w:val="000C52A6"/>
    <w:rsid w:val="000E50A4"/>
    <w:rsid w:val="000E66B6"/>
    <w:rsid w:val="000F480E"/>
    <w:rsid w:val="000F4CF2"/>
    <w:rsid w:val="00104F6E"/>
    <w:rsid w:val="00106141"/>
    <w:rsid w:val="00110729"/>
    <w:rsid w:val="00123CDD"/>
    <w:rsid w:val="00125686"/>
    <w:rsid w:val="00135BDB"/>
    <w:rsid w:val="0014266D"/>
    <w:rsid w:val="00147EF4"/>
    <w:rsid w:val="00171115"/>
    <w:rsid w:val="001A6076"/>
    <w:rsid w:val="001D291E"/>
    <w:rsid w:val="001E05B1"/>
    <w:rsid w:val="001E0605"/>
    <w:rsid w:val="001F297D"/>
    <w:rsid w:val="001F4F04"/>
    <w:rsid w:val="00211F35"/>
    <w:rsid w:val="00214299"/>
    <w:rsid w:val="00254FDE"/>
    <w:rsid w:val="00265917"/>
    <w:rsid w:val="002861FB"/>
    <w:rsid w:val="00293BEB"/>
    <w:rsid w:val="00293EE6"/>
    <w:rsid w:val="00295D99"/>
    <w:rsid w:val="002C0872"/>
    <w:rsid w:val="002C18AC"/>
    <w:rsid w:val="002C43B5"/>
    <w:rsid w:val="002C4704"/>
    <w:rsid w:val="002F3006"/>
    <w:rsid w:val="002F405C"/>
    <w:rsid w:val="002F6948"/>
    <w:rsid w:val="003354C4"/>
    <w:rsid w:val="003364D1"/>
    <w:rsid w:val="003A5509"/>
    <w:rsid w:val="003B2C8C"/>
    <w:rsid w:val="003B47D5"/>
    <w:rsid w:val="003C3931"/>
    <w:rsid w:val="003D361F"/>
    <w:rsid w:val="003D3B17"/>
    <w:rsid w:val="003D48AE"/>
    <w:rsid w:val="003F3D4B"/>
    <w:rsid w:val="00400868"/>
    <w:rsid w:val="0042115B"/>
    <w:rsid w:val="004256CB"/>
    <w:rsid w:val="004329B7"/>
    <w:rsid w:val="00447D22"/>
    <w:rsid w:val="00477FDD"/>
    <w:rsid w:val="00480D8B"/>
    <w:rsid w:val="00484137"/>
    <w:rsid w:val="00490C77"/>
    <w:rsid w:val="004C0C2F"/>
    <w:rsid w:val="004F7A82"/>
    <w:rsid w:val="0050115D"/>
    <w:rsid w:val="005255D0"/>
    <w:rsid w:val="00550B6C"/>
    <w:rsid w:val="005657A8"/>
    <w:rsid w:val="005702A1"/>
    <w:rsid w:val="00582B6A"/>
    <w:rsid w:val="00582C5E"/>
    <w:rsid w:val="005B13A9"/>
    <w:rsid w:val="005B3604"/>
    <w:rsid w:val="005F3DC6"/>
    <w:rsid w:val="00643C3F"/>
    <w:rsid w:val="006654AC"/>
    <w:rsid w:val="006908C5"/>
    <w:rsid w:val="006A3BC3"/>
    <w:rsid w:val="006A5A71"/>
    <w:rsid w:val="00712E65"/>
    <w:rsid w:val="007150DE"/>
    <w:rsid w:val="00735569"/>
    <w:rsid w:val="007502E6"/>
    <w:rsid w:val="0076531F"/>
    <w:rsid w:val="00773CFE"/>
    <w:rsid w:val="007A543D"/>
    <w:rsid w:val="007C0AD1"/>
    <w:rsid w:val="007C340C"/>
    <w:rsid w:val="00800A19"/>
    <w:rsid w:val="008042E6"/>
    <w:rsid w:val="00810D5A"/>
    <w:rsid w:val="00843455"/>
    <w:rsid w:val="0087380A"/>
    <w:rsid w:val="008A1E2E"/>
    <w:rsid w:val="008C12CC"/>
    <w:rsid w:val="009165FC"/>
    <w:rsid w:val="00924699"/>
    <w:rsid w:val="00931CD6"/>
    <w:rsid w:val="00940F14"/>
    <w:rsid w:val="00955512"/>
    <w:rsid w:val="00991B77"/>
    <w:rsid w:val="009A568A"/>
    <w:rsid w:val="009B3AB7"/>
    <w:rsid w:val="00A22D53"/>
    <w:rsid w:val="00A23E22"/>
    <w:rsid w:val="00A66D60"/>
    <w:rsid w:val="00A743FA"/>
    <w:rsid w:val="00AB6552"/>
    <w:rsid w:val="00AB7727"/>
    <w:rsid w:val="00AD237B"/>
    <w:rsid w:val="00B06133"/>
    <w:rsid w:val="00B227AE"/>
    <w:rsid w:val="00B45C86"/>
    <w:rsid w:val="00B47317"/>
    <w:rsid w:val="00B77501"/>
    <w:rsid w:val="00B849E0"/>
    <w:rsid w:val="00B84EA2"/>
    <w:rsid w:val="00B90246"/>
    <w:rsid w:val="00BA79A3"/>
    <w:rsid w:val="00BB2684"/>
    <w:rsid w:val="00BB4CCA"/>
    <w:rsid w:val="00BB7DCE"/>
    <w:rsid w:val="00C049EE"/>
    <w:rsid w:val="00C14C2C"/>
    <w:rsid w:val="00C8348A"/>
    <w:rsid w:val="00C92F89"/>
    <w:rsid w:val="00CC39DC"/>
    <w:rsid w:val="00CE0F37"/>
    <w:rsid w:val="00CE16A2"/>
    <w:rsid w:val="00CE1FF8"/>
    <w:rsid w:val="00CE4890"/>
    <w:rsid w:val="00D0182E"/>
    <w:rsid w:val="00D03491"/>
    <w:rsid w:val="00D24A57"/>
    <w:rsid w:val="00D2664E"/>
    <w:rsid w:val="00D53526"/>
    <w:rsid w:val="00D554E6"/>
    <w:rsid w:val="00D64EF5"/>
    <w:rsid w:val="00D70628"/>
    <w:rsid w:val="00DA6FDB"/>
    <w:rsid w:val="00DB029C"/>
    <w:rsid w:val="00DC4A39"/>
    <w:rsid w:val="00DD5564"/>
    <w:rsid w:val="00E1148E"/>
    <w:rsid w:val="00E173B5"/>
    <w:rsid w:val="00E50974"/>
    <w:rsid w:val="00EA75BA"/>
    <w:rsid w:val="00EC4114"/>
    <w:rsid w:val="00ED5510"/>
    <w:rsid w:val="00F21634"/>
    <w:rsid w:val="00F433D6"/>
    <w:rsid w:val="00F7182E"/>
    <w:rsid w:val="00F72393"/>
    <w:rsid w:val="00F76BBD"/>
    <w:rsid w:val="00FC6D6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C569814"/>
  <w15:docId w15:val="{18E2F0CE-CDA9-478C-A4B5-69A6AB7B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C4114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3BC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EC411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C411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C411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C4114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C41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4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EC4114"/>
  </w:style>
  <w:style w:type="table" w:customStyle="1" w:styleId="TableGrid1">
    <w:name w:val="Table Grid1"/>
    <w:basedOn w:val="TableNormal"/>
    <w:next w:val="TableGrid"/>
    <w:uiPriority w:val="59"/>
    <w:rsid w:val="00EC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C4114"/>
  </w:style>
  <w:style w:type="paragraph" w:styleId="NoSpacing">
    <w:name w:val="No Spacing"/>
    <w:uiPriority w:val="1"/>
    <w:qFormat/>
    <w:rsid w:val="00EC4114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EC4114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C411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EC411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C4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1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1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1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coe.int/slUh3" TargetMode="External"/><Relationship Id="rId13" Type="http://schemas.openxmlformats.org/officeDocument/2006/relationships/hyperlink" Target="mailto:eyc.studysessions@coe.i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m.coe.int/cmrec-2017-4-et-expose-des-motifs-le-travail-de-jeunesse-web/16808ff0d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ERMPublicCommonSearchServices/DisplayDCTMContent?documentId=090000168066671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m.coe.int/cmrec-2016-7-acces-des-jeunes-aux-droits-et-expose-des-motifs-pdf/16807be3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fr/web/youth/prioriti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Jeunesse%20Lettre%20FRA%20NB%20COE%202026%202763-4266-2162%20v.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Jeunesse Lettre FRA NB COE 2026 2763-4266-2162 v.1</Template>
  <TotalTime>2</TotalTime>
  <Pages>5</Pages>
  <Words>1664</Words>
  <Characters>9153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2</cp:revision>
  <cp:lastPrinted>2015-01-29T15:22:00Z</cp:lastPrinted>
  <dcterms:created xsi:type="dcterms:W3CDTF">2026-03-09T16:21:00Z</dcterms:created>
  <dcterms:modified xsi:type="dcterms:W3CDTF">2026-03-09T16:21:00Z</dcterms:modified>
</cp:coreProperties>
</file>