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C7E5" w14:textId="77777777" w:rsidR="00D554E6" w:rsidRPr="003A5509" w:rsidRDefault="005657A8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6D933BD4" wp14:editId="2A3A6C16">
                <wp:simplePos x="0" y="0"/>
                <wp:positionH relativeFrom="page">
                  <wp:posOffset>1007842</wp:posOffset>
                </wp:positionH>
                <wp:positionV relativeFrom="page">
                  <wp:posOffset>1260475</wp:posOffset>
                </wp:positionV>
                <wp:extent cx="3240000" cy="4464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E5510" w14:textId="77777777" w:rsidR="00BD5BA2" w:rsidRDefault="00CC3D0B" w:rsidP="00BD5BA2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  <w:t>SERVICE DE LA JEUNESSE</w:t>
                            </w:r>
                          </w:p>
                          <w:p w14:paraId="60BF10A7" w14:textId="77777777" w:rsidR="00BD5BA2" w:rsidRPr="00875940" w:rsidRDefault="00BD5BA2" w:rsidP="00BD5BA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EEB78D" w14:textId="77777777" w:rsidR="00BD5BA2" w:rsidRPr="00875940" w:rsidRDefault="00BD5BA2" w:rsidP="00BD5BA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0470BF" w14:textId="77777777" w:rsidR="005657A8" w:rsidRPr="00BD5BA2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33BD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9.35pt;margin-top:99.25pt;width:255.1pt;height:3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" o:allowincell="f" o:allowoverlap="f" filled="f" stroked="f">
                <v:textbox inset="0,0,0,0">
                  <w:txbxContent>
                    <w:p w14:paraId="265E5510" w14:textId="77777777" w:rsidR="00BD5BA2" w:rsidRDefault="00CC3D0B" w:rsidP="00BD5BA2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</w:rPr>
                        <w:t>SERVICE DE LA JEUNESSE</w:t>
                      </w:r>
                    </w:p>
                    <w:p w14:paraId="60BF10A7" w14:textId="77777777" w:rsidR="00BD5BA2" w:rsidRPr="00875940" w:rsidRDefault="00BD5BA2" w:rsidP="00BD5BA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CEEB78D" w14:textId="77777777" w:rsidR="00BD5BA2" w:rsidRPr="00875940" w:rsidRDefault="00BD5BA2" w:rsidP="00BD5BA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D0470BF" w14:textId="77777777" w:rsidR="005657A8" w:rsidRPr="00BD5BA2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B728C1" w14:textId="126790BA" w:rsidR="00EB20A6" w:rsidRPr="00DC3455" w:rsidRDefault="00EB20A6" w:rsidP="00EB20A6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  <w:r w:rsidRPr="005B75E9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F</w:t>
      </w:r>
      <w:r w:rsidRPr="005B75E9">
        <w:rPr>
          <w:rFonts w:ascii="Arial" w:hAnsi="Arial" w:cs="Arial"/>
          <w:color w:val="000000"/>
          <w:sz w:val="20"/>
          <w:szCs w:val="20"/>
        </w:rPr>
        <w:t>D-YD/ET</w:t>
      </w:r>
      <w:r w:rsidR="008E36A4">
        <w:rPr>
          <w:rFonts w:ascii="Arial" w:hAnsi="Arial" w:cs="Arial"/>
          <w:color w:val="000000"/>
          <w:sz w:val="20"/>
          <w:szCs w:val="20"/>
        </w:rPr>
        <w:t>C</w:t>
      </w:r>
      <w:r w:rsidRPr="005B75E9">
        <w:rPr>
          <w:rFonts w:ascii="Arial" w:hAnsi="Arial" w:cs="Arial"/>
          <w:color w:val="000000"/>
          <w:sz w:val="20"/>
          <w:szCs w:val="20"/>
        </w:rPr>
        <w:t xml:space="preserve">D </w:t>
      </w:r>
      <w:r w:rsidR="00B9608A" w:rsidRPr="00B9608A">
        <w:rPr>
          <w:rFonts w:ascii="Arial" w:eastAsia="Times New Roman" w:hAnsi="Arial" w:cs="Arial"/>
          <w:sz w:val="20"/>
          <w:szCs w:val="20"/>
          <w:lang w:eastAsia="fr-FR"/>
        </w:rPr>
        <w:t xml:space="preserve">(2025) </w:t>
      </w:r>
      <w:r w:rsidR="0022096D">
        <w:rPr>
          <w:rFonts w:ascii="Arial" w:eastAsia="Times New Roman" w:hAnsi="Arial" w:cs="Arial"/>
          <w:sz w:val="20"/>
          <w:szCs w:val="20"/>
          <w:lang w:eastAsia="fr-FR"/>
        </w:rPr>
        <w:t>145</w:t>
      </w:r>
      <w:r w:rsidR="00B9608A" w:rsidRPr="00B9608A">
        <w:rPr>
          <w:rFonts w:ascii="Arial" w:hAnsi="Arial" w:cs="Arial"/>
          <w:sz w:val="20"/>
          <w:szCs w:val="20"/>
        </w:rPr>
        <w:tab/>
      </w:r>
      <w:r w:rsidRPr="00DC3455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 w:rsidR="00B9608A" w:rsidRPr="00B9608A">
        <w:rPr>
          <w:rFonts w:ascii="Arial" w:eastAsia="Times New Roman" w:hAnsi="Arial" w:cs="Arial"/>
          <w:snapToGrid w:val="0"/>
          <w:spacing w:val="-3"/>
          <w:sz w:val="20"/>
          <w:szCs w:val="20"/>
        </w:rPr>
        <w:t>Strasbourg, l</w:t>
      </w:r>
      <w:r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e </w:t>
      </w:r>
      <w:r w:rsidR="00CD673F">
        <w:rPr>
          <w:rFonts w:ascii="Arial" w:eastAsia="Times New Roman" w:hAnsi="Arial" w:cs="Arial"/>
          <w:snapToGrid w:val="0"/>
          <w:spacing w:val="-3"/>
          <w:sz w:val="20"/>
          <w:szCs w:val="20"/>
        </w:rPr>
        <w:t>2</w:t>
      </w:r>
      <w:r w:rsidR="0022096D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septembre</w:t>
      </w:r>
      <w:r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202</w:t>
      </w:r>
      <w:r w:rsidR="00B9608A">
        <w:rPr>
          <w:rFonts w:ascii="Arial" w:eastAsia="Times New Roman" w:hAnsi="Arial" w:cs="Arial"/>
          <w:snapToGrid w:val="0"/>
          <w:spacing w:val="-3"/>
          <w:sz w:val="20"/>
          <w:szCs w:val="20"/>
        </w:rPr>
        <w:t>5</w:t>
      </w:r>
    </w:p>
    <w:p w14:paraId="67A32D95" w14:textId="77777777" w:rsidR="00EB20A6" w:rsidRPr="00DC3455" w:rsidRDefault="00EB20A6" w:rsidP="00EB20A6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ab/>
      </w:r>
    </w:p>
    <w:p w14:paraId="7A18932E" w14:textId="77777777" w:rsidR="00EB20A6" w:rsidRPr="00DC3455" w:rsidRDefault="00EB20A6" w:rsidP="00EB20A6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EB20A6" w:rsidRPr="00DC3455" w14:paraId="3858CB60" w14:textId="77777777" w:rsidTr="003C5015">
        <w:tc>
          <w:tcPr>
            <w:tcW w:w="9854" w:type="dxa"/>
            <w:shd w:val="clear" w:color="auto" w:fill="99CCFF"/>
          </w:tcPr>
          <w:p w14:paraId="1BD334B0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</w:pPr>
            <w:r w:rsidRPr="00DC3455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 xml:space="preserve">Demande d’activité </w:t>
            </w:r>
          </w:p>
          <w:p w14:paraId="109909D9" w14:textId="6F7B7A6C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</w:pPr>
            <w:proofErr w:type="gramStart"/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à</w:t>
            </w:r>
            <w:proofErr w:type="gramEnd"/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 xml:space="preserve"> réaliser en coopération avec le Centre Européen de la Jeunesse à Strasbourg ou Budapest durant le </w:t>
            </w:r>
            <w:r w:rsidR="0022096D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deuxième</w:t>
            </w:r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 xml:space="preserve"> semestre 202</w:t>
            </w:r>
            <w:r w:rsidR="00B9608A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6</w:t>
            </w:r>
          </w:p>
          <w:p w14:paraId="5A1B8F5D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8"/>
                <w:szCs w:val="28"/>
              </w:rPr>
            </w:pPr>
          </w:p>
          <w:p w14:paraId="6E57D233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 xml:space="preserve">Veuillez-vous référer au </w:t>
            </w:r>
            <w:hyperlink r:id="rId8" w:history="1">
              <w:r w:rsidRPr="00DC3455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</w:rPr>
                <w:t>DDCP-YD (2020) 119</w:t>
              </w:r>
            </w:hyperlink>
            <w:r w:rsidRPr="00DC3455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</w:rPr>
              <w:t xml:space="preserve"> </w:t>
            </w: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>pour ce qui est du respect des critères généraux et spécifiques</w:t>
            </w:r>
          </w:p>
          <w:p w14:paraId="3A27F28D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</w:p>
          <w:p w14:paraId="2990E729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</w:pPr>
            <w:r w:rsidRPr="00DC3455"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  <w:t>Veuillez respecter la mise en page du formulaire et limiter le nombre de pages à 9</w:t>
            </w:r>
          </w:p>
          <w:p w14:paraId="3700E4DD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</w:rPr>
            </w:pPr>
          </w:p>
        </w:tc>
      </w:tr>
    </w:tbl>
    <w:p w14:paraId="417EFA9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</w:rPr>
      </w:pPr>
    </w:p>
    <w:p w14:paraId="0A94576F" w14:textId="64D62D67" w:rsidR="00A67AEF" w:rsidRPr="00A67AEF" w:rsidRDefault="00EB20A6" w:rsidP="00A67AEF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</w:pPr>
      <w:r w:rsidRPr="00A67AE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>IDENTIFICATION DE L’ACTIVITE</w:t>
      </w:r>
      <w:r w:rsidR="00CD673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 xml:space="preserve"> et</w:t>
      </w:r>
      <w:r w:rsidR="00A67AE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 xml:space="preserve"> </w:t>
      </w:r>
      <w:r w:rsidR="00A67AEF" w:rsidRPr="00CD673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 xml:space="preserve">COORDONNEES </w:t>
      </w:r>
      <w:r w:rsidR="00CD673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 xml:space="preserve">DE </w:t>
      </w:r>
      <w:r w:rsidR="00A67AEF" w:rsidRPr="00CD673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>CONTACT</w:t>
      </w:r>
    </w:p>
    <w:p w14:paraId="6CC71632" w14:textId="77777777" w:rsidR="00EB20A6" w:rsidRPr="00A67AEF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2CAB6B22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Organisation(s)</w:t>
      </w:r>
      <w:r w:rsidRPr="00DC3455">
        <w:rPr>
          <w:rFonts w:ascii="Arial" w:eastAsia="Times New Roman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4739D1A4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0"/>
    </w:p>
    <w:p w14:paraId="102C55B3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FE074B2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Titre de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l’activité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: </w:t>
      </w:r>
    </w:p>
    <w:p w14:paraId="30E97AC6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"/>
    </w:p>
    <w:p w14:paraId="4D912092" w14:textId="77777777" w:rsidR="00A67AEF" w:rsidRPr="00DC3455" w:rsidRDefault="00A67AEF" w:rsidP="00A67AEF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539B6D9C" w14:textId="12D15DEA" w:rsidR="00A67AEF" w:rsidRPr="00DC3455" w:rsidRDefault="00A67AEF" w:rsidP="00A67AEF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Adresse, téléphone, e-mail et site web de</w:t>
      </w:r>
      <w:r w:rsidR="00CD673F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="00CD673F" w:rsidRPr="00DC3455">
        <w:rPr>
          <w:rFonts w:ascii="Arial" w:eastAsia="Times New Roman" w:hAnsi="Arial" w:cs="Arial"/>
          <w:b/>
          <w:snapToGrid w:val="0"/>
          <w:spacing w:val="-3"/>
        </w:rPr>
        <w:t>l’organisation</w:t>
      </w:r>
      <w:r w:rsidR="00CD673F">
        <w:rPr>
          <w:rFonts w:ascii="Arial" w:eastAsia="Times New Roman" w:hAnsi="Arial" w:cs="Arial"/>
          <w:b/>
          <w:snapToGrid w:val="0"/>
          <w:spacing w:val="-3"/>
        </w:rPr>
        <w:t xml:space="preserve"> ou 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des organisations qui soumet(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tent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) la demande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d’activité:</w:t>
      </w:r>
      <w:proofErr w:type="gramEnd"/>
    </w:p>
    <w:p w14:paraId="0CC8DB15" w14:textId="49226B41" w:rsidR="00A67AEF" w:rsidRPr="00DC3455" w:rsidRDefault="00A67AEF" w:rsidP="00A67AE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16C59A3" w14:textId="60E14312" w:rsidR="00A67AEF" w:rsidRPr="00A67AEF" w:rsidRDefault="00A67AEF" w:rsidP="00A67AE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</w:p>
    <w:p w14:paraId="44FE75D6" w14:textId="1ADDD1EA" w:rsidR="00A67AEF" w:rsidRPr="00DC3455" w:rsidRDefault="00A67AEF" w:rsidP="00FF4B5A">
      <w:pPr>
        <w:widowControl w:val="0"/>
        <w:numPr>
          <w:ilvl w:val="1"/>
          <w:numId w:val="10"/>
        </w:numPr>
        <w:tabs>
          <w:tab w:val="clear" w:pos="454"/>
          <w:tab w:val="num" w:pos="426"/>
          <w:tab w:val="left" w:pos="851"/>
          <w:tab w:val="center" w:pos="4819"/>
        </w:tabs>
        <w:suppressAutoHyphens/>
        <w:spacing w:after="0" w:line="240" w:lineRule="auto"/>
        <w:ind w:left="426" w:hanging="426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Nom, fonction, adresse et e-mail </w:t>
      </w:r>
      <w:r w:rsidRPr="00DC3455">
        <w:rPr>
          <w:rFonts w:ascii="Arial" w:eastAsia="Times New Roman" w:hAnsi="Arial" w:cs="Arial"/>
          <w:snapToGrid w:val="0"/>
          <w:spacing w:val="-3"/>
        </w:rPr>
        <w:t>(si différent de celui susmentionné)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de la personne responsable de l’activité au nom de votre organisation </w:t>
      </w:r>
    </w:p>
    <w:p w14:paraId="70FB6815" w14:textId="77777777" w:rsidR="00A67AEF" w:rsidRPr="00A67AEF" w:rsidRDefault="00A67AEF" w:rsidP="00A67AE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67AE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E10FD93" w14:textId="77777777" w:rsidR="00A67AEF" w:rsidRPr="00DC3455" w:rsidRDefault="00A67AEF" w:rsidP="00A67AE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CDCB629" w14:textId="3AFEE0D7" w:rsidR="00A67AEF" w:rsidRPr="00DC3455" w:rsidRDefault="00A67AEF" w:rsidP="00A67AEF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  <w:t>Coopérez-vous avec une/d’autres organisation</w:t>
      </w:r>
      <w:r w:rsidR="00CD673F">
        <w:rPr>
          <w:rFonts w:ascii="Arial" w:eastAsia="Times New Roman" w:hAnsi="Arial" w:cs="Arial"/>
          <w:b/>
          <w:snapToGrid w:val="0"/>
          <w:spacing w:val="-3"/>
        </w:rPr>
        <w:t>(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s</w:t>
      </w:r>
      <w:r w:rsidR="00CD673F">
        <w:rPr>
          <w:rFonts w:ascii="Arial" w:eastAsia="Times New Roman" w:hAnsi="Arial" w:cs="Arial"/>
          <w:b/>
          <w:snapToGrid w:val="0"/>
          <w:spacing w:val="-3"/>
        </w:rPr>
        <w:t>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pour ce projet ?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Si oui, veuillez donner des informations sur le partenaire de l’organisation et son rôle dans cette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activité:</w:t>
      </w:r>
      <w:proofErr w:type="gramEnd"/>
    </w:p>
    <w:p w14:paraId="2A4520DB" w14:textId="77777777" w:rsidR="00A67AEF" w:rsidRPr="00DC3455" w:rsidRDefault="00A67AEF" w:rsidP="00A67AE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"/>
    </w:p>
    <w:p w14:paraId="45125F80" w14:textId="77777777" w:rsidR="00A67AEF" w:rsidRPr="00DC3455" w:rsidRDefault="00A67AEF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6362CCF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Type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d’activité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3761C6F5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3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session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d’étude  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4"/>
      <w:r w:rsidRPr="00DC3455">
        <w:rPr>
          <w:rFonts w:ascii="Arial" w:eastAsia="Times New Roman" w:hAnsi="Arial" w:cs="Arial"/>
          <w:snapToGrid w:val="0"/>
          <w:spacing w:val="-3"/>
        </w:rPr>
        <w:t xml:space="preserve"> double session d’étude</w:t>
      </w:r>
    </w:p>
    <w:p w14:paraId="3D1A82F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8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5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projet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spécial (veuillez spécifier)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6"/>
    </w:p>
    <w:p w14:paraId="3D1F0F0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B905C74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t xml:space="preserve">Lieu de préférence </w:t>
      </w:r>
      <w:r w:rsidRPr="00DC3455">
        <w:rPr>
          <w:rFonts w:ascii="Arial" w:eastAsia="Times New Roman" w:hAnsi="Arial" w:cs="Arial"/>
          <w:spacing w:val="-3"/>
        </w:rPr>
        <w:t>(cochez une case seulement)</w:t>
      </w:r>
    </w:p>
    <w:p w14:paraId="1C37B0F9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8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7"/>
      <w:r w:rsidRPr="00DC3455">
        <w:rPr>
          <w:rFonts w:ascii="Arial" w:eastAsia="Times New Roman" w:hAnsi="Arial" w:cs="Arial"/>
          <w:snapToGrid w:val="0"/>
          <w:spacing w:val="-3"/>
        </w:rPr>
        <w:t xml:space="preserve"> Strasbourg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9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8"/>
      <w:r w:rsidRPr="00DC3455">
        <w:rPr>
          <w:rFonts w:ascii="Arial" w:eastAsia="Times New Roman" w:hAnsi="Arial" w:cs="Arial"/>
          <w:snapToGrid w:val="0"/>
          <w:spacing w:val="-3"/>
        </w:rPr>
        <w:t xml:space="preserve"> Budapest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0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9"/>
      <w:r w:rsidRPr="00DC3455">
        <w:rPr>
          <w:rFonts w:ascii="Arial" w:eastAsia="Times New Roman" w:hAnsi="Arial" w:cs="Arial"/>
          <w:snapToGrid w:val="0"/>
          <w:spacing w:val="-3"/>
        </w:rPr>
        <w:t xml:space="preserve"> Pas de préférence</w:t>
      </w:r>
    </w:p>
    <w:p w14:paraId="1F8D0A6A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</w:p>
    <w:p w14:paraId="00D542B4" w14:textId="77777777" w:rsidR="00EB20A6" w:rsidRPr="00DC3455" w:rsidRDefault="00EB20A6" w:rsidP="00FF4B5A">
      <w:pPr>
        <w:widowControl w:val="0"/>
        <w:numPr>
          <w:ilvl w:val="1"/>
          <w:numId w:val="10"/>
        </w:numPr>
        <w:tabs>
          <w:tab w:val="left" w:pos="-720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Nombre total de participants </w:t>
      </w:r>
      <w:r w:rsidRPr="00DC3455">
        <w:rPr>
          <w:rFonts w:ascii="Arial" w:eastAsia="Times New Roman" w:hAnsi="Arial" w:cs="Arial"/>
          <w:snapToGrid w:val="0"/>
          <w:spacing w:val="-3"/>
        </w:rPr>
        <w:t>(y compris l’équipe préparatoire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106C9DBA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1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2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3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4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40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5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proofErr w:type="spellStart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>Autres</w:t>
      </w:r>
      <w:proofErr w:type="spellEnd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: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6" w:name="Text5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6"/>
    </w:p>
    <w:p w14:paraId="31EBB41A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A690C05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Langues de travail </w:t>
      </w:r>
      <w:r w:rsidRPr="00DC3455">
        <w:rPr>
          <w:rFonts w:ascii="Arial" w:eastAsia="Times New Roman" w:hAnsi="Arial" w:cs="Arial"/>
          <w:snapToGrid w:val="0"/>
          <w:spacing w:val="-3"/>
        </w:rPr>
        <w:t>(pour interprétation simultanée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6AFEF158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Francais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Anglais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Autre langue </w:t>
      </w:r>
      <w:r w:rsidRPr="00DC3455">
        <w:rPr>
          <w:rFonts w:ascii="Arial" w:eastAsia="Times New Roman" w:hAnsi="Arial" w:cs="Arial"/>
          <w:bCs/>
          <w:snapToGrid w:val="0"/>
          <w:spacing w:val="-3"/>
        </w:rPr>
        <w:t>(veuillez spécifier</w:t>
      </w:r>
      <w:proofErr w:type="gramStart"/>
      <w:r w:rsidRPr="00DC3455">
        <w:rPr>
          <w:rFonts w:ascii="Arial" w:eastAsia="Times New Roman" w:hAnsi="Arial" w:cs="Arial"/>
          <w:bCs/>
          <w:snapToGrid w:val="0"/>
          <w:spacing w:val="-3"/>
        </w:rPr>
        <w:t>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: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517DB71A" w14:textId="77777777" w:rsidR="00EB20A6" w:rsidRPr="00DC3455" w:rsidRDefault="00EB20A6" w:rsidP="00EB20A6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5EE63D48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  <w:u w:val="single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indiquer le nombre précis de jours de travail souhaités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, excluant les jours de départ et d’arrivée des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participants: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17"/>
    </w:p>
    <w:p w14:paraId="41C9CF05" w14:textId="77777777" w:rsidR="00EB20A6" w:rsidRPr="00DC3455" w:rsidRDefault="00EB20A6" w:rsidP="00EB20A6">
      <w:pPr>
        <w:widowControl w:val="0"/>
        <w:spacing w:after="0" w:line="240" w:lineRule="auto"/>
        <w:rPr>
          <w:rFonts w:ascii="Arial" w:eastAsia="Times New Roman" w:hAnsi="Arial" w:cs="Arial"/>
          <w:b/>
          <w:spacing w:val="-3"/>
        </w:rPr>
      </w:pPr>
    </w:p>
    <w:p w14:paraId="084CEF24" w14:textId="77777777" w:rsidR="00EB20A6" w:rsidRPr="00DC3455" w:rsidRDefault="00EB20A6" w:rsidP="00EB20A6">
      <w:pPr>
        <w:widowControl w:val="0"/>
        <w:numPr>
          <w:ilvl w:val="1"/>
          <w:numId w:val="10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t xml:space="preserve">Veuillez indiquer la </w:t>
      </w:r>
      <w:hyperlink r:id="rId9" w:history="1">
        <w:r w:rsidRPr="00C2184A">
          <w:rPr>
            <w:rStyle w:val="Hyperlink"/>
            <w:rFonts w:ascii="Arial" w:eastAsia="Times New Roman" w:hAnsi="Arial" w:cs="Arial"/>
            <w:b/>
            <w:spacing w:val="-3"/>
          </w:rPr>
          <w:t>priorité</w:t>
        </w:r>
      </w:hyperlink>
      <w:r w:rsidRPr="00DC3455">
        <w:rPr>
          <w:rFonts w:ascii="Arial" w:eastAsia="Times New Roman" w:hAnsi="Arial" w:cs="Arial"/>
          <w:b/>
          <w:spacing w:val="-3"/>
        </w:rPr>
        <w:t xml:space="preserve"> (maximum 2 des 4 priorités indiquées) du programme Jeunesse pour la démocratie à laquelle votre activité peut contribuer : </w:t>
      </w:r>
    </w:p>
    <w:p w14:paraId="0A7EEA0F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54"/>
        <w:contextualSpacing/>
        <w:rPr>
          <w:rFonts w:ascii="Arial" w:eastAsia="Times New Roman" w:hAnsi="Arial" w:cs="Arial"/>
          <w:b/>
          <w:snapToGrid w:val="0"/>
          <w:spacing w:val="-3"/>
        </w:rPr>
      </w:pPr>
    </w:p>
    <w:p w14:paraId="41E5FAD8" w14:textId="2D318D8A" w:rsidR="00EB20A6" w:rsidRPr="00DC3455" w:rsidRDefault="00EB20A6" w:rsidP="00EB20A6">
      <w:pPr>
        <w:tabs>
          <w:tab w:val="right" w:pos="426"/>
          <w:tab w:val="right" w:pos="851"/>
        </w:tabs>
        <w:spacing w:after="80" w:line="240" w:lineRule="auto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1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8"/>
      <w:r w:rsidR="000840BC" w:rsidRPr="00D36FA2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1.     Revitaliser la démocratie pluraliste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, avec l</w:t>
      </w:r>
      <w:r w:rsidR="00D36FA2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’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orientation </w:t>
      </w:r>
      <w:proofErr w:type="gramStart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suivante:</w:t>
      </w:r>
      <w:proofErr w:type="gramEnd"/>
    </w:p>
    <w:p w14:paraId="4A5F1556" w14:textId="11428D53" w:rsidR="00EB20A6" w:rsidRPr="00DC3455" w:rsidRDefault="00EB20A6" w:rsidP="00EB20A6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Comprendre et traiter l'impact de la crise climatique et de la détérioration de l'environnement sur les jeunes et la démocratie</w:t>
      </w:r>
      <w:r w:rsidR="0022096D">
        <w:rPr>
          <w:rFonts w:ascii="Arial" w:eastAsia="Times New Roman" w:hAnsi="Arial" w:cs="Arial"/>
          <w:snapToGrid w:val="0"/>
          <w:sz w:val="20"/>
          <w:szCs w:val="20"/>
        </w:rPr>
        <w:t>.</w:t>
      </w:r>
    </w:p>
    <w:p w14:paraId="3CC26606" w14:textId="77777777" w:rsidR="00EB20A6" w:rsidRPr="00DC3455" w:rsidRDefault="00EB20A6" w:rsidP="00EB20A6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08D0CF99" w14:textId="76239F28" w:rsidR="00EB20A6" w:rsidRPr="00DC3455" w:rsidRDefault="00EB20A6" w:rsidP="00EB20A6">
      <w:pPr>
        <w:ind w:left="709" w:hanging="283"/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separate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end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 2.   L’accès des jeunes aux droits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</w:t>
      </w:r>
      <w:proofErr w:type="gramStart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4DB8C4C6" w14:textId="77777777" w:rsidR="00EB20A6" w:rsidRPr="00DC3455" w:rsidRDefault="00EB20A6" w:rsidP="00EB20A6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0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</w:t>
        </w:r>
        <w:proofErr w:type="gramStart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Rec(</w:t>
        </w:r>
        <w:proofErr w:type="gramEnd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2016)7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l’accès des jeunes aux droits ;</w:t>
      </w:r>
    </w:p>
    <w:p w14:paraId="4461AF81" w14:textId="77777777" w:rsidR="00EB20A6" w:rsidRPr="00DC3455" w:rsidRDefault="00EB20A6" w:rsidP="00EB20A6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1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</w:t>
        </w:r>
        <w:proofErr w:type="gramStart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Rec(</w:t>
        </w:r>
        <w:proofErr w:type="gramEnd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2015)3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sur l’accès des jeunes des quartiers défavorisés aux droits sociaux (Recommandation ENTER !) ;</w:t>
      </w:r>
    </w:p>
    <w:p w14:paraId="0844C577" w14:textId="4AE8ACF4" w:rsidR="0022096D" w:rsidRPr="0022096D" w:rsidRDefault="0022096D" w:rsidP="0022096D">
      <w:pPr>
        <w:pStyle w:val="ListParagraph"/>
        <w:numPr>
          <w:ilvl w:val="0"/>
          <w:numId w:val="3"/>
        </w:numPr>
        <w:ind w:left="1134" w:hanging="283"/>
        <w:jc w:val="both"/>
        <w:rPr>
          <w:rFonts w:ascii="Arial" w:hAnsi="Arial" w:cs="Arial"/>
          <w:sz w:val="20"/>
          <w:szCs w:val="20"/>
          <w:lang w:val="fr-FR"/>
        </w:rPr>
      </w:pPr>
      <w:r w:rsidRPr="0022096D">
        <w:rPr>
          <w:rFonts w:ascii="Arial" w:hAnsi="Arial" w:cs="Arial"/>
          <w:sz w:val="20"/>
          <w:szCs w:val="20"/>
          <w:lang w:val="fr-FR"/>
        </w:rPr>
        <w:t xml:space="preserve">Poursuite du </w:t>
      </w:r>
      <w:hyperlink r:id="rId12" w:history="1">
        <w:r w:rsidR="002F58C0">
          <w:rPr>
            <w:rStyle w:val="Hyperlink"/>
            <w:rFonts w:ascii="Arial" w:hAnsi="Arial" w:cs="Arial"/>
            <w:sz w:val="20"/>
            <w:szCs w:val="20"/>
            <w:lang w:val="fr-FR"/>
          </w:rPr>
          <w:t>programme jeunesse d'éducation aux droits humains</w:t>
        </w:r>
      </w:hyperlink>
      <w:r w:rsidRPr="0022096D">
        <w:rPr>
          <w:rFonts w:ascii="Arial" w:hAnsi="Arial" w:cs="Arial"/>
          <w:sz w:val="20"/>
          <w:szCs w:val="20"/>
          <w:lang w:val="fr-FR"/>
        </w:rPr>
        <w:t xml:space="preserve"> et suivi de l'examen de la mise en œuvre de la Charte du Conseil de l'Europe sur l'éducation à la citoyenneté démocratique et l'éducation </w:t>
      </w:r>
      <w:r w:rsidR="002F58C0" w:rsidRPr="002F58C0">
        <w:rPr>
          <w:rFonts w:ascii="Arial" w:hAnsi="Arial" w:cs="Arial"/>
          <w:sz w:val="20"/>
          <w:szCs w:val="20"/>
          <w:lang w:val="fr-FR"/>
        </w:rPr>
        <w:t>aux droits humains</w:t>
      </w:r>
      <w:r>
        <w:rPr>
          <w:rFonts w:ascii="Arial" w:hAnsi="Arial" w:cs="Arial"/>
          <w:sz w:val="20"/>
          <w:szCs w:val="20"/>
          <w:lang w:val="fr-FR"/>
        </w:rPr>
        <w:t>.</w:t>
      </w:r>
    </w:p>
    <w:p w14:paraId="4CE7F9FA" w14:textId="77777777" w:rsidR="00EB20A6" w:rsidRPr="00DC3455" w:rsidRDefault="00EB20A6" w:rsidP="00EB20A6">
      <w:pPr>
        <w:spacing w:after="0" w:line="240" w:lineRule="auto"/>
        <w:rPr>
          <w:rFonts w:ascii="Arial" w:eastAsia="Calibri" w:hAnsi="Arial" w:cs="Arial"/>
          <w:snapToGrid w:val="0"/>
          <w:color w:val="1D2129"/>
        </w:rPr>
      </w:pPr>
    </w:p>
    <w:bookmarkStart w:id="19" w:name="_Hlk65502660"/>
    <w:p w14:paraId="78D1E479" w14:textId="338271AF" w:rsidR="0022096D" w:rsidRPr="0022096D" w:rsidRDefault="00EB20A6" w:rsidP="0022096D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</w:rPr>
        <w:instrText xml:space="preserve"> FORMCHECKBOX </w:instrText>
      </w:r>
      <w:r w:rsidRPr="00DC3455">
        <w:rPr>
          <w:rFonts w:ascii="Arial" w:eastAsia="Times New Roman" w:hAnsi="Arial" w:cs="Arial"/>
          <w:bCs/>
          <w:snapToGrid w:val="0"/>
          <w:lang w:val="en-GB"/>
        </w:rPr>
      </w: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3.    Vivre ensemble dans des </w:t>
      </w:r>
      <w:bookmarkEnd w:id="19"/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sociétés pacifiques et inclusives, 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avec les</w:t>
      </w:r>
      <w:r w:rsidR="00D36FA2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 </w:t>
      </w:r>
      <w:proofErr w:type="gramStart"/>
      <w:r w:rsidR="00D36FA2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orientations 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 suivantes</w:t>
      </w:r>
      <w:proofErr w:type="gramEnd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:</w:t>
      </w:r>
    </w:p>
    <w:p w14:paraId="37BD1A37" w14:textId="77777777" w:rsidR="0022096D" w:rsidRDefault="00EB20A6" w:rsidP="00EB20A6">
      <w:pPr>
        <w:widowControl w:val="0"/>
        <w:tabs>
          <w:tab w:val="right" w:pos="1134"/>
        </w:tabs>
        <w:spacing w:after="8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DC3455">
        <w:rPr>
          <w:rFonts w:ascii="Arial" w:eastAsia="Times New Roman" w:hAnsi="Arial" w:cs="Arial"/>
          <w:sz w:val="20"/>
          <w:szCs w:val="20"/>
          <w:u w:val="single"/>
        </w:rPr>
        <w:t>Combattre toutes les formes de discrimination, de racisme et d’exclusion, y compris leurs formes structurelles, en mettant l’accent sur :</w:t>
      </w:r>
    </w:p>
    <w:p w14:paraId="6264AB19" w14:textId="77777777" w:rsidR="00EB20A6" w:rsidRPr="00DC3455" w:rsidRDefault="00EB20A6" w:rsidP="00EB20A6">
      <w:pPr>
        <w:numPr>
          <w:ilvl w:val="0"/>
          <w:numId w:val="5"/>
        </w:numPr>
        <w:spacing w:after="0" w:line="240" w:lineRule="auto"/>
        <w:ind w:left="1134" w:hanging="283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participation des jeunes Roms et la lutte contre l’antitsiganisme ;</w:t>
      </w:r>
    </w:p>
    <w:p w14:paraId="4B04D704" w14:textId="62B8A7D0" w:rsidR="00EB20A6" w:rsidRPr="00DC3455" w:rsidRDefault="00EB20A6" w:rsidP="00EB20A6">
      <w:pPr>
        <w:numPr>
          <w:ilvl w:val="0"/>
          <w:numId w:val="4"/>
        </w:numPr>
        <w:spacing w:after="0" w:line="240" w:lineRule="auto"/>
        <w:ind w:left="1134" w:right="-256" w:hanging="283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L’inclusion sociale des jeunes réfugiés et leur passage de l’enfance à l’âge adulte</w:t>
      </w:r>
      <w:r w:rsidR="00D36FA2">
        <w:rPr>
          <w:rFonts w:ascii="Arial" w:eastAsia="Times New Roman" w:hAnsi="Arial" w:cs="Arial"/>
          <w:sz w:val="20"/>
          <w:szCs w:val="20"/>
        </w:rPr>
        <w:t>.</w:t>
      </w:r>
    </w:p>
    <w:p w14:paraId="518BD9CC" w14:textId="77777777" w:rsidR="00EB20A6" w:rsidRPr="00DC3455" w:rsidRDefault="00EB20A6" w:rsidP="00EB20A6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0522826B" w14:textId="0EE340D7" w:rsidR="00E069D8" w:rsidRDefault="00EB20A6" w:rsidP="00E069D8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instrText xml:space="preserve"> FORMCHECKBOX </w:instrText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4.    Le travail de jeunesse</w:t>
      </w:r>
      <w:r w:rsidRPr="00DC3455">
        <w:rPr>
          <w:rFonts w:ascii="Arial" w:eastAsia="Times New Roman" w:hAnsi="Arial" w:cs="Arial"/>
          <w:b/>
          <w:bCs/>
          <w:sz w:val="20"/>
          <w:szCs w:val="20"/>
        </w:rPr>
        <w:t> </w:t>
      </w:r>
      <w:r w:rsidR="00E069D8"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avec les</w:t>
      </w:r>
      <w:r w:rsidR="00D36FA2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 orientations</w:t>
      </w:r>
      <w:r w:rsidR="00E069D8"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 </w:t>
      </w:r>
      <w:proofErr w:type="gramStart"/>
      <w:r w:rsidR="00E069D8"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769821B5" w14:textId="77777777" w:rsidR="0022096D" w:rsidRPr="00DC3455" w:rsidRDefault="0022096D" w:rsidP="00E069D8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</w:p>
    <w:p w14:paraId="7E9B6AD9" w14:textId="77777777" w:rsidR="0022096D" w:rsidRPr="00DC3455" w:rsidRDefault="0022096D" w:rsidP="000840BC">
      <w:pPr>
        <w:numPr>
          <w:ilvl w:val="0"/>
          <w:numId w:val="1"/>
        </w:numPr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</w:rPr>
        <w:t>Soutenir l’accès au développement de qualité et à la reconnaissance du travail de jeunesse, de l’éducation et l’apprentissage non formels</w:t>
      </w:r>
      <w:r w:rsidRPr="00DC3455">
        <w:rPr>
          <w:rFonts w:ascii="Arial" w:eastAsia="Times New Roman" w:hAnsi="Arial" w:cs="Arial"/>
          <w:sz w:val="20"/>
          <w:szCs w:val="20"/>
        </w:rPr>
        <w:t> ;</w:t>
      </w:r>
    </w:p>
    <w:p w14:paraId="34672539" w14:textId="438D72D0" w:rsidR="00EB20A6" w:rsidRPr="0022096D" w:rsidRDefault="00EB20A6" w:rsidP="000840BC">
      <w:pPr>
        <w:numPr>
          <w:ilvl w:val="0"/>
          <w:numId w:val="1"/>
        </w:numPr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Poursuivre la diffusion et la mise en œuvre de la recommandation </w:t>
      </w:r>
      <w:hyperlink r:id="rId13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</w:t>
        </w:r>
        <w:proofErr w:type="gramStart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Rec(</w:t>
        </w:r>
        <w:proofErr w:type="gramEnd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2017)4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le travail de jeunesse, et promouvoir un agenda européen pour le travail de jeunesse</w:t>
      </w:r>
      <w:r w:rsidR="0022096D">
        <w:rPr>
          <w:rFonts w:ascii="Arial" w:eastAsia="Times New Roman" w:hAnsi="Arial" w:cs="Arial"/>
          <w:sz w:val="20"/>
          <w:szCs w:val="20"/>
        </w:rPr>
        <w:t>.</w:t>
      </w:r>
    </w:p>
    <w:p w14:paraId="740BBFF7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</w:rPr>
      </w:pPr>
    </w:p>
    <w:p w14:paraId="01D052C8" w14:textId="123CC479" w:rsidR="00EB20A6" w:rsidRPr="00FF4B5A" w:rsidRDefault="00EB20A6" w:rsidP="00FF4B5A">
      <w:pPr>
        <w:pStyle w:val="ListParagraph"/>
        <w:widowControl w:val="0"/>
        <w:numPr>
          <w:ilvl w:val="1"/>
          <w:numId w:val="10"/>
        </w:numPr>
        <w:tabs>
          <w:tab w:val="left" w:pos="284"/>
          <w:tab w:val="left" w:pos="851"/>
          <w:tab w:val="center" w:pos="4819"/>
        </w:tabs>
        <w:suppressAutoHyphens/>
        <w:jc w:val="both"/>
        <w:rPr>
          <w:rFonts w:ascii="Arial" w:hAnsi="Arial" w:cs="Arial"/>
          <w:b/>
          <w:snapToGrid w:val="0"/>
          <w:lang w:val="fr-FR"/>
        </w:rPr>
      </w:pPr>
      <w:r w:rsidRPr="00FF4B5A">
        <w:rPr>
          <w:rFonts w:ascii="Arial" w:hAnsi="Arial" w:cs="Arial"/>
          <w:b/>
          <w:snapToGrid w:val="0"/>
          <w:spacing w:val="-3"/>
          <w:lang w:val="fr-FR"/>
        </w:rPr>
        <w:t xml:space="preserve">Comment votre activité contribuera-t-elle aux priorités que vous avez </w:t>
      </w:r>
      <w:proofErr w:type="gramStart"/>
      <w:r w:rsidRPr="00FF4B5A">
        <w:rPr>
          <w:rFonts w:ascii="Arial" w:hAnsi="Arial" w:cs="Arial"/>
          <w:b/>
          <w:snapToGrid w:val="0"/>
          <w:spacing w:val="-3"/>
          <w:lang w:val="fr-FR"/>
        </w:rPr>
        <w:t>sélectionnées</w:t>
      </w:r>
      <w:r w:rsidRPr="00FF4B5A">
        <w:rPr>
          <w:rFonts w:ascii="Arial" w:hAnsi="Arial" w:cs="Arial"/>
          <w:b/>
          <w:snapToGrid w:val="0"/>
          <w:lang w:val="fr-FR"/>
        </w:rPr>
        <w:t>?</w:t>
      </w:r>
      <w:proofErr w:type="gramEnd"/>
    </w:p>
    <w:p w14:paraId="30047370" w14:textId="77777777" w:rsidR="00EB20A6" w:rsidRPr="00DC3455" w:rsidRDefault="00EB20A6" w:rsidP="000840BC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lang w:val="en-GB"/>
        </w:rPr>
      </w:pP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0" w:name="Text7"/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0840BC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  <w:bookmarkEnd w:id="20"/>
      <w:r w:rsidRPr="00DC3455">
        <w:rPr>
          <w:rFonts w:ascii="Arial" w:eastAsia="Times New Roman" w:hAnsi="Arial" w:cs="Arial"/>
          <w:snapToGrid w:val="0"/>
          <w:lang w:val="en-GB"/>
        </w:rPr>
        <w:t xml:space="preserve"> </w:t>
      </w:r>
    </w:p>
    <w:p w14:paraId="57EAD21C" w14:textId="77777777" w:rsidR="00EB20A6" w:rsidRPr="00DC3455" w:rsidRDefault="00EB20A6" w:rsidP="00EB20A6">
      <w:pPr>
        <w:spacing w:after="0" w:line="240" w:lineRule="auto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668B64D8" w14:textId="77777777" w:rsidR="00EB20A6" w:rsidRPr="00E825CA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</w:pPr>
      <w:r w:rsidRPr="00E825CA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>DESCRIPTION DE L’ACTIVITE</w:t>
      </w:r>
    </w:p>
    <w:p w14:paraId="0CA8A929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D6E3295" w14:textId="187B29EC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décrire la raison d’être et le rôle de l’activité dans le cadre du programme à long terme/annuel de votre</w:t>
      </w:r>
      <w:r w:rsidR="00CD673F">
        <w:rPr>
          <w:rFonts w:ascii="Arial" w:eastAsia="Times New Roman" w:hAnsi="Arial" w:cs="Arial"/>
          <w:b/>
          <w:snapToGrid w:val="0"/>
          <w:spacing w:val="-3"/>
        </w:rPr>
        <w:t>/vos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organisation(s).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Donnez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des informations sur des expériences antérieures (le cas échéant) dans le domaine concernant l’activité.</w:t>
      </w:r>
    </w:p>
    <w:p w14:paraId="479749CE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7A68942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lastRenderedPageBreak/>
        <w:t>Veuillez décrire les buts et objectifs de l’activité.</w:t>
      </w:r>
    </w:p>
    <w:p w14:paraId="2AEC7D1F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69A4246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6ED4249" w14:textId="77777777" w:rsidR="00EB20A6" w:rsidRPr="00DC3455" w:rsidRDefault="00EB20A6" w:rsidP="00FF4B5A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L'activité prévue aura-t-elle des retombées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pratiques?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Si c'est le cas, veuillez les décrire brièvement. </w:t>
      </w:r>
    </w:p>
    <w:p w14:paraId="4714AF9A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FA192EA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48E1164" w14:textId="22FB1F81" w:rsidR="00EB20A6" w:rsidRPr="00DC3455" w:rsidRDefault="00EB20A6" w:rsidP="00FF4B5A">
      <w:pPr>
        <w:widowControl w:val="0"/>
        <w:numPr>
          <w:ilvl w:val="1"/>
          <w:numId w:val="10"/>
        </w:numPr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fournir un projet du programme journalier envisagé</w:t>
      </w:r>
      <w:r w:rsidRPr="00DC3455">
        <w:rPr>
          <w:rFonts w:ascii="Arial" w:eastAsia="Times New Roman" w:hAnsi="Arial" w:cs="Arial"/>
          <w:snapToGrid w:val="0"/>
          <w:spacing w:val="-3"/>
        </w:rPr>
        <w:t>. (Le programme sera finalisé durant le processus de préparation et la réunion préparatoire, entre le</w:t>
      </w:r>
      <w:r w:rsidR="00CD673F">
        <w:rPr>
          <w:rFonts w:ascii="Arial" w:eastAsia="Times New Roman" w:hAnsi="Arial" w:cs="Arial"/>
          <w:snapToGrid w:val="0"/>
          <w:spacing w:val="-3"/>
        </w:rPr>
        <w:t>/</w:t>
      </w:r>
      <w:proofErr w:type="gramStart"/>
      <w:r w:rsidR="00CD673F">
        <w:rPr>
          <w:rFonts w:ascii="Arial" w:eastAsia="Times New Roman" w:hAnsi="Arial" w:cs="Arial"/>
          <w:snapToGrid w:val="0"/>
          <w:spacing w:val="-3"/>
        </w:rPr>
        <w:t xml:space="preserve">la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conseiller</w:t>
      </w:r>
      <w:proofErr w:type="gramEnd"/>
      <w:r w:rsidR="00CD673F">
        <w:rPr>
          <w:rFonts w:ascii="Arial" w:eastAsia="Times New Roman" w:hAnsi="Arial" w:cs="Arial"/>
          <w:snapToGrid w:val="0"/>
          <w:spacing w:val="-3"/>
        </w:rPr>
        <w:t>(e)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pédagogique et l’équipe de préparation).</w:t>
      </w:r>
    </w:p>
    <w:p w14:paraId="093E293C" w14:textId="77777777" w:rsidR="00EB20A6" w:rsidRPr="00DC3455" w:rsidRDefault="00EB20A6" w:rsidP="00FF4B5A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0C098AC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7ADC8F6" w14:textId="618B2CF9" w:rsidR="00EB20A6" w:rsidRPr="00DC3455" w:rsidRDefault="00EB20A6" w:rsidP="00FF4B5A">
      <w:pPr>
        <w:widowControl w:val="0"/>
        <w:numPr>
          <w:ilvl w:val="1"/>
          <w:numId w:val="10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 quelques indications quant à l’approche pédagogique et les méthodes de travail qui permettront d’atteindre les objectifs. </w:t>
      </w:r>
      <w:r w:rsidRPr="00CD673F">
        <w:rPr>
          <w:rFonts w:ascii="Arial" w:eastAsia="Times New Roman" w:hAnsi="Arial" w:cs="Arial"/>
          <w:b/>
          <w:bCs/>
          <w:snapToGrid w:val="0"/>
          <w:spacing w:val="-3"/>
        </w:rPr>
        <w:t>Comment une approche participative sera intégrée dans l’activité ?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(Veuillez être aussi précis</w:t>
      </w:r>
      <w:r w:rsidR="00CD673F">
        <w:rPr>
          <w:rFonts w:ascii="Arial" w:eastAsia="Times New Roman" w:hAnsi="Arial" w:cs="Arial"/>
          <w:snapToGrid w:val="0"/>
          <w:spacing w:val="-3"/>
        </w:rPr>
        <w:t>(e)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que possible). </w:t>
      </w:r>
    </w:p>
    <w:p w14:paraId="11037457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C92E175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39E013A8" w14:textId="67C05518" w:rsidR="00EB20A6" w:rsidRPr="00DC3455" w:rsidRDefault="00EB20A6" w:rsidP="00FF4B5A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indiquer comment vous prévoyez d'intégrer l'apprentissage interculturel et l'éducation aux droits </w:t>
      </w:r>
      <w:r w:rsidR="00CD673F">
        <w:rPr>
          <w:rFonts w:ascii="Arial" w:eastAsia="Times New Roman" w:hAnsi="Arial" w:cs="Arial"/>
          <w:b/>
          <w:snapToGrid w:val="0"/>
          <w:spacing w:val="-3"/>
        </w:rPr>
        <w:t xml:space="preserve">humains 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en tant que dimensions transversales </w:t>
      </w:r>
      <w:r w:rsidR="00CD673F">
        <w:rPr>
          <w:rFonts w:ascii="Arial" w:eastAsia="Times New Roman" w:hAnsi="Arial" w:cs="Arial"/>
          <w:b/>
          <w:snapToGrid w:val="0"/>
          <w:spacing w:val="-3"/>
        </w:rPr>
        <w:t>de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votre activité</w:t>
      </w:r>
    </w:p>
    <w:p w14:paraId="645ED8D0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5B09A07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0311B8B1" w14:textId="77777777" w:rsidR="00EB20A6" w:rsidRPr="00DC3455" w:rsidRDefault="00EB20A6" w:rsidP="00FF4B5A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Quel est l'effet multiplicateur de votre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activité?</w:t>
      </w:r>
      <w:proofErr w:type="gramEnd"/>
    </w:p>
    <w:p w14:paraId="59E70FFA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05CD413" w14:textId="77777777" w:rsidR="00EB20A6" w:rsidRPr="00DC3455" w:rsidRDefault="00EB20A6" w:rsidP="00FF4B5A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44096BF" w14:textId="247690B5" w:rsidR="00EB20A6" w:rsidRPr="00DC3455" w:rsidRDefault="00DA6D30" w:rsidP="00FF4B5A">
      <w:pPr>
        <w:widowControl w:val="0"/>
        <w:numPr>
          <w:ilvl w:val="1"/>
          <w:numId w:val="10"/>
        </w:numPr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>
        <w:rPr>
          <w:rFonts w:ascii="Arial" w:eastAsia="Times New Roman" w:hAnsi="Arial" w:cs="Arial"/>
          <w:b/>
          <w:snapToGrid w:val="0"/>
          <w:spacing w:val="-3"/>
        </w:rPr>
        <w:t>Quel est le profil des c</w:t>
      </w:r>
      <w:r w:rsidR="00EB20A6" w:rsidRPr="00DC3455">
        <w:rPr>
          <w:rFonts w:ascii="Arial" w:eastAsia="Times New Roman" w:hAnsi="Arial" w:cs="Arial"/>
          <w:b/>
          <w:snapToGrid w:val="0"/>
          <w:spacing w:val="-3"/>
        </w:rPr>
        <w:t>onférenciers ou spécialistes à inviter</w:t>
      </w:r>
      <w:r>
        <w:rPr>
          <w:rFonts w:ascii="Arial" w:eastAsia="Times New Roman" w:hAnsi="Arial" w:cs="Arial"/>
          <w:b/>
          <w:snapToGrid w:val="0"/>
          <w:spacing w:val="-3"/>
        </w:rPr>
        <w:t> ?</w:t>
      </w:r>
      <w:r w:rsidR="00EB20A6"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="00EB20A6" w:rsidRPr="00DC3455">
        <w:rPr>
          <w:rFonts w:ascii="Arial" w:eastAsia="Times New Roman" w:hAnsi="Arial" w:cs="Arial"/>
          <w:snapToGrid w:val="0"/>
          <w:spacing w:val="-3"/>
        </w:rPr>
        <w:t>(</w:t>
      </w:r>
      <w:proofErr w:type="gramStart"/>
      <w:r w:rsidR="00EB20A6" w:rsidRPr="00DC3455">
        <w:rPr>
          <w:rFonts w:ascii="Arial" w:eastAsia="Times New Roman" w:hAnsi="Arial" w:cs="Arial"/>
          <w:snapToGrid w:val="0"/>
          <w:spacing w:val="-3"/>
        </w:rPr>
        <w:t>profil</w:t>
      </w:r>
      <w:proofErr w:type="gramEnd"/>
      <w:r w:rsidR="00EB20A6" w:rsidRPr="00DC3455">
        <w:rPr>
          <w:rFonts w:ascii="Arial" w:eastAsia="Times New Roman" w:hAnsi="Arial" w:cs="Arial"/>
          <w:snapToGrid w:val="0"/>
          <w:spacing w:val="-3"/>
        </w:rPr>
        <w:t xml:space="preserve"> souhaité, nom et fonction dans l’activité).</w:t>
      </w:r>
    </w:p>
    <w:p w14:paraId="4CE3FFEB" w14:textId="77777777" w:rsidR="00EB20A6" w:rsidRPr="00DC3455" w:rsidRDefault="00EB20A6" w:rsidP="00FF4B5A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1DDAEBD" w14:textId="77777777" w:rsidR="00EB20A6" w:rsidRPr="00DC3455" w:rsidRDefault="00EB20A6" w:rsidP="00FF4B5A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08576BC" w14:textId="77777777" w:rsidR="00EB20A6" w:rsidRPr="00DC3455" w:rsidRDefault="00EB20A6" w:rsidP="00FF4B5A">
      <w:pPr>
        <w:widowControl w:val="0"/>
        <w:numPr>
          <w:ilvl w:val="1"/>
          <w:numId w:val="1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Avez-vous des raisons spécifiques d’organiser cette activité en coopération avec le CEJ ? </w:t>
      </w:r>
      <w:r w:rsidRPr="00DC3455">
        <w:rPr>
          <w:rFonts w:ascii="Arial" w:eastAsia="Times New Roman" w:hAnsi="Arial" w:cs="Arial"/>
          <w:snapToGrid w:val="0"/>
          <w:spacing w:val="-3"/>
        </w:rPr>
        <w:t>Quel soutien pédagogique et administratif attendez-vous de la part du Centre ?</w:t>
      </w:r>
    </w:p>
    <w:p w14:paraId="07B8BEED" w14:textId="49FDAE00" w:rsidR="00EB20A6" w:rsidRPr="00DC3455" w:rsidRDefault="00EB20A6" w:rsidP="00FF4B5A">
      <w:pPr>
        <w:widowControl w:val="0"/>
        <w:tabs>
          <w:tab w:val="center" w:pos="4819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5813EB2" w14:textId="77777777" w:rsidR="00EB20A6" w:rsidRPr="00DC3455" w:rsidRDefault="00EB20A6" w:rsidP="00FF4B5A">
      <w:pPr>
        <w:widowControl w:val="0"/>
        <w:tabs>
          <w:tab w:val="center" w:pos="4819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A4F2022" w14:textId="77777777" w:rsidR="00EB20A6" w:rsidRPr="00DC3455" w:rsidRDefault="00EB20A6" w:rsidP="00FF4B5A">
      <w:pPr>
        <w:widowControl w:val="0"/>
        <w:numPr>
          <w:ilvl w:val="1"/>
          <w:numId w:val="10"/>
        </w:numPr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</w:rPr>
        <w:t>Veuillez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préciser la composition de l’équipe préparatoire multiculturelle (</w:t>
      </w:r>
      <w:r w:rsidRPr="00DC3455">
        <w:rPr>
          <w:rFonts w:ascii="Arial" w:eastAsia="Times New Roman" w:hAnsi="Arial" w:cs="Arial"/>
          <w:snapToGrid w:val="0"/>
          <w:spacing w:val="-3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14:paraId="2890A0A7" w14:textId="77777777" w:rsidR="00EB20A6" w:rsidRPr="00DC3455" w:rsidRDefault="00EB20A6" w:rsidP="00FF4B5A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F0FBDEB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</w:p>
    <w:p w14:paraId="79F5B94F" w14:textId="63200F5A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détail</w:t>
      </w:r>
      <w:r w:rsidR="00DA6D30">
        <w:rPr>
          <w:rFonts w:ascii="Arial" w:eastAsia="Times New Roman" w:hAnsi="Arial" w:cs="Arial"/>
          <w:b/>
          <w:snapToGrid w:val="0"/>
          <w:spacing w:val="-3"/>
        </w:rPr>
        <w:t>ler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la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pr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hu-HU"/>
        </w:rPr>
        <w:t>éparation de l'activité, y compris le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s réunions envisagées </w:t>
      </w:r>
      <w:r w:rsidRPr="00DC3455">
        <w:rPr>
          <w:rFonts w:ascii="Arial" w:eastAsia="Times New Roman" w:hAnsi="Arial" w:cs="Arial"/>
          <w:snapToGrid w:val="0"/>
          <w:spacing w:val="-3"/>
        </w:rPr>
        <w:t>(dates, lieu, objectif).</w:t>
      </w:r>
    </w:p>
    <w:p w14:paraId="62D2FCD7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33AA8BC" w14:textId="77777777" w:rsidR="00EB20A6" w:rsidRPr="00DC3455" w:rsidRDefault="00EB20A6" w:rsidP="00EB20A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C680BF7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envisagez-vous/proposez-vous d'assurer le suivi de l’activité et de ses résultats </w:t>
      </w:r>
      <w:r w:rsidRPr="00DC3455">
        <w:rPr>
          <w:rFonts w:ascii="Arial" w:eastAsia="Times New Roman" w:hAnsi="Arial" w:cs="Arial"/>
          <w:snapToGrid w:val="0"/>
          <w:spacing w:val="-3"/>
        </w:rPr>
        <w:t>(en plus du rapport écrit)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</w:p>
    <w:bookmarkStart w:id="21" w:name="_Hlk48834547"/>
    <w:p w14:paraId="0E9FCA24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bookmarkEnd w:id="21"/>
    <w:p w14:paraId="231A7E87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4A74C467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pensez-vous garantir la production du rapport de votre activité </w:t>
      </w:r>
      <w:r w:rsidRPr="00DC3455">
        <w:rPr>
          <w:rFonts w:ascii="Arial" w:eastAsia="Times New Roman" w:hAnsi="Arial" w:cs="Arial"/>
          <w:snapToGrid w:val="0"/>
          <w:spacing w:val="-3"/>
        </w:rPr>
        <w:t>(veuillez expliquer quel type de rapport vous avez l'intention de produire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)?</w:t>
      </w:r>
      <w:proofErr w:type="gramEnd"/>
    </w:p>
    <w:p w14:paraId="7C9F8891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</w:rPr>
      </w:pP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384E1543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hAnsi="Arial" w:cs="Arial"/>
          <w:b/>
          <w:bCs/>
          <w:snapToGrid w:val="0"/>
          <w:spacing w:val="-3"/>
        </w:rPr>
        <w:lastRenderedPageBreak/>
        <w:t>Comment l’activité peut-elle contribuer à la réalisation de l’égalité de genre ?</w:t>
      </w:r>
    </w:p>
    <w:p w14:paraId="26926C61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A549230" w14:textId="77777777" w:rsidR="00EB20A6" w:rsidRPr="00DC3455" w:rsidRDefault="00EB20A6" w:rsidP="00EB20A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38541262" w14:textId="77777777" w:rsidR="00EB20A6" w:rsidRPr="00E825CA" w:rsidRDefault="00EB20A6" w:rsidP="00E825C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</w:pPr>
      <w:r w:rsidRPr="00E825CA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>PARTICIPANTS</w:t>
      </w:r>
    </w:p>
    <w:p w14:paraId="0C521431" w14:textId="77777777" w:rsidR="00EB20A6" w:rsidRPr="00DC3455" w:rsidRDefault="00EB20A6" w:rsidP="00EB20A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3DD666E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Profil des participants à inviter. </w:t>
      </w:r>
      <w:r w:rsidRPr="00DC3455">
        <w:rPr>
          <w:rFonts w:ascii="Arial" w:eastAsia="Times New Roman" w:hAnsi="Arial" w:cs="Arial"/>
          <w:snapToGrid w:val="0"/>
          <w:spacing w:val="-3"/>
        </w:rPr>
        <w:t>Veuillez expliquer aussi leur lien avec le thème et les objectifs de l’activité.</w:t>
      </w:r>
    </w:p>
    <w:p w14:paraId="1FAF6081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61606D6" w14:textId="77777777" w:rsidR="00EB20A6" w:rsidRPr="00DC3455" w:rsidRDefault="00EB20A6" w:rsidP="00EB20A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6110EA5" w14:textId="111AEAFA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</w:t>
      </w:r>
      <w:r w:rsidR="00DA6D30">
        <w:rPr>
          <w:rFonts w:ascii="Arial" w:eastAsia="Times New Roman" w:hAnsi="Arial" w:cs="Arial"/>
          <w:b/>
          <w:snapToGrid w:val="0"/>
          <w:spacing w:val="-3"/>
        </w:rPr>
        <w:t xml:space="preserve">indiquer la 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procédure employée pour le recrutement et la sélection des participants.</w:t>
      </w:r>
    </w:p>
    <w:p w14:paraId="476B8DAF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4273FD4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70C865E7" w14:textId="71CB3E09" w:rsidR="00EB20A6" w:rsidRPr="00DC3455" w:rsidRDefault="00DA6D30" w:rsidP="00EB20A6">
      <w:pPr>
        <w:widowControl w:val="0"/>
        <w:numPr>
          <w:ilvl w:val="1"/>
          <w:numId w:val="10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</w:t>
      </w:r>
      <w:r>
        <w:rPr>
          <w:rFonts w:ascii="Arial" w:eastAsia="Times New Roman" w:hAnsi="Arial" w:cs="Arial"/>
          <w:b/>
          <w:snapToGrid w:val="0"/>
          <w:spacing w:val="-3"/>
        </w:rPr>
        <w:t xml:space="preserve">indiquer </w:t>
      </w:r>
      <w:r w:rsidR="00FF4B5A">
        <w:rPr>
          <w:rFonts w:ascii="Arial" w:eastAsia="Times New Roman" w:hAnsi="Arial" w:cs="Arial"/>
          <w:b/>
          <w:snapToGrid w:val="0"/>
          <w:spacing w:val="-3"/>
        </w:rPr>
        <w:t>l’â</w:t>
      </w:r>
      <w:r w:rsidR="00FF4B5A" w:rsidRPr="00DC3455">
        <w:rPr>
          <w:rFonts w:ascii="Arial" w:eastAsia="Times New Roman" w:hAnsi="Arial" w:cs="Arial"/>
          <w:b/>
          <w:snapToGrid w:val="0"/>
          <w:spacing w:val="-3"/>
        </w:rPr>
        <w:t>ge</w:t>
      </w:r>
      <w:r w:rsidR="00EB20A6" w:rsidRPr="00DC3455">
        <w:rPr>
          <w:rFonts w:ascii="Arial" w:eastAsia="Times New Roman" w:hAnsi="Arial" w:cs="Arial"/>
          <w:b/>
          <w:snapToGrid w:val="0"/>
          <w:spacing w:val="-3"/>
        </w:rPr>
        <w:t xml:space="preserve"> moyen des </w:t>
      </w:r>
      <w:proofErr w:type="gramStart"/>
      <w:r w:rsidR="00EB20A6" w:rsidRPr="00DC3455">
        <w:rPr>
          <w:rFonts w:ascii="Arial" w:eastAsia="Times New Roman" w:hAnsi="Arial" w:cs="Arial"/>
          <w:b/>
          <w:snapToGrid w:val="0"/>
          <w:spacing w:val="-3"/>
        </w:rPr>
        <w:t>participants:</w:t>
      </w:r>
      <w:proofErr w:type="gramEnd"/>
      <w:r w:rsidR="00EB20A6"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52FA5078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A6D30">
        <w:rPr>
          <w:rFonts w:ascii="Arial" w:eastAsia="Times New Roman" w:hAnsi="Arial" w:cs="Arial"/>
          <w:noProof/>
          <w:snapToGrid w:val="0"/>
          <w:spacing w:val="-3"/>
        </w:rPr>
        <w:tab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7EDE7AE" w14:textId="77777777" w:rsidR="00EB20A6" w:rsidRPr="00DC3455" w:rsidRDefault="00EB20A6" w:rsidP="00EB20A6">
      <w:pPr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2CDDE11E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Pays de résidence </w:t>
      </w:r>
      <w:r w:rsidRPr="00DC3455">
        <w:rPr>
          <w:rFonts w:ascii="Arial" w:eastAsia="Times New Roman" w:hAnsi="Arial" w:cs="Arial"/>
          <w:snapToGrid w:val="0"/>
          <w:spacing w:val="-3"/>
        </w:rPr>
        <w:t>(veuillez indiquer le nombre envisagé de participants par pays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57120CBF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tbl>
      <w:tblPr>
        <w:tblW w:w="9977" w:type="dxa"/>
        <w:tblInd w:w="312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487"/>
        <w:gridCol w:w="1667"/>
        <w:gridCol w:w="564"/>
        <w:gridCol w:w="1943"/>
        <w:gridCol w:w="486"/>
        <w:gridCol w:w="1777"/>
        <w:gridCol w:w="493"/>
        <w:gridCol w:w="942"/>
      </w:tblGrid>
      <w:tr w:rsidR="00EB20A6" w:rsidRPr="00DC3455" w14:paraId="45158464" w14:textId="77777777" w:rsidTr="003C5015">
        <w:trPr>
          <w:gridAfter w:val="1"/>
          <w:wAfter w:w="942" w:type="dxa"/>
          <w:trHeight w:val="20"/>
        </w:trPr>
        <w:tc>
          <w:tcPr>
            <w:tcW w:w="903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7FD4D9" w14:textId="77777777" w:rsidR="00EB20A6" w:rsidRPr="00DC3455" w:rsidRDefault="00EB20A6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C3455">
              <w:rPr>
                <w:rFonts w:ascii="Arial" w:eastAsia="Times New Roman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9E6F72" w:rsidRPr="00DC3455" w14:paraId="2EECD06A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B7F5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Albanie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224B8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6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8435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Estonie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7A52C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3A24" w14:textId="79D0D7B8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Lituanie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B308C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50E9" w14:textId="088564B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Royaume-Uni</w:t>
            </w:r>
          </w:p>
        </w:tc>
        <w:tc>
          <w:tcPr>
            <w:tcW w:w="4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D6E3C4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2ED8DF6D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2FCC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Allemagne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A9548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9B69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Espagne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FE415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EAC5" w14:textId="5BF09FA9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Luxembourg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46C0B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D217" w14:textId="007575C2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 Marin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058C01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07EAF262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2300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Andorre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B9F01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FA156" w14:textId="42EBF248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Finlande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D2E05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3E20" w14:textId="3929ECF0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Malte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B0FF6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555E" w14:textId="35334C93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Saint-Siège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E7BA82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2F26BBA3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5551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Arménie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2FBB6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558D" w14:textId="70BA8FB8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France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1D34D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D29E" w14:textId="18738529" w:rsidR="009E6F72" w:rsidRPr="00DC3455" w:rsidRDefault="009E6F72" w:rsidP="009E6F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Monaco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3C03A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6031" w14:textId="0C0D669E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 xml:space="preserve">Serbie 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70F9A9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253F4157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1DA0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Autriche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272EC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7B82" w14:textId="402869CC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Géorgie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217C5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CFD6" w14:textId="22C844CC" w:rsidR="009E6F72" w:rsidRPr="00DC3455" w:rsidRDefault="009E6F72" w:rsidP="009E6F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Monténégro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0148B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D21" w14:textId="792677C0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Slovénie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602384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424D8732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7DE7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Azerbaïdjan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CAB7C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801A" w14:textId="696F9CEF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Grèce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E26EE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6F39" w14:textId="780403D9" w:rsidR="009E6F72" w:rsidRPr="00DC3455" w:rsidRDefault="009E6F72" w:rsidP="009E6F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Macédoine du Nord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FB3CD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8E00" w14:textId="53CCF9B9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Suède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115743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1EDE9329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6B8C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Bélarus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2A04A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2D33" w14:textId="79E47741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Hongrie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EA9D0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5174" w14:textId="4D148F72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Norvège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28E29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C27" w14:textId="7994FEE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Suisse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FB9061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5BB6C019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4F07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Belgique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4B627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E49C" w14:textId="4CBFF12C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Irlande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B2AFC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D831" w14:textId="28CFECBF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Pays-Bas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EB70E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5319" w14:textId="6403D5CF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chéqu</w:t>
            </w: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1DDD11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22872BD3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60B8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Bosnie et Herzégovine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F19F6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39ECD" w14:textId="7A9408DC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Islande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FED4C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59BE" w14:textId="4BBA172E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Pologne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2C5C3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875B" w14:textId="022E43A4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Türkiye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CA8CC5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764DF392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F15B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Bulgarie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FF047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7A75" w14:textId="1C24E4FF" w:rsidR="009E6F72" w:rsidRPr="00DC3455" w:rsidRDefault="009E6F72" w:rsidP="009E6F72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pacing w:val="-3"/>
                <w:sz w:val="16"/>
                <w:szCs w:val="16"/>
                <w:lang w:val="en-GB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Italie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3A9DB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F7C0" w14:textId="3D18179A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Portugal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83547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4EE" w14:textId="43E58B19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Ukraine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E42AE2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9E6F72" w:rsidRPr="00DC3455" w14:paraId="7CC83FDD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0F38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Chypre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28F77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A3F1" w14:textId="4E71D4E4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Kazakhstan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C3AFB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6E46" w14:textId="604E4B41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République de Moldova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64B06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E59F" w14:textId="6610896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FDC055" w14:textId="5816117A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9E6F72" w:rsidRPr="00DC3455" w14:paraId="40B4A798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E9F6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Croatie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A52C4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FF38" w14:textId="000108E5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Lettonie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F544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F729" w14:textId="36A9F46D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Roumanie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BC859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B9E7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E595E7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9E6F72" w:rsidRPr="00DC3455" w14:paraId="0BEB01D7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428A" w14:textId="7777777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Danemark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B9D8D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CF9D" w14:textId="57CDFD69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Liechtenstein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48603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01F8" w14:textId="485DB1C7" w:rsidR="009E6F72" w:rsidRPr="00DC3455" w:rsidRDefault="009E6F72" w:rsidP="009E6F72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République slovaque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681F9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2976" w14:textId="77777777" w:rsidR="009E6F72" w:rsidRPr="00DC3455" w:rsidRDefault="009E6F72" w:rsidP="009E6F72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4854F" w14:textId="77777777" w:rsidR="009E6F72" w:rsidRPr="00DC3455" w:rsidRDefault="009E6F72" w:rsidP="009E6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9E6F72" w:rsidRPr="00DC3455" w14:paraId="74E7541B" w14:textId="77777777" w:rsidTr="003C5015">
        <w:trPr>
          <w:trHeight w:val="20"/>
        </w:trPr>
        <w:tc>
          <w:tcPr>
            <w:tcW w:w="903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B25C49" w14:textId="77777777" w:rsidR="009E6F72" w:rsidRPr="00DC3455" w:rsidRDefault="009E6F72" w:rsidP="009E6F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bCs/>
                <w:spacing w:val="-3"/>
                <w:sz w:val="16"/>
                <w:szCs w:val="16"/>
              </w:rPr>
              <w:t xml:space="preserve">Autres </w:t>
            </w:r>
            <w:proofErr w:type="gramStart"/>
            <w:r w:rsidRPr="00DC3455">
              <w:rPr>
                <w:rFonts w:ascii="Arial" w:eastAsia="Times New Roman" w:hAnsi="Arial" w:cs="Arial"/>
                <w:b/>
                <w:bCs/>
                <w:spacing w:val="-3"/>
                <w:sz w:val="16"/>
                <w:szCs w:val="16"/>
              </w:rPr>
              <w:t>pays</w:t>
            </w:r>
            <w:r w:rsidRPr="00DC3455">
              <w:rPr>
                <w:rFonts w:ascii="Arial" w:eastAsia="Times New Roman" w:hAnsi="Arial" w:cs="Arial"/>
                <w:bCs/>
                <w:spacing w:val="-3"/>
                <w:sz w:val="16"/>
                <w:szCs w:val="16"/>
              </w:rPr>
              <w:t>:</w:t>
            </w:r>
            <w:proofErr w:type="gramEnd"/>
            <w:r w:rsidRPr="00DC3455">
              <w:rPr>
                <w:rFonts w:ascii="Arial" w:eastAsia="Times New Roman" w:hAnsi="Arial" w:cs="Arial"/>
                <w:bCs/>
                <w:spacing w:val="-3"/>
                <w:sz w:val="16"/>
                <w:szCs w:val="16"/>
              </w:rPr>
              <w:t xml:space="preserve"> 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942" w:type="dxa"/>
          </w:tcPr>
          <w:p w14:paraId="428B4BCA" w14:textId="77777777" w:rsidR="009E6F72" w:rsidRPr="00DC3455" w:rsidRDefault="009E6F72" w:rsidP="009E6F72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</w:tr>
    </w:tbl>
    <w:p w14:paraId="699273D6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p w14:paraId="3272C577" w14:textId="77777777" w:rsidR="00EB20A6" w:rsidRPr="00E825CA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</w:pPr>
      <w:r w:rsidRPr="00E825CA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>DETAILS TECHNIQUES</w:t>
      </w:r>
    </w:p>
    <w:p w14:paraId="780E2F35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5336014F" w14:textId="25579652" w:rsidR="00EB20A6" w:rsidRPr="005B75E9" w:rsidRDefault="00EB20A6" w:rsidP="00EB20A6">
      <w:pPr>
        <w:widowControl w:val="0"/>
        <w:numPr>
          <w:ilvl w:val="1"/>
          <w:numId w:val="10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5B75E9">
        <w:rPr>
          <w:rFonts w:ascii="Arial" w:eastAsia="Times New Roman" w:hAnsi="Arial" w:cs="Arial"/>
          <w:b/>
          <w:snapToGrid w:val="0"/>
          <w:spacing w:val="-3"/>
        </w:rPr>
        <w:t>Veuillez indiquer les besoins spécifiques estimés des participants en ce qui concerne, par exemple, l’accès et la communication</w:t>
      </w:r>
      <w:r w:rsidR="00DA6D30">
        <w:rPr>
          <w:rFonts w:ascii="Arial" w:eastAsia="Times New Roman" w:hAnsi="Arial" w:cs="Arial"/>
          <w:b/>
          <w:snapToGrid w:val="0"/>
          <w:spacing w:val="-3"/>
        </w:rPr>
        <w:t>.</w:t>
      </w:r>
      <w:r>
        <w:rPr>
          <w:rFonts w:ascii="Arial" w:eastAsia="Times New Roman" w:hAnsi="Arial" w:cs="Arial"/>
          <w:snapToGrid w:val="0"/>
          <w:spacing w:val="-3"/>
        </w:rPr>
        <w:t xml:space="preserve">      </w:t>
      </w:r>
      <w:r w:rsidRPr="005B75E9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B75E9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9DD13AE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1148EE34" w14:textId="5279D7A9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donner, à titre indicatif, vos préférences </w:t>
      </w:r>
      <w:r w:rsidR="00FF4B5A" w:rsidRPr="00DC3455">
        <w:rPr>
          <w:rFonts w:ascii="Arial" w:eastAsia="Times New Roman" w:hAnsi="Arial" w:cs="Arial"/>
          <w:b/>
          <w:snapToGrid w:val="0"/>
          <w:spacing w:val="-3"/>
        </w:rPr>
        <w:t>en termes de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dates/période pour la tenue de votre activité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(par ordre de priorité), sachant que le planning des activités du CEJ ne nous permettra peut-être pas de </w:t>
      </w:r>
      <w:r w:rsidR="00DA6D30">
        <w:rPr>
          <w:rFonts w:ascii="Arial" w:eastAsia="Times New Roman" w:hAnsi="Arial" w:cs="Arial"/>
          <w:snapToGrid w:val="0"/>
          <w:spacing w:val="-3"/>
        </w:rPr>
        <w:t>satisfaire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vos préférences.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35E6FB43" w14:textId="77777777" w:rsidR="00EB20A6" w:rsidRPr="00DC3455" w:rsidRDefault="00EB20A6" w:rsidP="00EB20A6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3" w:name="Text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3"/>
    </w:p>
    <w:p w14:paraId="7941FFEB" w14:textId="77777777" w:rsidR="00EB20A6" w:rsidRPr="00DC3455" w:rsidRDefault="00EB20A6" w:rsidP="00EB20A6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7403DE9E" w14:textId="77777777" w:rsidR="00EB20A6" w:rsidRPr="00DC3455" w:rsidRDefault="00EB20A6" w:rsidP="00EB20A6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7AC3E754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88E8D2F" w14:textId="77777777" w:rsidR="00EB20A6" w:rsidRPr="00E825CA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</w:pPr>
      <w:r w:rsidRPr="00E825CA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</w:rPr>
        <w:t>questions diverses</w:t>
      </w:r>
    </w:p>
    <w:p w14:paraId="1FCB0DBB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BDA879D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</w:rPr>
        <w:t>Autre information</w:t>
      </w:r>
      <w:r>
        <w:rPr>
          <w:rFonts w:ascii="Arial" w:eastAsia="Times New Roman" w:hAnsi="Arial" w:cs="Arial"/>
          <w:b/>
          <w:snapToGrid w:val="0"/>
        </w:rPr>
        <w:t xml:space="preserve"> pertinente</w:t>
      </w:r>
      <w:r w:rsidRPr="00DC3455">
        <w:rPr>
          <w:rFonts w:ascii="Arial" w:eastAsia="Times New Roman" w:hAnsi="Arial" w:cs="Arial"/>
          <w:b/>
          <w:snapToGrid w:val="0"/>
        </w:rPr>
        <w:t xml:space="preserve"> </w:t>
      </w:r>
    </w:p>
    <w:p w14:paraId="7BFDF55F" w14:textId="6BACF0CD" w:rsidR="00EB20A6" w:rsidRPr="00E825CA" w:rsidRDefault="00EB20A6" w:rsidP="00E825CA">
      <w:pPr>
        <w:widowControl w:val="0"/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58BB2908" w14:textId="77777777" w:rsidR="00EB20A6" w:rsidRPr="00DC3455" w:rsidRDefault="00EB20A6" w:rsidP="00EB20A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  <w:r w:rsidRPr="00DC3455">
        <w:rPr>
          <w:rFonts w:ascii="Arial" w:eastAsia="Times New Roman" w:hAnsi="Arial" w:cs="Arial"/>
          <w:b/>
          <w:color w:val="FF0000"/>
        </w:rPr>
        <w:lastRenderedPageBreak/>
        <w:t xml:space="preserve">Les demandes sont à envoyer à l’adresse </w:t>
      </w:r>
      <w:proofErr w:type="gramStart"/>
      <w:r w:rsidRPr="00DC3455">
        <w:rPr>
          <w:rFonts w:ascii="Arial" w:eastAsia="Times New Roman" w:hAnsi="Arial" w:cs="Arial"/>
          <w:b/>
          <w:color w:val="FF0000"/>
        </w:rPr>
        <w:t>suivante:</w:t>
      </w:r>
      <w:proofErr w:type="gramEnd"/>
    </w:p>
    <w:p w14:paraId="1F220AEC" w14:textId="77777777" w:rsidR="00EB20A6" w:rsidRDefault="00EB20A6" w:rsidP="00EB20A6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  <w:u w:val="single"/>
        </w:rPr>
      </w:pPr>
      <w:hyperlink r:id="rId14" w:history="1">
        <w:r w:rsidRPr="00DC3455">
          <w:rPr>
            <w:rFonts w:ascii="Arial" w:eastAsia="Times New Roman" w:hAnsi="Arial" w:cs="Arial"/>
            <w:b/>
            <w:color w:val="0000FF"/>
            <w:u w:val="single"/>
          </w:rPr>
          <w:t>eyc.studysessions@coe.int</w:t>
        </w:r>
      </w:hyperlink>
    </w:p>
    <w:p w14:paraId="7809D29A" w14:textId="77777777" w:rsidR="00EB20A6" w:rsidRPr="00DC3455" w:rsidRDefault="00EB20A6" w:rsidP="00EB20A6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2BE15A1A" w14:textId="0697ED26" w:rsidR="00EB20A6" w:rsidRPr="00DC3455" w:rsidRDefault="00EB20A6" w:rsidP="00EB20A6">
      <w:pPr>
        <w:spacing w:after="0" w:line="240" w:lineRule="auto"/>
        <w:jc w:val="center"/>
        <w:rPr>
          <w:rFonts w:ascii="Tahoma" w:hAnsi="Tahoma" w:cs="Tahoma"/>
        </w:rPr>
      </w:pPr>
      <w:r w:rsidRPr="00DC3455">
        <w:rPr>
          <w:rFonts w:ascii="Arial" w:eastAsia="Times New Roman" w:hAnsi="Arial" w:cs="Arial"/>
          <w:b/>
          <w:color w:val="0000FF"/>
        </w:rPr>
        <w:t xml:space="preserve">Date limite de dépôt des demandes : 15 </w:t>
      </w:r>
      <w:r w:rsidR="0022096D">
        <w:rPr>
          <w:rFonts w:ascii="Arial" w:eastAsia="Times New Roman" w:hAnsi="Arial" w:cs="Arial"/>
          <w:b/>
          <w:color w:val="0000FF"/>
        </w:rPr>
        <w:t>octobre</w:t>
      </w:r>
      <w:r w:rsidRPr="00DC3455">
        <w:rPr>
          <w:rFonts w:ascii="Arial" w:eastAsia="Times New Roman" w:hAnsi="Arial" w:cs="Arial"/>
          <w:b/>
          <w:color w:val="0000FF"/>
        </w:rPr>
        <w:t xml:space="preserve"> 202</w:t>
      </w:r>
      <w:r w:rsidR="00B9608A">
        <w:rPr>
          <w:rFonts w:ascii="Arial" w:eastAsia="Times New Roman" w:hAnsi="Arial" w:cs="Arial"/>
          <w:b/>
          <w:color w:val="0000FF"/>
        </w:rPr>
        <w:t>5</w:t>
      </w:r>
      <w:r w:rsidR="000840BC">
        <w:rPr>
          <w:rFonts w:ascii="Arial" w:eastAsia="Times New Roman" w:hAnsi="Arial" w:cs="Arial"/>
          <w:b/>
          <w:color w:val="0000FF"/>
        </w:rPr>
        <w:t xml:space="preserve"> </w:t>
      </w:r>
      <w:proofErr w:type="gramStart"/>
      <w:r w:rsidR="000840BC">
        <w:rPr>
          <w:rFonts w:ascii="Arial" w:eastAsia="Times New Roman" w:hAnsi="Arial" w:cs="Arial"/>
          <w:b/>
          <w:color w:val="0000FF"/>
        </w:rPr>
        <w:t>23:</w:t>
      </w:r>
      <w:proofErr w:type="gramEnd"/>
      <w:r w:rsidR="000840BC">
        <w:rPr>
          <w:rFonts w:ascii="Arial" w:eastAsia="Times New Roman" w:hAnsi="Arial" w:cs="Arial"/>
          <w:b/>
          <w:color w:val="0000FF"/>
        </w:rPr>
        <w:t>59 CET</w:t>
      </w:r>
    </w:p>
    <w:p w14:paraId="74D369EA" w14:textId="58CE4C3A" w:rsidR="00712E65" w:rsidRPr="002D25C9" w:rsidRDefault="00712E65" w:rsidP="00AD6536">
      <w:pPr>
        <w:spacing w:after="0" w:line="240" w:lineRule="auto"/>
        <w:rPr>
          <w:rFonts w:ascii="Arial" w:hAnsi="Arial" w:cs="Arial"/>
        </w:rPr>
      </w:pPr>
    </w:p>
    <w:sectPr w:rsidR="00712E65" w:rsidRPr="002D25C9" w:rsidSect="000F4CF2">
      <w:footerReference w:type="default" r:id="rId15"/>
      <w:headerReference w:type="first" r:id="rId16"/>
      <w:footerReference w:type="first" r:id="rId17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B649" w14:textId="77777777" w:rsidR="00AD6536" w:rsidRDefault="00AD6536" w:rsidP="00FD6043">
      <w:pPr>
        <w:spacing w:after="0" w:line="240" w:lineRule="auto"/>
      </w:pPr>
      <w:r>
        <w:separator/>
      </w:r>
    </w:p>
  </w:endnote>
  <w:endnote w:type="continuationSeparator" w:id="0">
    <w:p w14:paraId="17303D38" w14:textId="77777777" w:rsidR="00AD6536" w:rsidRDefault="00AD6536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roman"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6C1C5C70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9861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774F7C3C" wp14:editId="3F5DF16C">
              <wp:simplePos x="0" y="0"/>
              <wp:positionH relativeFrom="page">
                <wp:posOffset>3339465</wp:posOffset>
              </wp:positionH>
              <wp:positionV relativeFrom="page">
                <wp:posOffset>9964420</wp:posOffset>
              </wp:positionV>
              <wp:extent cx="2243455" cy="400050"/>
              <wp:effectExtent l="0" t="0" r="4445" b="635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45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56E553" w14:textId="587A286C" w:rsidR="009165FC" w:rsidRPr="00950D67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AD6536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AD6536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 w:rsidR="00AD6536" w:rsidRPr="00AD6536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eyc.studysessions</w:t>
                          </w:r>
                          <w:r w:rsidRPr="00AD6536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1FA865CA" w14:textId="77777777" w:rsidR="009165FC" w:rsidRPr="002A16DD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www.coe.int/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4F7C3C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8" type="#_x0000_t202" style="position:absolute;margin-left:262.95pt;margin-top:784.6pt;width:176.6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" o:allowincell="f" o:allowoverlap="f" filled="f" stroked="f" strokeweight=".5pt">
              <v:textbox inset="0,0,0,0">
                <w:txbxContent>
                  <w:p w14:paraId="0B56E553" w14:textId="587A286C" w:rsidR="009165FC" w:rsidRPr="00950D67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AD6536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AD6536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 w:rsidR="00AD6536" w:rsidRPr="00AD6536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eyc.studysessions</w:t>
                    </w:r>
                    <w:r w:rsidRPr="00AD6536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1FA865CA" w14:textId="77777777" w:rsidR="009165FC" w:rsidRPr="002A16DD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www.coe.int/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12039E2B" wp14:editId="2FD79A9C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400050"/>
              <wp:effectExtent l="0" t="0" r="5080" b="635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5953E" w14:textId="7E47DB2C" w:rsidR="009165FC" w:rsidRPr="00835089" w:rsidRDefault="009165FC" w:rsidP="00835089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039E2B" id="Zone de texte 683437189" o:spid="_x0000_s1029" type="#_x0000_t202" style="position:absolute;margin-left:168.15pt;margin-top:784.6pt;width:88.6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" o:allowincell="f" o:allowoverlap="f" filled="f" stroked="f" strokeweight=".5pt">
              <v:textbox inset="0,0,0,0">
                <w:txbxContent>
                  <w:p w14:paraId="6595953E" w14:textId="7E47DB2C" w:rsidR="009165FC" w:rsidRPr="00835089" w:rsidRDefault="009165FC" w:rsidP="00835089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D5314FB" wp14:editId="7758D7DE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ED4A4" w14:textId="77777777" w:rsidR="009165FC" w:rsidRPr="002A16DD" w:rsidRDefault="009165FC" w:rsidP="009165FC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</w:rPr>
                            <w:t>CONSEIL DE L’EUROPE</w:t>
                          </w:r>
                        </w:p>
                        <w:p w14:paraId="744063A1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314FB" id="Zone de texte 5" o:spid="_x0000_s1030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1cagm2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1D4ED4A4" w14:textId="77777777" w:rsidR="009165FC" w:rsidRPr="002A16DD" w:rsidRDefault="009165FC" w:rsidP="009165FC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</w:rPr>
                      <w:t>CONSEIL DE L’EUROPE</w:t>
                    </w:r>
                  </w:p>
                  <w:p w14:paraId="744063A1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AD85" w14:textId="77777777" w:rsidR="00AD6536" w:rsidRDefault="00AD6536" w:rsidP="00FD6043">
      <w:pPr>
        <w:spacing w:after="0" w:line="240" w:lineRule="auto"/>
      </w:pPr>
      <w:r>
        <w:separator/>
      </w:r>
    </w:p>
  </w:footnote>
  <w:footnote w:type="continuationSeparator" w:id="0">
    <w:p w14:paraId="3FAC65EC" w14:textId="77777777" w:rsidR="00AD6536" w:rsidRDefault="00AD6536" w:rsidP="00FD6043">
      <w:pPr>
        <w:spacing w:after="0" w:line="240" w:lineRule="auto"/>
      </w:pPr>
      <w:r>
        <w:continuationSeparator/>
      </w:r>
    </w:p>
  </w:footnote>
  <w:footnote w:id="1">
    <w:p w14:paraId="7F4A7088" w14:textId="77777777" w:rsidR="00EB20A6" w:rsidRPr="004F73BF" w:rsidRDefault="00EB20A6" w:rsidP="00EB20A6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</w:t>
      </w:r>
      <w:r w:rsidRPr="004F73BF">
        <w:rPr>
          <w:rFonts w:ascii="Arial" w:hAnsi="Arial" w:cs="Arial"/>
          <w:i/>
          <w:sz w:val="20"/>
          <w:szCs w:val="20"/>
        </w:rPr>
        <w:t>Si vous présentez une demande pour la première fois, veuillez fournir des détails quant aux buts, structures, activités et membres de votre organisation ainsi que les statuts de votre organisation</w:t>
      </w:r>
      <w:r>
        <w:rPr>
          <w:rFonts w:ascii="Arial" w:hAnsi="Arial" w:cs="Arial"/>
          <w:i/>
          <w:sz w:val="20"/>
          <w:szCs w:val="20"/>
        </w:rPr>
        <w:t xml:space="preserve"> (v</w:t>
      </w:r>
      <w:r w:rsidRPr="004F73BF">
        <w:rPr>
          <w:rFonts w:ascii="Arial" w:hAnsi="Arial" w:cs="Arial"/>
          <w:i/>
          <w:sz w:val="20"/>
          <w:szCs w:val="20"/>
        </w:rPr>
        <w:t>euillez joindre un résumé des statuts en Anglais ou en Français</w:t>
      </w:r>
      <w:r>
        <w:rPr>
          <w:rFonts w:ascii="Arial" w:hAnsi="Arial" w:cs="Arial"/>
          <w:i/>
          <w:sz w:val="20"/>
          <w:szCs w:val="20"/>
        </w:rPr>
        <w:t>)</w:t>
      </w:r>
      <w:r w:rsidRPr="004F73BF">
        <w:rPr>
          <w:rFonts w:ascii="Arial" w:hAnsi="Arial" w:cs="Arial"/>
          <w:i/>
          <w:sz w:val="20"/>
          <w:szCs w:val="20"/>
        </w:rPr>
        <w:t>.</w:t>
      </w:r>
    </w:p>
    <w:p w14:paraId="65CC107C" w14:textId="77777777" w:rsidR="00EB20A6" w:rsidRPr="00574D14" w:rsidRDefault="00EB20A6" w:rsidP="00EB20A6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D726" w14:textId="77777777" w:rsidR="00135BDB" w:rsidRDefault="00624448" w:rsidP="00123CDD">
    <w:pPr>
      <w:pStyle w:val="Header"/>
      <w:spacing w:after="2280"/>
    </w:pPr>
    <w:r>
      <w:rPr>
        <w:noProof/>
        <w:lang w:val="en-US"/>
      </w:rPr>
      <w:drawing>
        <wp:anchor distT="0" distB="0" distL="114300" distR="114300" simplePos="0" relativeHeight="251668480" behindDoc="1" locked="0" layoutInCell="0" allowOverlap="0" wp14:anchorId="1651F43D" wp14:editId="611392B6">
          <wp:simplePos x="0" y="0"/>
          <wp:positionH relativeFrom="page">
            <wp:posOffset>19685</wp:posOffset>
          </wp:positionH>
          <wp:positionV relativeFrom="page">
            <wp:posOffset>5715</wp:posOffset>
          </wp:positionV>
          <wp:extent cx="7559644" cy="1068514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9BB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46F0460E" wp14:editId="0ABC5D2F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5CBAB" w14:textId="77777777" w:rsidR="003421CB" w:rsidRPr="003D070E" w:rsidRDefault="003421CB" w:rsidP="003421CB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bookmarkStart w:id="24" w:name="_Hlk185931751"/>
                          <w:r w:rsidRPr="005A6CEF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DIRECTION GÉNÉRALE DE LA DÉMOCRATIE</w:t>
                          </w:r>
                          <w:r w:rsidRPr="003D070E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ET DE LA DIGNITÉ HUMAINE</w:t>
                          </w:r>
                        </w:p>
                        <w:bookmarkEnd w:id="24"/>
                        <w:p w14:paraId="7FE3264D" w14:textId="77777777" w:rsidR="005E79BB" w:rsidRPr="00063F84" w:rsidRDefault="007920D5" w:rsidP="007920D5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 w:rsidRPr="007920D5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DIRECTION DE LA DÉMOCRATIE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F046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3885CBAB" w14:textId="77777777" w:rsidR="003421CB" w:rsidRPr="003D070E" w:rsidRDefault="003421CB" w:rsidP="003421CB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bookmarkStart w:id="25" w:name="_Hlk185931751"/>
                    <w:r w:rsidRPr="005A6CEF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DIRECTION GÉNÉRALE DE LA DÉMOCRATIE</w:t>
                    </w:r>
                    <w:r w:rsidRPr="003D070E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br/>
                    </w: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ET DE LA DIGNITÉ HUMAINE</w:t>
                    </w:r>
                  </w:p>
                  <w:bookmarkEnd w:id="25"/>
                  <w:p w14:paraId="7FE3264D" w14:textId="77777777" w:rsidR="005E79BB" w:rsidRPr="00063F84" w:rsidRDefault="007920D5" w:rsidP="007920D5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 w:rsidRPr="007920D5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  <w:lang w:val="en-US"/>
                      </w:rPr>
                      <w:t>DIRECTION DE LA DÉMOCRATIE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9pt;height:9pt" o:bullet="t">
        <v:imagedata r:id="rId1" o:title="BD10267_"/>
      </v:shape>
    </w:pict>
  </w:numPicBullet>
  <w:abstractNum w:abstractNumId="0" w15:restartNumberingAfterBreak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F14A8"/>
    <w:multiLevelType w:val="hybridMultilevel"/>
    <w:tmpl w:val="A9F48B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2893"/>
    <w:multiLevelType w:val="hybridMultilevel"/>
    <w:tmpl w:val="A60EDF6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622367"/>
    <w:multiLevelType w:val="hybridMultilevel"/>
    <w:tmpl w:val="6DEA3C70"/>
    <w:lvl w:ilvl="0" w:tplc="0A78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127F6"/>
    <w:multiLevelType w:val="hybridMultilevel"/>
    <w:tmpl w:val="D24673B4"/>
    <w:lvl w:ilvl="0" w:tplc="4150E53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99"/>
        <w:sz w:val="22"/>
        <w:szCs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11C19"/>
    <w:multiLevelType w:val="hybridMultilevel"/>
    <w:tmpl w:val="3716D424"/>
    <w:lvl w:ilvl="0" w:tplc="FF92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11F95"/>
    <w:multiLevelType w:val="hybridMultilevel"/>
    <w:tmpl w:val="802A35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126C3"/>
    <w:multiLevelType w:val="hybridMultilevel"/>
    <w:tmpl w:val="2844F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D02B7"/>
    <w:multiLevelType w:val="hybridMultilevel"/>
    <w:tmpl w:val="B6AEC230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88B4390"/>
    <w:multiLevelType w:val="hybridMultilevel"/>
    <w:tmpl w:val="5136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41BE9"/>
    <w:multiLevelType w:val="hybridMultilevel"/>
    <w:tmpl w:val="038C8E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73DCD"/>
    <w:multiLevelType w:val="hybridMultilevel"/>
    <w:tmpl w:val="F8F43AE0"/>
    <w:lvl w:ilvl="0" w:tplc="3698E3D4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67463">
    <w:abstractNumId w:val="8"/>
  </w:num>
  <w:num w:numId="2" w16cid:durableId="1338386973">
    <w:abstractNumId w:val="11"/>
  </w:num>
  <w:num w:numId="3" w16cid:durableId="1352802106">
    <w:abstractNumId w:val="1"/>
  </w:num>
  <w:num w:numId="4" w16cid:durableId="837422865">
    <w:abstractNumId w:val="2"/>
  </w:num>
  <w:num w:numId="5" w16cid:durableId="1120487530">
    <w:abstractNumId w:val="12"/>
  </w:num>
  <w:num w:numId="6" w16cid:durableId="321084643">
    <w:abstractNumId w:val="10"/>
  </w:num>
  <w:num w:numId="7" w16cid:durableId="254554589">
    <w:abstractNumId w:val="6"/>
  </w:num>
  <w:num w:numId="8" w16cid:durableId="914704694">
    <w:abstractNumId w:val="15"/>
  </w:num>
  <w:num w:numId="9" w16cid:durableId="1805347486">
    <w:abstractNumId w:val="9"/>
  </w:num>
  <w:num w:numId="10" w16cid:durableId="1880363288">
    <w:abstractNumId w:val="5"/>
  </w:num>
  <w:num w:numId="11" w16cid:durableId="1551763257">
    <w:abstractNumId w:val="0"/>
  </w:num>
  <w:num w:numId="12" w16cid:durableId="863326891">
    <w:abstractNumId w:val="4"/>
  </w:num>
  <w:num w:numId="13" w16cid:durableId="743376128">
    <w:abstractNumId w:val="14"/>
  </w:num>
  <w:num w:numId="14" w16cid:durableId="2098939980">
    <w:abstractNumId w:val="13"/>
  </w:num>
  <w:num w:numId="15" w16cid:durableId="1133249842">
    <w:abstractNumId w:val="7"/>
  </w:num>
  <w:num w:numId="16" w16cid:durableId="139614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6"/>
    <w:rsid w:val="00021A95"/>
    <w:rsid w:val="0003093B"/>
    <w:rsid w:val="00062B0B"/>
    <w:rsid w:val="00082CEE"/>
    <w:rsid w:val="000840BC"/>
    <w:rsid w:val="000C52A6"/>
    <w:rsid w:val="000E50A4"/>
    <w:rsid w:val="000F480E"/>
    <w:rsid w:val="000F4CF2"/>
    <w:rsid w:val="00106141"/>
    <w:rsid w:val="00110729"/>
    <w:rsid w:val="00123CDD"/>
    <w:rsid w:val="00135BDB"/>
    <w:rsid w:val="0014266D"/>
    <w:rsid w:val="00147EF4"/>
    <w:rsid w:val="00171115"/>
    <w:rsid w:val="001A6076"/>
    <w:rsid w:val="001D291E"/>
    <w:rsid w:val="001E0605"/>
    <w:rsid w:val="001F297D"/>
    <w:rsid w:val="001F4F04"/>
    <w:rsid w:val="00214299"/>
    <w:rsid w:val="0022096D"/>
    <w:rsid w:val="00254FDE"/>
    <w:rsid w:val="00265917"/>
    <w:rsid w:val="002861FB"/>
    <w:rsid w:val="0029350D"/>
    <w:rsid w:val="00293EE6"/>
    <w:rsid w:val="002971DB"/>
    <w:rsid w:val="002C0872"/>
    <w:rsid w:val="002C18AC"/>
    <w:rsid w:val="002C43B5"/>
    <w:rsid w:val="002C4704"/>
    <w:rsid w:val="002C4AEB"/>
    <w:rsid w:val="002D25C9"/>
    <w:rsid w:val="002D59FB"/>
    <w:rsid w:val="002F3006"/>
    <w:rsid w:val="002F405C"/>
    <w:rsid w:val="002F58C0"/>
    <w:rsid w:val="002F6948"/>
    <w:rsid w:val="003165AF"/>
    <w:rsid w:val="00334AB7"/>
    <w:rsid w:val="003354C4"/>
    <w:rsid w:val="003364D1"/>
    <w:rsid w:val="003412DC"/>
    <w:rsid w:val="003421CB"/>
    <w:rsid w:val="003A5509"/>
    <w:rsid w:val="003B2C8C"/>
    <w:rsid w:val="003D1FA9"/>
    <w:rsid w:val="003D3B17"/>
    <w:rsid w:val="003D48AE"/>
    <w:rsid w:val="003E04F9"/>
    <w:rsid w:val="003F3D4B"/>
    <w:rsid w:val="00400868"/>
    <w:rsid w:val="004256CB"/>
    <w:rsid w:val="004329B7"/>
    <w:rsid w:val="00447D22"/>
    <w:rsid w:val="004579A7"/>
    <w:rsid w:val="00477FDD"/>
    <w:rsid w:val="00480D8B"/>
    <w:rsid w:val="00484137"/>
    <w:rsid w:val="004C0C2F"/>
    <w:rsid w:val="0050115D"/>
    <w:rsid w:val="00545BC7"/>
    <w:rsid w:val="00550B6C"/>
    <w:rsid w:val="00553903"/>
    <w:rsid w:val="005657A8"/>
    <w:rsid w:val="005702A1"/>
    <w:rsid w:val="00574588"/>
    <w:rsid w:val="00582B6A"/>
    <w:rsid w:val="00585D30"/>
    <w:rsid w:val="005B3604"/>
    <w:rsid w:val="005E694E"/>
    <w:rsid w:val="005E79BB"/>
    <w:rsid w:val="005F295E"/>
    <w:rsid w:val="005F3DC6"/>
    <w:rsid w:val="00624448"/>
    <w:rsid w:val="00643C3F"/>
    <w:rsid w:val="006908C5"/>
    <w:rsid w:val="00711319"/>
    <w:rsid w:val="00712E65"/>
    <w:rsid w:val="007150DE"/>
    <w:rsid w:val="00735569"/>
    <w:rsid w:val="00773CFE"/>
    <w:rsid w:val="007920D5"/>
    <w:rsid w:val="007A543D"/>
    <w:rsid w:val="007C0AD1"/>
    <w:rsid w:val="00800A19"/>
    <w:rsid w:val="008042E6"/>
    <w:rsid w:val="00810D5A"/>
    <w:rsid w:val="00835089"/>
    <w:rsid w:val="0087380A"/>
    <w:rsid w:val="008C12CC"/>
    <w:rsid w:val="008E36A4"/>
    <w:rsid w:val="009165FC"/>
    <w:rsid w:val="00931CD6"/>
    <w:rsid w:val="00940F14"/>
    <w:rsid w:val="00953AAD"/>
    <w:rsid w:val="00955512"/>
    <w:rsid w:val="00991B77"/>
    <w:rsid w:val="00997B18"/>
    <w:rsid w:val="009A568A"/>
    <w:rsid w:val="009B3AB7"/>
    <w:rsid w:val="009E6F72"/>
    <w:rsid w:val="00A22D53"/>
    <w:rsid w:val="00A4100D"/>
    <w:rsid w:val="00A67AEF"/>
    <w:rsid w:val="00AB6552"/>
    <w:rsid w:val="00AB7727"/>
    <w:rsid w:val="00AD450E"/>
    <w:rsid w:val="00AD6536"/>
    <w:rsid w:val="00AF1C57"/>
    <w:rsid w:val="00B06133"/>
    <w:rsid w:val="00B227AE"/>
    <w:rsid w:val="00B47317"/>
    <w:rsid w:val="00B5217D"/>
    <w:rsid w:val="00B77501"/>
    <w:rsid w:val="00B849E0"/>
    <w:rsid w:val="00B90246"/>
    <w:rsid w:val="00B9608A"/>
    <w:rsid w:val="00BA79A3"/>
    <w:rsid w:val="00BB7DCE"/>
    <w:rsid w:val="00BD5BA2"/>
    <w:rsid w:val="00C049EE"/>
    <w:rsid w:val="00C14C2C"/>
    <w:rsid w:val="00C8348A"/>
    <w:rsid w:val="00C83E1C"/>
    <w:rsid w:val="00C92F89"/>
    <w:rsid w:val="00CB2036"/>
    <w:rsid w:val="00CC39DC"/>
    <w:rsid w:val="00CC3D0B"/>
    <w:rsid w:val="00CD673F"/>
    <w:rsid w:val="00CE16A2"/>
    <w:rsid w:val="00CE1FF8"/>
    <w:rsid w:val="00CE4890"/>
    <w:rsid w:val="00D0182E"/>
    <w:rsid w:val="00D24A57"/>
    <w:rsid w:val="00D36FA2"/>
    <w:rsid w:val="00D53526"/>
    <w:rsid w:val="00D554E6"/>
    <w:rsid w:val="00D70628"/>
    <w:rsid w:val="00DA6D30"/>
    <w:rsid w:val="00DB029C"/>
    <w:rsid w:val="00DB5CD7"/>
    <w:rsid w:val="00DC4A39"/>
    <w:rsid w:val="00DD5564"/>
    <w:rsid w:val="00E069D8"/>
    <w:rsid w:val="00E173B5"/>
    <w:rsid w:val="00E50974"/>
    <w:rsid w:val="00E825CA"/>
    <w:rsid w:val="00E920AF"/>
    <w:rsid w:val="00EB20A6"/>
    <w:rsid w:val="00F227C1"/>
    <w:rsid w:val="00F433D6"/>
    <w:rsid w:val="00F6220E"/>
    <w:rsid w:val="00F76BBD"/>
    <w:rsid w:val="00FD6043"/>
    <w:rsid w:val="00FF2641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7A64FBF0"/>
  <w15:docId w15:val="{FB4ABADE-29E1-4C2F-A3A7-48EA4404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9D8"/>
  </w:style>
  <w:style w:type="paragraph" w:styleId="Heading3">
    <w:name w:val="heading 3"/>
    <w:basedOn w:val="Normal"/>
    <w:next w:val="Normal"/>
    <w:link w:val="Heading3Char"/>
    <w:qFormat/>
    <w:rsid w:val="00EB20A6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653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EB20A6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B20A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B20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B20A6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B20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B20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EB20A6"/>
  </w:style>
  <w:style w:type="table" w:customStyle="1" w:styleId="TableGrid1">
    <w:name w:val="Table Grid1"/>
    <w:basedOn w:val="TableNormal"/>
    <w:next w:val="TableGrid"/>
    <w:uiPriority w:val="59"/>
    <w:rsid w:val="00EB2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EB20A6"/>
  </w:style>
  <w:style w:type="paragraph" w:styleId="NoSpacing">
    <w:name w:val="No Spacing"/>
    <w:uiPriority w:val="1"/>
    <w:qFormat/>
    <w:rsid w:val="00EB20A6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EB20A6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EB20A6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EB20A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B2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es-et-conditions-pour-activites-avec-cej-2020/16809f49a0" TargetMode="External"/><Relationship Id="rId13" Type="http://schemas.openxmlformats.org/officeDocument/2006/relationships/hyperlink" Target="https://rm.coe.int/cmrec-2017-4-et-expose-des-motifs-le-travail-de-jeunesse-web/16808ff0d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e.int/fr/web/human-rights-education-youth/hom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CoERMPublicCommonSearchServices/DisplayDCTMContent?documentId=090000168066671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m.coe.int/cmrec-2016-7-acces-des-jeunes-aux-droits-et-expose-des-motifs-pdf/16807be37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e.int/fr/web/youth/priorities" TargetMode="External"/><Relationship Id="rId14" Type="http://schemas.openxmlformats.org/officeDocument/2006/relationships/hyperlink" Target="mailto:eyc.studysessions@coe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CEJS%20Jeunesse%20Lettre%20FRA%20Couleur%20COE%20CEDH75%202768-9181-0571%20v.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CEJS Jeunesse Lettre FRA Couleur COE CEDH75 2768-9181-0571 v.2</Template>
  <TotalTime>21</TotalTime>
  <Pages>5</Pages>
  <Words>1470</Words>
  <Characters>8087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11</cp:revision>
  <cp:lastPrinted>2015-01-29T15:22:00Z</cp:lastPrinted>
  <dcterms:created xsi:type="dcterms:W3CDTF">2025-09-01T09:38:00Z</dcterms:created>
  <dcterms:modified xsi:type="dcterms:W3CDTF">2025-09-04T13:51:00Z</dcterms:modified>
</cp:coreProperties>
</file>