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53E50" w14:textId="61064BFA" w:rsidR="00D554E6" w:rsidRPr="003A5509" w:rsidRDefault="001260A0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EB740E">
        <w:rPr>
          <w:rFonts w:ascii="Arial" w:hAnsi="Arial" w:cs="Arial"/>
          <w:noProof/>
          <w:sz w:val="2"/>
          <w:szCs w:val="2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0" wp14:anchorId="50E7A557" wp14:editId="6C78CA69">
                <wp:simplePos x="0" y="0"/>
                <wp:positionH relativeFrom="page">
                  <wp:posOffset>4245998</wp:posOffset>
                </wp:positionH>
                <wp:positionV relativeFrom="page">
                  <wp:posOffset>1160890</wp:posOffset>
                </wp:positionV>
                <wp:extent cx="357808" cy="302122"/>
                <wp:effectExtent l="0" t="0" r="4445" b="31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08" cy="3021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CC4BA" w14:textId="2E5994BD" w:rsidR="00176BAE" w:rsidRPr="00331FD1" w:rsidRDefault="00176BAE" w:rsidP="00176BAE">
                            <w:pPr>
                              <w:pStyle w:val="Paragraphestandard"/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7A55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4.35pt;margin-top:91.4pt;width:28.15pt;height:23.8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" o:allowincell="f" o:allowoverlap="f" filled="f" stroked="f">
                <v:textbox inset="0,0,0,0">
                  <w:txbxContent>
                    <w:p w14:paraId="2F6CC4BA" w14:textId="2E5994BD" w:rsidR="00176BAE" w:rsidRPr="00331FD1" w:rsidRDefault="00176BAE" w:rsidP="00176BAE">
                      <w:pPr>
                        <w:pStyle w:val="Paragraphestandard"/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7A8"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6106B1FE" wp14:editId="58D26156">
                <wp:simplePos x="0" y="0"/>
                <wp:positionH relativeFrom="page">
                  <wp:posOffset>1009816</wp:posOffset>
                </wp:positionH>
                <wp:positionV relativeFrom="page">
                  <wp:posOffset>1264257</wp:posOffset>
                </wp:positionV>
                <wp:extent cx="3240000" cy="198783"/>
                <wp:effectExtent l="0" t="0" r="0" b="1079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1987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3F35A" w14:textId="77777777" w:rsidR="00AD237B" w:rsidRDefault="000A318D" w:rsidP="00AD237B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A318D"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  <w:t xml:space="preserve">YOUTH DEPARTMENT </w:t>
                            </w:r>
                          </w:p>
                          <w:p w14:paraId="57C751F6" w14:textId="77777777" w:rsidR="00AD237B" w:rsidRPr="00D1080F" w:rsidRDefault="00AD237B" w:rsidP="00AD237B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4A03452" w14:textId="77777777" w:rsidR="00AD237B" w:rsidRPr="00D1080F" w:rsidRDefault="00AD237B" w:rsidP="00AD237B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103DB1E" w14:textId="77777777" w:rsidR="005657A8" w:rsidRPr="00D1080F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6B1FE" id="_x0000_s1027" type="#_x0000_t202" style="position:absolute;margin-left:79.5pt;margin-top:99.55pt;width:255.1pt;height:15.6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" o:allowincell="f" o:allowoverlap="f" filled="f" stroked="f">
                <v:textbox inset="0,0,0,0">
                  <w:txbxContent>
                    <w:p w14:paraId="7463F35A" w14:textId="77777777" w:rsidR="00AD237B" w:rsidRDefault="000A318D" w:rsidP="00AD237B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</w:pPr>
                      <w:r w:rsidRPr="000A318D"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  <w:t xml:space="preserve">YOUTH DEPARTMENT </w:t>
                      </w:r>
                    </w:p>
                    <w:p w14:paraId="57C751F6" w14:textId="77777777" w:rsidR="00AD237B" w:rsidRPr="00D1080F" w:rsidRDefault="00AD237B" w:rsidP="00AD237B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14A03452" w14:textId="77777777" w:rsidR="00AD237B" w:rsidRPr="00D1080F" w:rsidRDefault="00AD237B" w:rsidP="00AD237B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6103DB1E" w14:textId="77777777" w:rsidR="005657A8" w:rsidRPr="00D1080F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C5C5DB" w14:textId="2802FA72" w:rsidR="00176BAE" w:rsidRPr="00D44373" w:rsidRDefault="00176BAE" w:rsidP="00176BAE">
      <w:pPr>
        <w:rPr>
          <w:rFonts w:ascii="Arial" w:eastAsia="Times New Roman" w:hAnsi="Arial" w:cs="Arial"/>
          <w:sz w:val="20"/>
          <w:szCs w:val="20"/>
          <w:lang w:val="en-GB" w:eastAsia="fr-FR"/>
        </w:rPr>
      </w:pPr>
      <w:r w:rsidRPr="00D44373">
        <w:rPr>
          <w:rFonts w:ascii="Arial" w:eastAsia="Times New Roman" w:hAnsi="Arial" w:cs="Arial"/>
          <w:sz w:val="20"/>
          <w:szCs w:val="20"/>
          <w:lang w:val="en-GB" w:eastAsia="fr-FR"/>
        </w:rPr>
        <w:t>DDP-YD/ ETCD (2026)32</w:t>
      </w:r>
      <w:r w:rsidRPr="00D44373">
        <w:rPr>
          <w:rFonts w:ascii="Arial" w:hAnsi="Arial" w:cs="Arial"/>
          <w:sz w:val="20"/>
          <w:szCs w:val="20"/>
          <w:lang w:val="en-GB"/>
        </w:rPr>
        <w:tab/>
      </w:r>
      <w:r w:rsidRPr="00D44373">
        <w:rPr>
          <w:rFonts w:ascii="Arial" w:hAnsi="Arial" w:cs="Arial"/>
          <w:sz w:val="20"/>
          <w:szCs w:val="20"/>
          <w:lang w:val="en-GB"/>
        </w:rPr>
        <w:tab/>
      </w:r>
      <w:r w:rsidRPr="00D44373">
        <w:rPr>
          <w:rFonts w:ascii="Arial" w:hAnsi="Arial" w:cs="Arial"/>
          <w:sz w:val="20"/>
          <w:szCs w:val="20"/>
          <w:lang w:val="en-GB"/>
        </w:rPr>
        <w:tab/>
        <w:t xml:space="preserve">         </w:t>
      </w:r>
      <w:r w:rsidRPr="00D44373">
        <w:rPr>
          <w:rFonts w:ascii="Arial" w:hAnsi="Arial" w:cs="Arial"/>
          <w:sz w:val="20"/>
          <w:szCs w:val="20"/>
          <w:lang w:val="en-GB"/>
        </w:rPr>
        <w:tab/>
        <w:t xml:space="preserve">           Strasbourg, </w:t>
      </w:r>
      <w:r w:rsidR="00507BC8">
        <w:rPr>
          <w:rFonts w:ascii="Arial" w:hAnsi="Arial" w:cs="Arial"/>
          <w:sz w:val="20"/>
          <w:szCs w:val="20"/>
          <w:lang w:val="en-GB"/>
        </w:rPr>
        <w:t>4</w:t>
      </w:r>
      <w:r w:rsidRPr="00D44373">
        <w:rPr>
          <w:rFonts w:ascii="Arial" w:hAnsi="Arial" w:cs="Arial"/>
          <w:sz w:val="20"/>
          <w:szCs w:val="20"/>
          <w:lang w:val="en-GB"/>
        </w:rPr>
        <w:t xml:space="preserve"> March</w:t>
      </w:r>
      <w:r>
        <w:rPr>
          <w:rFonts w:ascii="Arial" w:hAnsi="Arial" w:cs="Arial"/>
          <w:sz w:val="20"/>
          <w:szCs w:val="20"/>
          <w:lang w:val="en-GB"/>
        </w:rPr>
        <w:t xml:space="preserve"> 2026</w:t>
      </w:r>
    </w:p>
    <w:p w14:paraId="2C4433B5" w14:textId="77777777" w:rsidR="00176BAE" w:rsidRPr="00D44373" w:rsidRDefault="00176BAE" w:rsidP="00176BAE">
      <w:pPr>
        <w:spacing w:after="0" w:line="240" w:lineRule="auto"/>
        <w:rPr>
          <w:rFonts w:ascii="Tahoma" w:hAnsi="Tahoma" w:cs="Tahoma"/>
          <w:lang w:val="en-GB"/>
        </w:rPr>
      </w:pPr>
    </w:p>
    <w:p w14:paraId="4F8075BA" w14:textId="77777777" w:rsidR="00176BAE" w:rsidRPr="00D44373" w:rsidRDefault="00176BAE" w:rsidP="00176BAE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176BAE" w:rsidRPr="00587B10" w14:paraId="4D408DF6" w14:textId="77777777" w:rsidTr="00E3027C">
        <w:tc>
          <w:tcPr>
            <w:tcW w:w="9854" w:type="dxa"/>
            <w:shd w:val="clear" w:color="auto" w:fill="99CCFF"/>
          </w:tcPr>
          <w:p w14:paraId="0E314BA5" w14:textId="77777777" w:rsidR="00176BAE" w:rsidRPr="00EB740E" w:rsidRDefault="00176BAE" w:rsidP="00E3027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>Application for an activity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</w:p>
          <w:p w14:paraId="142FC213" w14:textId="77777777" w:rsidR="00176BAE" w:rsidRPr="00EB740E" w:rsidRDefault="00176BAE" w:rsidP="00E3027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to be held in co-operation with the European Youth Centre </w:t>
            </w:r>
          </w:p>
          <w:p w14:paraId="0735112C" w14:textId="77777777" w:rsidR="00176BAE" w:rsidRPr="00EB740E" w:rsidRDefault="00176BAE" w:rsidP="00E3027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in Strasbourg or</w:t>
            </w: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Budapest in the first semester of </w:t>
            </w:r>
            <w:r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2027</w:t>
            </w:r>
          </w:p>
          <w:p w14:paraId="19E0764A" w14:textId="77777777" w:rsidR="00176BAE" w:rsidRPr="00EB740E" w:rsidRDefault="00176BAE" w:rsidP="00E3027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5326BC4A" w14:textId="7F22A509" w:rsidR="00176BAE" w:rsidRPr="00EB740E" w:rsidRDefault="00176BAE" w:rsidP="00E3027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hyperlink r:id="rId8" w:history="1">
              <w:r w:rsidR="00587B10" w:rsidRPr="00587B10">
                <w:rPr>
                  <w:rStyle w:val="Hyperlink"/>
                  <w:rFonts w:ascii="Arial" w:eastAsia="Times New Roman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>DDP-YD/ ETCD (2026)31</w:t>
              </w:r>
            </w:hyperlink>
            <w:r w:rsidR="00587B10" w:rsidRPr="00587B10">
              <w:rPr>
                <w:rFonts w:ascii="Arial" w:eastAsia="Times New Roman" w:hAnsi="Arial" w:cs="Arial"/>
                <w:snapToGrid w:val="0"/>
                <w:color w:val="0000FF" w:themeColor="hyperlink"/>
                <w:spacing w:val="-3"/>
                <w:sz w:val="24"/>
                <w:szCs w:val="24"/>
                <w:u w:val="single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101240B2" w14:textId="77777777" w:rsidR="00176BAE" w:rsidRPr="00EB740E" w:rsidRDefault="00176BAE" w:rsidP="00E3027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2748B007" w14:textId="77777777" w:rsidR="00176BAE" w:rsidRPr="00EB740E" w:rsidRDefault="00176BAE" w:rsidP="00E3027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  <w:t xml:space="preserve">Please respect the page layout and limit the total number of pages to 9. </w:t>
            </w:r>
          </w:p>
          <w:p w14:paraId="2A95BB56" w14:textId="77777777" w:rsidR="00176BAE" w:rsidRPr="00EB740E" w:rsidRDefault="00176BAE" w:rsidP="00E3027C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  <w:lang w:val="en-GB"/>
              </w:rPr>
            </w:pPr>
          </w:p>
        </w:tc>
      </w:tr>
    </w:tbl>
    <w:p w14:paraId="4092E74A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0"/>
          <w:lang w:val="en-GB"/>
        </w:rPr>
      </w:pPr>
    </w:p>
    <w:p w14:paraId="5EBFE250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14:paraId="025A0E81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53EB0C81" w14:textId="77777777" w:rsidR="00176BAE" w:rsidRPr="00EB740E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Organisation(s)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vertAlign w:val="superscript"/>
          <w:lang w:val="en-GB"/>
        </w:rPr>
        <w:footnoteReference w:id="1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applying:</w:t>
      </w:r>
    </w:p>
    <w:p w14:paraId="7B4BA00E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0"/>
    </w:p>
    <w:p w14:paraId="1F483F36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31ADB37D" w14:textId="77777777" w:rsidR="00176BAE" w:rsidRPr="00EB740E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Title of the activity: </w:t>
      </w:r>
    </w:p>
    <w:p w14:paraId="6FCB9714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"/>
    </w:p>
    <w:p w14:paraId="706FBDD8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9D2F0BF" w14:textId="77777777" w:rsidR="00176BAE" w:rsidRPr="00EB740E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8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Type of activity you are applying for:</w:t>
      </w:r>
    </w:p>
    <w:p w14:paraId="7C6A8ACD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double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</w:p>
    <w:p w14:paraId="1E5BDC40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8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special project (please provide details)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5"/>
    </w:p>
    <w:p w14:paraId="451D4DCE" w14:textId="77777777" w:rsidR="00176BAE" w:rsidRPr="00EB740E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03EA76A" w14:textId="77777777" w:rsidR="00176BAE" w:rsidRPr="00EB740E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Preferred venue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(select one option only)</w:t>
      </w:r>
    </w:p>
    <w:p w14:paraId="4EA93D3D" w14:textId="77777777" w:rsidR="00176BAE" w:rsidRPr="00EB740E" w:rsidRDefault="00176BAE" w:rsidP="00176BA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Strasbourg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7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Budapest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8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No preference</w:t>
      </w:r>
    </w:p>
    <w:p w14:paraId="4D9F1BAF" w14:textId="77777777" w:rsidR="00176BAE" w:rsidRPr="00EB740E" w:rsidRDefault="00176BAE" w:rsidP="00176BAE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BF5F033" w14:textId="77777777" w:rsidR="00176BAE" w:rsidRPr="00EB740E" w:rsidRDefault="00176BAE" w:rsidP="00176BAE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550CB662" w14:textId="77777777" w:rsidR="00176BAE" w:rsidRPr="00EB740E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num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Total number of participants, including the preparatory team:</w:t>
      </w:r>
    </w:p>
    <w:p w14:paraId="63BDB021" w14:textId="77777777" w:rsidR="00176BAE" w:rsidRPr="00EB740E" w:rsidRDefault="00176BAE" w:rsidP="00176BAE">
      <w:pPr>
        <w:widowControl w:val="0"/>
        <w:tabs>
          <w:tab w:val="left" w:pos="-720"/>
          <w:tab w:val="left" w:pos="284"/>
          <w:tab w:val="left" w:pos="851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25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35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40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(please justify):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9"/>
    </w:p>
    <w:p w14:paraId="7F1ADCB8" w14:textId="77777777" w:rsidR="00176BAE" w:rsidRPr="00EB740E" w:rsidRDefault="00176BAE" w:rsidP="00176BA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4926CEA" w14:textId="77777777" w:rsidR="00176BAE" w:rsidRPr="00EB740E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Languages foreseen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(for simultaneous interpretation</w:t>
      </w:r>
      <w:r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, provided by the Council of Europe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):</w:t>
      </w:r>
    </w:p>
    <w:p w14:paraId="40692067" w14:textId="77777777" w:rsidR="00176BAE" w:rsidRPr="00EB740E" w:rsidRDefault="00176BAE" w:rsidP="00176BA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English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French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bCs/>
          <w:snapToGrid w:val="0"/>
          <w:spacing w:val="-3"/>
          <w:sz w:val="20"/>
          <w:szCs w:val="20"/>
          <w:lang w:val="en-GB"/>
        </w:rPr>
        <w:t>(specify)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1C0CEFA1" w14:textId="77777777" w:rsidR="00176BAE" w:rsidRPr="00EB740E" w:rsidRDefault="00176BAE" w:rsidP="00176BAE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751AFA8" w14:textId="77777777" w:rsidR="00176BAE" w:rsidRPr="00EB740E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Number of working days for the activity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excluding the arrival and departure days: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10"/>
    </w:p>
    <w:p w14:paraId="53CC9466" w14:textId="77777777" w:rsidR="00176BAE" w:rsidRPr="00EB740E" w:rsidRDefault="00176BAE" w:rsidP="00176BAE">
      <w:pPr>
        <w:widowControl w:val="0"/>
        <w:spacing w:after="0" w:line="240" w:lineRule="auto"/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</w:pPr>
    </w:p>
    <w:p w14:paraId="6A65FB1F" w14:textId="77777777" w:rsidR="00176BAE" w:rsidRPr="00EB740E" w:rsidRDefault="00176BAE" w:rsidP="00176BAE">
      <w:pPr>
        <w:widowControl w:val="0"/>
        <w:numPr>
          <w:ilvl w:val="1"/>
          <w:numId w:val="4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To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which </w:t>
      </w:r>
      <w:hyperlink r:id="rId9" w:history="1">
        <w:r w:rsidRPr="000E2BE0">
          <w:rPr>
            <w:rStyle w:val="Hyperlink"/>
            <w:rFonts w:ascii="Arial" w:eastAsia="Times New Roman" w:hAnsi="Arial" w:cs="Arial"/>
            <w:b/>
            <w:snapToGrid w:val="0"/>
            <w:spacing w:val="-3"/>
            <w:sz w:val="20"/>
            <w:szCs w:val="20"/>
            <w:lang w:val="en-GB"/>
          </w:rPr>
          <w:t>priorities</w:t>
        </w:r>
      </w:hyperlink>
      <w:r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of the programme Youth for Dem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ocracy of the Council of Europe,</w:t>
      </w:r>
      <w:r w:rsidRPr="00EB740E" w:rsidDel="007D26D6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will your activity contribute? (please choose up to two priorities of the 4 listed)</w:t>
      </w:r>
    </w:p>
    <w:p w14:paraId="655FCDF1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</w:p>
    <w:p w14:paraId="276C9628" w14:textId="77777777" w:rsidR="00176BAE" w:rsidRPr="00447F02" w:rsidRDefault="00176BAE" w:rsidP="00176BAE">
      <w:pPr>
        <w:spacing w:after="0" w:line="240" w:lineRule="auto"/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 xml:space="preserve"> 1 Revitalising pluralistic democracy,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 with the following orientations:</w:t>
      </w:r>
      <w:r w:rsidRPr="00447F02"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  <w:t xml:space="preserve"> </w:t>
      </w:r>
    </w:p>
    <w:p w14:paraId="0BC93CD3" w14:textId="77777777" w:rsidR="00176BAE" w:rsidRPr="00447F02" w:rsidRDefault="00176BAE" w:rsidP="00176BAE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Advocating for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and advancing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young people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’s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participation in political processes</w:t>
      </w:r>
    </w:p>
    <w:p w14:paraId="422F1849" w14:textId="77777777" w:rsidR="00176BAE" w:rsidRPr="00447F02" w:rsidRDefault="00176BAE" w:rsidP="00176BAE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lastRenderedPageBreak/>
        <w:t>Understanding the impact of artificial intelligence and supporting youth participation in artificial intelligence and Internet governance processes</w:t>
      </w:r>
    </w:p>
    <w:p w14:paraId="23C373C0" w14:textId="3156A11F" w:rsidR="00176BAE" w:rsidRPr="00447F02" w:rsidRDefault="00176BAE" w:rsidP="00176BAE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Implementation of the European Charter on the Participation of Young People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,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with a focus on young people in rural areas, from minorities, or vulnerable groups</w:t>
      </w:r>
    </w:p>
    <w:p w14:paraId="1C3C4E51" w14:textId="77777777" w:rsidR="00176BAE" w:rsidRPr="00447F02" w:rsidRDefault="00176BAE" w:rsidP="00176BAE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ddressing the impact of climate crisis and environmental degradation on young people and democracy. </w:t>
      </w:r>
    </w:p>
    <w:p w14:paraId="50952A6E" w14:textId="77777777" w:rsidR="00176BAE" w:rsidRPr="00447F02" w:rsidRDefault="00176BAE" w:rsidP="00176BAE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05898FDD" w14:textId="77777777" w:rsidR="00176BAE" w:rsidRPr="00447F02" w:rsidRDefault="00176BAE" w:rsidP="00176BAE">
      <w:pPr>
        <w:spacing w:after="80" w:line="240" w:lineRule="auto"/>
        <w:ind w:firstLine="459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2 Young people’s access to rights,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orientations:</w:t>
      </w:r>
    </w:p>
    <w:p w14:paraId="0960B2DB" w14:textId="77777777" w:rsidR="00176BAE" w:rsidRPr="00447F02" w:rsidRDefault="00176BAE" w:rsidP="00176BAE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Implementing the Committee of Ministers’ Recommendation </w:t>
      </w:r>
      <w:hyperlink r:id="rId10" w:history="1">
        <w:r w:rsidRPr="00447F02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CM/Rec(2016)7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young people’s access to rights </w:t>
      </w:r>
    </w:p>
    <w:p w14:paraId="5DBA3D6B" w14:textId="77777777" w:rsidR="00176BAE" w:rsidRPr="00447F02" w:rsidRDefault="00176BAE" w:rsidP="00176BAE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Facilitating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the access of young people from disadvantaged neighbourhoods to social rights (</w:t>
      </w:r>
      <w:hyperlink r:id="rId11" w:history="1">
        <w:r w:rsidRPr="00215937">
          <w:rPr>
            <w:rStyle w:val="Hyperlink"/>
            <w:rFonts w:ascii="Arial" w:eastAsia="Calibri" w:hAnsi="Arial" w:cs="Arial"/>
            <w:i/>
            <w:iCs/>
            <w:snapToGrid w:val="0"/>
            <w:sz w:val="20"/>
            <w:szCs w:val="20"/>
            <w:lang w:val="en-GB"/>
          </w:rPr>
          <w:t>Enter!</w:t>
        </w:r>
        <w:r w:rsidRPr="00215937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 xml:space="preserve"> Recommendation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) </w:t>
      </w:r>
    </w:p>
    <w:p w14:paraId="4CD3251C" w14:textId="77777777" w:rsidR="00176BAE" w:rsidRDefault="00176BAE" w:rsidP="00176BAE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Citizenship and </w:t>
      </w:r>
      <w:hyperlink r:id="rId12" w:history="1">
        <w:r w:rsidRPr="00215937">
          <w:rPr>
            <w:rStyle w:val="Hyperlink"/>
            <w:rFonts w:ascii="Arial" w:eastAsia="Calibri" w:hAnsi="Arial" w:cs="Arial"/>
            <w:snapToGrid w:val="0"/>
            <w:sz w:val="20"/>
            <w:szCs w:val="20"/>
            <w:lang w:val="en-GB"/>
          </w:rPr>
          <w:t>human rights education with young people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(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implementing the Council of Europe Charter on EDC/HRE)</w:t>
      </w:r>
    </w:p>
    <w:p w14:paraId="2459FC0B" w14:textId="056D9E22" w:rsidR="001260A0" w:rsidRPr="001260A0" w:rsidRDefault="001260A0" w:rsidP="001260A0">
      <w:pPr>
        <w:pStyle w:val="ListParagraph"/>
        <w:numPr>
          <w:ilvl w:val="0"/>
          <w:numId w:val="1"/>
        </w:numPr>
        <w:ind w:left="1418"/>
        <w:jc w:val="both"/>
        <w:rPr>
          <w:rFonts w:ascii="Arial" w:eastAsia="Calibri" w:hAnsi="Arial" w:cs="Arial"/>
          <w:color w:val="1D2129"/>
          <w:sz w:val="20"/>
        </w:rPr>
      </w:pPr>
      <w:r w:rsidRPr="001260A0">
        <w:rPr>
          <w:rFonts w:ascii="Arial" w:eastAsia="Calibri" w:hAnsi="Arial" w:cs="Arial"/>
          <w:color w:val="1D2129"/>
          <w:sz w:val="20"/>
        </w:rPr>
        <w:t>Information by developing sources of knowledge, data and media literacy with and for children and young people;</w:t>
      </w:r>
    </w:p>
    <w:p w14:paraId="5B438AF2" w14:textId="77777777" w:rsidR="00176BAE" w:rsidRPr="00447F02" w:rsidRDefault="00176BAE" w:rsidP="001260A0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Addressing the impact of the Covid-19 pandemic on young people and the exercise of social rights, including physical and mental health.</w:t>
      </w:r>
    </w:p>
    <w:p w14:paraId="493655B5" w14:textId="77777777" w:rsidR="00176BAE" w:rsidRPr="00447F02" w:rsidRDefault="00176BAE" w:rsidP="00176BAE">
      <w:pPr>
        <w:spacing w:after="0" w:line="240" w:lineRule="auto"/>
        <w:ind w:firstLine="459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</w:p>
    <w:p w14:paraId="4482DAE5" w14:textId="77777777" w:rsidR="00176BAE" w:rsidRPr="00447F02" w:rsidRDefault="00176BAE" w:rsidP="00176BAE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3 Living together in peaceful and inclusive societies,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with the following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br/>
        <w:t xml:space="preserve">           orientations:</w:t>
      </w:r>
    </w:p>
    <w:p w14:paraId="6B144A5F" w14:textId="77777777" w:rsidR="00176BAE" w:rsidRPr="00447F02" w:rsidRDefault="00176BAE" w:rsidP="00176BAE">
      <w:pPr>
        <w:widowControl w:val="0"/>
        <w:spacing w:after="0" w:line="240" w:lineRule="auto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Combating all forms of discrimination, racism and exclusion, including structural forms, with a specific focus on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:</w:t>
      </w:r>
    </w:p>
    <w:p w14:paraId="04760DC9" w14:textId="77777777" w:rsidR="00176BAE" w:rsidRPr="00447F02" w:rsidRDefault="00176BAE" w:rsidP="00176BAE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Roma youth participation and combating antigypsyism;</w:t>
      </w:r>
    </w:p>
    <w:p w14:paraId="3FFB8175" w14:textId="77777777" w:rsidR="00176BAE" w:rsidRPr="00447F02" w:rsidRDefault="00176BAE" w:rsidP="00176BAE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social inclusion of young refugees and their transition from childhood to adulthood;</w:t>
      </w:r>
    </w:p>
    <w:p w14:paraId="2EA22A24" w14:textId="77777777" w:rsidR="00176BAE" w:rsidRDefault="00176BAE" w:rsidP="00176BAE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multiple discrimination and intersectionality (including gender equality, sexual orientation, gender identity and disability).</w:t>
      </w:r>
      <w:r w:rsidRPr="00D44373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</w:t>
      </w:r>
    </w:p>
    <w:p w14:paraId="1E37693E" w14:textId="77777777" w:rsidR="00176BAE" w:rsidRPr="00D44373" w:rsidRDefault="00176BAE" w:rsidP="00176BAE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3917CC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Enhancing the inclusion and participation of young people in rural communities.</w:t>
      </w:r>
    </w:p>
    <w:p w14:paraId="4ECD31E9" w14:textId="77777777" w:rsidR="00176BAE" w:rsidRPr="00447F02" w:rsidRDefault="00176BAE" w:rsidP="00176BAE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31008EF0" w14:textId="77777777" w:rsidR="00176BAE" w:rsidRPr="00447F02" w:rsidRDefault="00176BAE" w:rsidP="00176BAE">
      <w:pPr>
        <w:widowControl w:val="0"/>
        <w:spacing w:after="0" w:line="240" w:lineRule="auto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>Enabling young people to promote peaceful societies by providing them with opportunities to play an active role in:</w:t>
      </w:r>
    </w:p>
    <w:p w14:paraId="7D78581D" w14:textId="77777777" w:rsidR="00176BAE" w:rsidRPr="00447F02" w:rsidRDefault="00176BAE" w:rsidP="00176BAE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intercultural dialogue; peacebuilding and conflict transformation;</w:t>
      </w:r>
    </w:p>
    <w:p w14:paraId="0CD942F4" w14:textId="77777777" w:rsidR="00176BAE" w:rsidRPr="00447F02" w:rsidRDefault="00176BAE" w:rsidP="00176BAE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co-operation with neighbouring and other world regions.</w:t>
      </w:r>
    </w:p>
    <w:p w14:paraId="05EA4C35" w14:textId="77777777" w:rsidR="00176BAE" w:rsidRPr="00447F02" w:rsidRDefault="00176BAE" w:rsidP="00176BAE">
      <w:pPr>
        <w:widowControl w:val="0"/>
        <w:spacing w:after="0" w:line="240" w:lineRule="auto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087A3E43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54B33BDF" w14:textId="77777777" w:rsidR="00176BAE" w:rsidRPr="00447F02" w:rsidRDefault="00176BAE" w:rsidP="00176BAE">
      <w:pPr>
        <w:spacing w:after="0" w:line="240" w:lineRule="auto"/>
        <w:ind w:left="45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4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Youth work,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orientations:</w:t>
      </w:r>
    </w:p>
    <w:p w14:paraId="7B0CC84E" w14:textId="77777777" w:rsidR="00176BAE" w:rsidRPr="00447F02" w:rsidRDefault="00176BAE" w:rsidP="00176BAE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bookmarkStart w:id="12" w:name="_Hlk65081731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Dissemination and implementation of Committee of Ministers’ Recommendation </w:t>
      </w:r>
      <w:hyperlink r:id="rId13" w:history="1">
        <w:r w:rsidRPr="00447F02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CM/Rec(2017)4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youth work and promoting a European youth work agenda;</w:t>
      </w:r>
    </w:p>
    <w:p w14:paraId="346D4090" w14:textId="77777777" w:rsidR="00176BAE" w:rsidRPr="003917CC" w:rsidRDefault="00176BAE" w:rsidP="00176BAE">
      <w:pPr>
        <w:numPr>
          <w:ilvl w:val="0"/>
          <w:numId w:val="1"/>
        </w:numPr>
        <w:spacing w:after="0" w:line="240" w:lineRule="auto"/>
        <w:ind w:left="142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Quality development and 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methodologies in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youth work and non-formal education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/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learning </w:t>
      </w:r>
      <w:bookmarkEnd w:id="12"/>
    </w:p>
    <w:p w14:paraId="5E52A143" w14:textId="77777777" w:rsidR="00176BAE" w:rsidRPr="00447F02" w:rsidRDefault="00176BAE" w:rsidP="00176BAE">
      <w:pPr>
        <w:spacing w:after="0" w:line="240" w:lineRule="auto"/>
        <w:ind w:left="1069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</w:p>
    <w:p w14:paraId="23017616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A1BEF4E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H</w:t>
      </w:r>
      <w:r w:rsidRPr="00447F02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ow will the activity contribute to the priorities that you selected?</w:t>
      </w:r>
    </w:p>
    <w:p w14:paraId="6CB8377C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  <w:bookmarkEnd w:id="13"/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 xml:space="preserve"> </w:t>
      </w:r>
    </w:p>
    <w:p w14:paraId="72357A11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pPr>
    </w:p>
    <w:p w14:paraId="0898DF48" w14:textId="77777777" w:rsidR="00176BAE" w:rsidRPr="00447F02" w:rsidRDefault="00176BAE" w:rsidP="00176BAE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14:paraId="6BBA7F6E" w14:textId="77777777" w:rsidR="00176BAE" w:rsidRPr="00447F02" w:rsidRDefault="00176BAE" w:rsidP="00176BAE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6CB79A97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Address telephone, e-mail and website of the organisation(s) applying for the activity:</w:t>
      </w:r>
    </w:p>
    <w:p w14:paraId="5AB287F8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0E170B57" w14:textId="77777777" w:rsidR="00176BAE" w:rsidRPr="00447F02" w:rsidRDefault="00176BAE" w:rsidP="00176BA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251ABEB5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0E12DEC7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04F9348A" w14:textId="77777777" w:rsidR="00176BAE" w:rsidRPr="00447F02" w:rsidRDefault="00176BAE" w:rsidP="00176BA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761471B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Name, function, address and e-mail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(if different from above)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of the person(s) responsible for the activity on behalf of your organisation(s):</w:t>
      </w:r>
    </w:p>
    <w:p w14:paraId="19F1C0C3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lastRenderedPageBreak/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6A7CA62B" w14:textId="77777777" w:rsidR="00176BAE" w:rsidRPr="00447F02" w:rsidRDefault="00176BAE" w:rsidP="00176BA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4AFFBBB4" w14:textId="77777777" w:rsidR="00176BAE" w:rsidRPr="00447F02" w:rsidRDefault="00176BAE" w:rsidP="00176BA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</w:p>
    <w:p w14:paraId="4FD0BA70" w14:textId="77777777" w:rsidR="00176BAE" w:rsidRPr="00447F02" w:rsidRDefault="00176BAE" w:rsidP="00176BA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58D308F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Are you co-operating with any other organisation(s) in making this request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? If so, please give details about the partner and their role in the activity:</w:t>
      </w:r>
    </w:p>
    <w:p w14:paraId="648C9791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4"/>
    </w:p>
    <w:p w14:paraId="009F89AB" w14:textId="77777777" w:rsidR="00176BAE" w:rsidRPr="00447F02" w:rsidRDefault="00176BAE" w:rsidP="00176BA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03711F7F" w14:textId="77777777" w:rsidR="00176BAE" w:rsidRPr="00447F02" w:rsidRDefault="00176BAE" w:rsidP="00176BA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14:paraId="25D1EB5C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013EEB72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explain the need for this activity and its purpose in the organisational annual / long-term programme.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Indicate previous experience (if any) in the subject area of the activity.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</w:p>
    <w:p w14:paraId="65DB1F62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24FE62F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E3E4BCC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foreseen aim and objectives of the activity.</w:t>
      </w:r>
    </w:p>
    <w:p w14:paraId="66EED030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2B59DAC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C6EC054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FD51F44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2E1D8238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Are there any practical outputs of your activity foreseen?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If yes, please describe them briefly. </w:t>
      </w:r>
    </w:p>
    <w:p w14:paraId="3D196467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22D96E4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A0269A3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a general outline of the daily programme envisaged.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499B96FD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0FC3CA7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7AFBD38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approach and working methods that will enable the achievement of the objectives. How will a participatory approach be integrated in the activity? (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Please be as specific as possible). </w:t>
      </w:r>
    </w:p>
    <w:p w14:paraId="4BFACC35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F78F64D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E8DDB24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how you plan to include intercultural learning and human rights education as transversal dimensions of your activity.</w:t>
      </w:r>
    </w:p>
    <w:p w14:paraId="731CAE98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E62F81A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25D4D317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What is the multiplying effect of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the activity?</w:t>
      </w:r>
    </w:p>
    <w:p w14:paraId="70B2E46E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9F25051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7FFFECBE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What is the desired profile of the lecturers or experts to be invited?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include names, if known, and function in the activity)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182A3381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606A6B8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836A5ED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Do you have specific reasons for holding this activity in cooperation with the EYC?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What particular educational, institutional and administrative support do you expect from the Centre?</w:t>
      </w:r>
    </w:p>
    <w:p w14:paraId="13886113" w14:textId="77777777" w:rsidR="00176BAE" w:rsidRPr="00447F02" w:rsidRDefault="00176BAE" w:rsidP="00176BAE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200BF8F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21C1D0DB" w14:textId="77777777" w:rsidR="00176BAE" w:rsidRPr="00447F02" w:rsidRDefault="00176BAE" w:rsidP="00176BAE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2376176F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details of the composition of the multicultural preparatory team of facilitators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046DC7CF" w14:textId="77777777" w:rsidR="00176BAE" w:rsidRPr="00447F02" w:rsidRDefault="00176BAE" w:rsidP="00176BAE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296F272" w14:textId="77777777" w:rsidR="00176BAE" w:rsidRPr="00447F02" w:rsidRDefault="00176BAE" w:rsidP="00176BAE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3DFB343" w14:textId="77777777" w:rsidR="00176BAE" w:rsidRPr="00447F02" w:rsidRDefault="00176BAE" w:rsidP="00176BAE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7ED05DB" w14:textId="77777777" w:rsidR="00176BAE" w:rsidRPr="00447F02" w:rsidRDefault="00176BAE" w:rsidP="00176BAE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B067E59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provide details of the preparatory process, including meetings, envisaged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(dates, 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places, purpose)</w:t>
      </w: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1329E35E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904481E" w14:textId="77777777" w:rsidR="00176BAE" w:rsidRPr="00447F02" w:rsidRDefault="00176BAE" w:rsidP="00176BAE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44F7EDD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In which way do you expect/intend to follow-up the activity and its results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(in addition to the written report)? </w:t>
      </w:r>
    </w:p>
    <w:p w14:paraId="38C2C791" w14:textId="77777777" w:rsidR="00176BAE" w:rsidRPr="00447F02" w:rsidRDefault="00176BAE" w:rsidP="00176BA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36ED301" w14:textId="77777777" w:rsidR="00176BAE" w:rsidRPr="00447F02" w:rsidRDefault="00176BAE" w:rsidP="00176BAE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DA19238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bookmarkStart w:id="15" w:name="_Hlk47441421"/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do you plan to secure the production of the study session report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(also explain the type of report you envision to produce)?</w:t>
      </w:r>
    </w:p>
    <w:bookmarkEnd w:id="15"/>
    <w:p w14:paraId="6A736BC5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8FA6777" w14:textId="77777777" w:rsidR="00176BAE" w:rsidRPr="00447F02" w:rsidRDefault="00176BAE" w:rsidP="00176BA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69602695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will the activity contribute to achieving gender equality? </w:t>
      </w:r>
    </w:p>
    <w:p w14:paraId="28B5009D" w14:textId="77777777" w:rsidR="00176BAE" w:rsidRPr="00447F02" w:rsidRDefault="00176BAE" w:rsidP="00176BAE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42E562BF" w14:textId="77777777" w:rsidR="00176BAE" w:rsidRPr="00447F02" w:rsidRDefault="00176BAE" w:rsidP="00176BAE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50A1FD0" w14:textId="77777777" w:rsidR="00176BAE" w:rsidRPr="00447F02" w:rsidRDefault="00176BAE" w:rsidP="00176BA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20735405" w14:textId="77777777" w:rsidR="00176BAE" w:rsidRPr="00447F02" w:rsidRDefault="00176BAE" w:rsidP="00176BAE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036AF533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Type/profile of participants to be invited.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Please explain also their relation to the theme and the objectives of the activity.</w:t>
      </w:r>
    </w:p>
    <w:p w14:paraId="394D4D8A" w14:textId="77777777" w:rsidR="00176BAE" w:rsidRPr="00447F02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5A480D2" w14:textId="77777777" w:rsidR="00176BAE" w:rsidRPr="00447F02" w:rsidRDefault="00176BAE" w:rsidP="00176BAE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2EEE262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details on the procedure for recruitment and selection of the participants.</w:t>
      </w:r>
    </w:p>
    <w:p w14:paraId="516FD198" w14:textId="77777777" w:rsidR="00176BAE" w:rsidRPr="00447F02" w:rsidRDefault="00176BAE" w:rsidP="00176BAE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9C8A822" w14:textId="77777777" w:rsidR="00176BAE" w:rsidRPr="00447F02" w:rsidRDefault="00176BAE" w:rsidP="00176BAE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1E6FA1E" w14:textId="77777777" w:rsidR="00176BAE" w:rsidRPr="00447F02" w:rsidRDefault="00176BAE" w:rsidP="00176BA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5161B9B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estimate the average age of the participants: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</w:p>
    <w:p w14:paraId="3C2DC075" w14:textId="77777777" w:rsidR="00176BAE" w:rsidRPr="00447F02" w:rsidRDefault="00176BAE" w:rsidP="00176BA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23D165B" w14:textId="77777777" w:rsidR="00176BAE" w:rsidRPr="00447F02" w:rsidRDefault="00176BAE" w:rsidP="00176BAE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pacing w:val="-3"/>
          <w:sz w:val="20"/>
          <w:szCs w:val="20"/>
          <w:lang w:val="en-GB"/>
        </w:rPr>
      </w:pPr>
    </w:p>
    <w:p w14:paraId="3C8F7055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Countries of residence</w:t>
      </w:r>
      <w:r w:rsidRPr="00447F02"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indicate the envisaged number of participants per country</w:t>
      </w:r>
    </w:p>
    <w:p w14:paraId="65D54D76" w14:textId="77777777" w:rsidR="00176BAE" w:rsidRPr="00447F02" w:rsidRDefault="00176BAE" w:rsidP="00176BAE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6"/>
        <w:gridCol w:w="709"/>
        <w:gridCol w:w="1367"/>
        <w:gridCol w:w="566"/>
        <w:gridCol w:w="1547"/>
        <w:gridCol w:w="705"/>
        <w:gridCol w:w="1900"/>
        <w:gridCol w:w="563"/>
        <w:gridCol w:w="532"/>
      </w:tblGrid>
      <w:tr w:rsidR="00176BAE" w:rsidRPr="00587B10" w14:paraId="5F882580" w14:textId="77777777" w:rsidTr="00E3027C">
        <w:trPr>
          <w:gridAfter w:val="1"/>
          <w:wAfter w:w="532" w:type="dxa"/>
          <w:trHeight w:val="265"/>
        </w:trPr>
        <w:tc>
          <w:tcPr>
            <w:tcW w:w="92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986E0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176BAE" w:rsidRPr="00447F02" w14:paraId="4A5C9691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8F72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Albania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2CA20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  <w:bookmarkEnd w:id="16"/>
          </w:p>
        </w:tc>
        <w:tc>
          <w:tcPr>
            <w:tcW w:w="13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12EF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Finland 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FFE1E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8D9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 xml:space="preserve">Lithuania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85373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3B7E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C52D02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0B51B807" w14:textId="77777777" w:rsidTr="001260A0">
        <w:trPr>
          <w:gridAfter w:val="1"/>
          <w:wAfter w:w="532" w:type="dxa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27CB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Andorra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87EE6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90376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France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6B1C3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7543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Luxembourg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542A4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4300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C94464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663676E6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9638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Armenia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8CC97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AC6C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Georgia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C96E7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1CDF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Malta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E61B8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6FE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328C20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4EC9DB08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3623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Austria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5BBBA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8E5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Germany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442D2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715E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Monaco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DFF63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4372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473505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7F04D715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900F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Azerbaijan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7543C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51E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Greece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D9EB3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1112" w14:textId="77777777" w:rsidR="00176BAE" w:rsidRPr="00447F02" w:rsidRDefault="00176BAE" w:rsidP="00E3027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Montenegro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1A36D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55CD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B38512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0C3C5763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2EC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Belgium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B3C5F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C548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Holy See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81A8B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F39F6" w14:textId="77777777" w:rsidR="00176BAE" w:rsidRPr="00447F02" w:rsidRDefault="00176BAE" w:rsidP="00E3027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The Netherlands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F68C3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C4DF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F79C84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268400AB" w14:textId="77777777" w:rsidTr="001260A0">
        <w:trPr>
          <w:gridAfter w:val="1"/>
          <w:wAfter w:w="532" w:type="dxa"/>
          <w:trHeight w:val="286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25DE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Bosnia and Herzegovina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67245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728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Hungary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844A9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FA69" w14:textId="77777777" w:rsidR="00176BAE" w:rsidRPr="00447F02" w:rsidRDefault="00176BAE" w:rsidP="00E3027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North Macedonia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96104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C3F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Türkiye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1BC5E7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64E5880E" w14:textId="77777777" w:rsidTr="001260A0">
        <w:trPr>
          <w:gridAfter w:val="1"/>
          <w:wAfter w:w="532" w:type="dxa"/>
          <w:trHeight w:val="209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A5A1E" w14:textId="77777777" w:rsidR="00176BAE" w:rsidRPr="00447F02" w:rsidRDefault="00176BAE" w:rsidP="00E3027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Bulgaria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FFB00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217E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Iceland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AA73B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4EB6" w14:textId="77777777" w:rsidR="00176BAE" w:rsidRPr="00447F02" w:rsidRDefault="00176BAE" w:rsidP="00E3027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Norway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E7282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CFA1" w14:textId="77777777" w:rsidR="00176BAE" w:rsidRPr="00447F02" w:rsidRDefault="00176BAE" w:rsidP="00E3027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B90444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4A9316EC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7BBE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Croatia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50F20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1612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Ireland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5630B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60CF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Poland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FA770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3D0B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8DA22A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5C93A0DC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4AB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Cyprus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5B59B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C976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Italy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178A7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6EC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Portugal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C35B7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F29" w14:textId="77777777" w:rsidR="00176BAE" w:rsidRPr="00447F02" w:rsidRDefault="00176BAE" w:rsidP="00E3027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06BC8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0859EDAB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038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0E2BE0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Czechia</w:t>
            </w: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6D8DC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5E10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Kazakhstan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78C77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866D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Republic of Moldova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5CB3A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2C8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949661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176BAE" w:rsidRPr="00447F02" w14:paraId="7972CC9F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783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Denmark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38735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E321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Latvia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451F8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3691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Romania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F173F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E33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255675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176BAE" w:rsidRPr="00447F02" w14:paraId="0FBBDD6E" w14:textId="77777777" w:rsidTr="001260A0">
        <w:trPr>
          <w:gridAfter w:val="1"/>
          <w:wAfter w:w="532" w:type="dxa"/>
          <w:trHeight w:val="265"/>
        </w:trPr>
        <w:tc>
          <w:tcPr>
            <w:tcW w:w="1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F55C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Estonia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19F2B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F8CF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Liechtenstein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CDBEB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7B20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San Marino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9294E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7565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AE8F4A" w14:textId="77777777" w:rsidR="00176BAE" w:rsidRPr="00447F02" w:rsidRDefault="00176BAE" w:rsidP="00E302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176BAE" w:rsidRPr="00447F02" w14:paraId="3731E52F" w14:textId="77777777" w:rsidTr="00E3027C">
        <w:trPr>
          <w:trHeight w:val="265"/>
        </w:trPr>
        <w:tc>
          <w:tcPr>
            <w:tcW w:w="922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2A8CBE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  <w:lang w:val="en-GB"/>
              </w:rPr>
              <w:lastRenderedPageBreak/>
              <w:t>Other countries</w:t>
            </w:r>
            <w:r w:rsidRPr="00447F02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32" w:type="dxa"/>
          </w:tcPr>
          <w:p w14:paraId="3C662F50" w14:textId="77777777" w:rsidR="00176BAE" w:rsidRPr="00447F02" w:rsidRDefault="00176BAE" w:rsidP="00E3027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1031FCBE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8B9AF22" w14:textId="77777777" w:rsidR="00176BAE" w:rsidRPr="00447F02" w:rsidRDefault="00176BAE" w:rsidP="00176BA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6808857" w14:textId="77777777" w:rsidR="00176BAE" w:rsidRPr="00447F02" w:rsidRDefault="00176BAE" w:rsidP="00176BA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14:paraId="7BFB350A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F2EACC0" w14:textId="77777777" w:rsidR="00176BAE" w:rsidRPr="000E2BE0" w:rsidRDefault="00176BAE" w:rsidP="00176BAE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indicate any estimated specific needs the participants regarding, for example, access and communication</w:t>
      </w:r>
    </w:p>
    <w:p w14:paraId="6CA64625" w14:textId="77777777" w:rsidR="00176BAE" w:rsidRPr="00F75193" w:rsidRDefault="00176BAE" w:rsidP="00176BAE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1DDF825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B858345" w14:textId="77777777" w:rsidR="00176BAE" w:rsidRPr="00447F02" w:rsidRDefault="00176BAE" w:rsidP="00176BAE">
      <w:pPr>
        <w:widowControl w:val="0"/>
        <w:numPr>
          <w:ilvl w:val="1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us an indication of your preference of dates/period for the activity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4C09FA7B" w14:textId="77777777" w:rsidR="00176BAE" w:rsidRPr="00447F02" w:rsidRDefault="00176BAE" w:rsidP="00176BAE">
      <w:pPr>
        <w:widowControl w:val="0"/>
        <w:tabs>
          <w:tab w:val="left" w:pos="426"/>
          <w:tab w:val="center" w:pos="4819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5DB29CF" w14:textId="77777777" w:rsidR="00176BAE" w:rsidRPr="00447F02" w:rsidRDefault="00176BAE" w:rsidP="00176BAE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7"/>
    </w:p>
    <w:p w14:paraId="33DFBDF8" w14:textId="77777777" w:rsidR="00176BAE" w:rsidRPr="00447F02" w:rsidRDefault="00176BAE" w:rsidP="00176BAE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2987AFC8" w14:textId="77777777" w:rsidR="00176BAE" w:rsidRPr="00447F02" w:rsidRDefault="00176BAE" w:rsidP="00176BAE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556F5995" w14:textId="77777777" w:rsidR="00176BAE" w:rsidRPr="00447F02" w:rsidRDefault="00176BAE" w:rsidP="00176BAE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2BCC7F5F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5F3F3BF9" w14:textId="77777777" w:rsidR="00176BAE" w:rsidRPr="00447F02" w:rsidRDefault="00176BAE" w:rsidP="00176BAE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17EC9ED8" w14:textId="77777777" w:rsidR="00176BAE" w:rsidRPr="00447F02" w:rsidRDefault="00176BAE" w:rsidP="00176BAE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B9680B5" w14:textId="77777777" w:rsidR="00176BAE" w:rsidRPr="000E2BE0" w:rsidRDefault="00176BAE" w:rsidP="00176BAE">
      <w:pPr>
        <w:widowControl w:val="0"/>
        <w:numPr>
          <w:ilvl w:val="1"/>
          <w:numId w:val="4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Any other relevant information</w:t>
      </w:r>
    </w:p>
    <w:p w14:paraId="07D4A175" w14:textId="77777777" w:rsidR="00176BAE" w:rsidRPr="00447F02" w:rsidRDefault="00176BAE" w:rsidP="00176BAE">
      <w:pPr>
        <w:widowControl w:val="0"/>
        <w:spacing w:after="0" w:line="240" w:lineRule="auto"/>
        <w:ind w:firstLine="454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0342C92B" w14:textId="77777777" w:rsidR="00176BAE" w:rsidRPr="00447F02" w:rsidRDefault="00176BAE" w:rsidP="00176BA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342C2AEC" w14:textId="77777777" w:rsidR="00176BAE" w:rsidRPr="00EB740E" w:rsidRDefault="00176BAE" w:rsidP="00176BA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1D777156" w14:textId="77777777" w:rsidR="00176BAE" w:rsidRPr="00EB740E" w:rsidRDefault="00176BAE" w:rsidP="00176BA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A43B34E" w14:textId="77777777" w:rsidR="00176BAE" w:rsidRPr="00EB740E" w:rsidRDefault="00176BAE" w:rsidP="00176BAE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6242809D" w14:textId="77777777" w:rsidR="00176BAE" w:rsidRPr="00EB740E" w:rsidRDefault="00176BAE" w:rsidP="00176BA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2C4CF99A" w14:textId="77777777" w:rsidR="00176BAE" w:rsidRPr="006368C3" w:rsidRDefault="00176BAE" w:rsidP="00176BA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4"/>
        </w:rPr>
      </w:pPr>
      <w:hyperlink r:id="rId14" w:history="1">
        <w:r w:rsidRPr="006368C3">
          <w:rPr>
            <w:rFonts w:ascii="Arial" w:eastAsia="Times New Roman" w:hAnsi="Arial" w:cs="Arial"/>
            <w:b/>
            <w:snapToGrid w:val="0"/>
            <w:color w:val="0000FF" w:themeColor="hyperlink"/>
            <w:sz w:val="24"/>
            <w:szCs w:val="24"/>
            <w:u w:val="single"/>
          </w:rPr>
          <w:t>eyc.studysessions@coe.int</w:t>
        </w:r>
      </w:hyperlink>
    </w:p>
    <w:p w14:paraId="2010585F" w14:textId="77777777" w:rsidR="00176BAE" w:rsidRPr="006368C3" w:rsidRDefault="00176BAE" w:rsidP="00176BA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sz w:val="20"/>
          <w:szCs w:val="20"/>
        </w:rPr>
      </w:pPr>
    </w:p>
    <w:p w14:paraId="2E1AFCAB" w14:textId="20E917A6" w:rsidR="00176BAE" w:rsidRPr="006368C3" w:rsidRDefault="00176BAE" w:rsidP="00176BAE">
      <w:pPr>
        <w:spacing w:after="0" w:line="240" w:lineRule="auto"/>
        <w:jc w:val="center"/>
        <w:rPr>
          <w:rFonts w:ascii="Myriad Pro" w:hAnsi="Myriad Pro"/>
        </w:rPr>
      </w:pPr>
      <w:r w:rsidRPr="006368C3">
        <w:rPr>
          <w:rFonts w:ascii="Arial" w:eastAsia="Times New Roman" w:hAnsi="Arial" w:cs="Arial"/>
          <w:b/>
          <w:snapToGrid w:val="0"/>
          <w:color w:val="0000FF"/>
        </w:rPr>
        <w:t>Deadline: 15 April 2026 23:59</w:t>
      </w:r>
      <w:r w:rsidR="001260A0" w:rsidRPr="006368C3">
        <w:rPr>
          <w:rFonts w:ascii="Arial" w:eastAsia="Times New Roman" w:hAnsi="Arial" w:cs="Arial"/>
          <w:b/>
          <w:snapToGrid w:val="0"/>
          <w:color w:val="0000FF"/>
        </w:rPr>
        <w:t xml:space="preserve"> CET</w:t>
      </w:r>
    </w:p>
    <w:p w14:paraId="5C5C02E3" w14:textId="77777777" w:rsidR="00176BAE" w:rsidRPr="006368C3" w:rsidRDefault="00176BAE" w:rsidP="00176BAE"/>
    <w:p w14:paraId="7A992AAA" w14:textId="358565C8" w:rsidR="00712E65" w:rsidRPr="006368C3" w:rsidRDefault="00712E65" w:rsidP="00176BAE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</w:p>
    <w:sectPr w:rsidR="00712E65" w:rsidRPr="006368C3" w:rsidSect="000F4CF2">
      <w:footerReference w:type="default" r:id="rId15"/>
      <w:headerReference w:type="first" r:id="rId16"/>
      <w:footerReference w:type="first" r:id="rId17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2C1F" w14:textId="77777777" w:rsidR="00477660" w:rsidRDefault="00477660" w:rsidP="00FD6043">
      <w:pPr>
        <w:spacing w:after="0" w:line="240" w:lineRule="auto"/>
      </w:pPr>
      <w:r>
        <w:separator/>
      </w:r>
    </w:p>
  </w:endnote>
  <w:endnote w:type="continuationSeparator" w:id="0">
    <w:p w14:paraId="6F9F9C07" w14:textId="77777777" w:rsidR="00477660" w:rsidRDefault="00477660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E00002AF" w:usb1="5000E07B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614A62FF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B3C7" w14:textId="77777777" w:rsidR="009165FC" w:rsidRDefault="005A7C9F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2CA7FFCD" wp14:editId="440D2AAC">
              <wp:simplePos x="0" y="0"/>
              <wp:positionH relativeFrom="page">
                <wp:posOffset>3392805</wp:posOffset>
              </wp:positionH>
              <wp:positionV relativeFrom="page">
                <wp:posOffset>9979660</wp:posOffset>
              </wp:positionV>
              <wp:extent cx="2243455" cy="400050"/>
              <wp:effectExtent l="0" t="0" r="4445" b="635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45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7C7578" w14:textId="66FD92FD" w:rsidR="009165FC" w:rsidRPr="00950D67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0C3840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0C3840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0C3840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 w:rsidR="001260A0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eyc.studysessions</w:t>
                          </w:r>
                          <w:r w:rsidRPr="001260A0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06B3279B" w14:textId="77777777" w:rsidR="009165FC" w:rsidRPr="002A16DD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www.coe.int/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A7FFCD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9" type="#_x0000_t202" style="position:absolute;margin-left:267.15pt;margin-top:785.8pt;width:176.6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" o:allowincell="f" o:allowoverlap="f" filled="f" stroked="f" strokeweight=".5pt">
              <v:textbox inset="0,0,0,0">
                <w:txbxContent>
                  <w:p w14:paraId="097C7578" w14:textId="66FD92FD" w:rsidR="009165FC" w:rsidRPr="00950D67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0C3840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0C3840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0C3840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 w:rsidR="001260A0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eyc.studysessions</w:t>
                    </w:r>
                    <w:r w:rsidRPr="001260A0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06B3279B" w14:textId="77777777" w:rsidR="009165FC" w:rsidRPr="002A16DD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www.coe.int/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57A42"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482AE219" wp14:editId="3030BC37">
              <wp:simplePos x="0" y="0"/>
              <wp:positionH relativeFrom="page">
                <wp:posOffset>2150745</wp:posOffset>
              </wp:positionH>
              <wp:positionV relativeFrom="page">
                <wp:posOffset>9960610</wp:posOffset>
              </wp:positionV>
              <wp:extent cx="1125220" cy="400050"/>
              <wp:effectExtent l="0" t="0" r="5080" b="635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5BD75C" w14:textId="73CC2619" w:rsidR="009165FC" w:rsidRPr="00775C7E" w:rsidRDefault="009165FC" w:rsidP="00775C7E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AE219" id="Zone de texte 683437189" o:spid="_x0000_s1030" type="#_x0000_t202" style="position:absolute;margin-left:169.35pt;margin-top:784.3pt;width:88.6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" o:allowincell="f" o:allowoverlap="f" filled="f" stroked="f" strokeweight=".5pt">
              <v:textbox inset="0,0,0,0">
                <w:txbxContent>
                  <w:p w14:paraId="6D5BD75C" w14:textId="73CC2619" w:rsidR="009165FC" w:rsidRPr="00775C7E" w:rsidRDefault="009165FC" w:rsidP="00775C7E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57A42"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8B1495E" wp14:editId="24588E9D">
              <wp:simplePos x="0" y="0"/>
              <wp:positionH relativeFrom="page">
                <wp:posOffset>969645</wp:posOffset>
              </wp:positionH>
              <wp:positionV relativeFrom="page">
                <wp:posOffset>9983470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6BAC5" w14:textId="77777777" w:rsidR="009165FC" w:rsidRPr="009C2D83" w:rsidRDefault="007B02AE" w:rsidP="009165FC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  <w:lang w:val="en-US"/>
                            </w:rPr>
                          </w:pPr>
                          <w:r w:rsidRPr="009C2D83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  <w:lang w:val="en-US"/>
                            </w:rPr>
                            <w:t>COUNCIL OF EUROPE</w:t>
                          </w:r>
                        </w:p>
                        <w:p w14:paraId="71A8052F" w14:textId="77777777" w:rsidR="009165FC" w:rsidRPr="009C2D83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en-US"/>
                            </w:rPr>
                          </w:pPr>
                          <w:r w:rsidRPr="009C2D83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  <w:lang w:val="en-US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1495E" id="Zone de texte 5" o:spid="_x0000_s1031" type="#_x0000_t202" style="position:absolute;margin-left:76.35pt;margin-top:786.1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" o:allowincell="f" filled="f" stroked="f" strokeweight=".5pt">
              <v:textbox inset="0,0,0,0">
                <w:txbxContent>
                  <w:p w14:paraId="7F36BAC5" w14:textId="77777777" w:rsidR="009165FC" w:rsidRPr="009C2D83" w:rsidRDefault="007B02AE" w:rsidP="009165FC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  <w:lang w:val="en-US"/>
                      </w:rPr>
                    </w:pPr>
                    <w:r w:rsidRPr="009C2D83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  <w:lang w:val="en-US"/>
                      </w:rPr>
                      <w:t>COUNCIL OF EUROPE</w:t>
                    </w:r>
                  </w:p>
                  <w:p w14:paraId="71A8052F" w14:textId="77777777" w:rsidR="009165FC" w:rsidRPr="009C2D83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en-US"/>
                      </w:rPr>
                    </w:pPr>
                    <w:r w:rsidRPr="009C2D83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  <w:lang w:val="en-US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4039" w14:textId="77777777" w:rsidR="00477660" w:rsidRDefault="00477660" w:rsidP="00FD6043">
      <w:pPr>
        <w:spacing w:after="0" w:line="240" w:lineRule="auto"/>
      </w:pPr>
      <w:r>
        <w:separator/>
      </w:r>
    </w:p>
  </w:footnote>
  <w:footnote w:type="continuationSeparator" w:id="0">
    <w:p w14:paraId="49F58BEE" w14:textId="77777777" w:rsidR="00477660" w:rsidRDefault="00477660" w:rsidP="00FD6043">
      <w:pPr>
        <w:spacing w:after="0" w:line="240" w:lineRule="auto"/>
      </w:pPr>
      <w:r>
        <w:continuationSeparator/>
      </w:r>
    </w:p>
  </w:footnote>
  <w:footnote w:id="1">
    <w:p w14:paraId="47D8A868" w14:textId="77777777" w:rsidR="00176BAE" w:rsidRPr="00B36840" w:rsidRDefault="00176BAE" w:rsidP="00176BAE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When applying for the first time, please supply details of aims, membership, structures and activities of your organisation. Attach the statute of your organisation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D0AC" w14:textId="77777777" w:rsidR="00135BDB" w:rsidRDefault="002C6A52" w:rsidP="00123CDD">
    <w:pPr>
      <w:pStyle w:val="Header"/>
      <w:spacing w:after="2280"/>
    </w:pPr>
    <w:r>
      <w:rPr>
        <w:noProof/>
        <w:lang w:val="en-US"/>
      </w:rPr>
      <w:drawing>
        <wp:anchor distT="0" distB="0" distL="114300" distR="114300" simplePos="0" relativeHeight="251668480" behindDoc="1" locked="0" layoutInCell="0" allowOverlap="0" wp14:anchorId="3DF1E74C" wp14:editId="04431186">
          <wp:simplePos x="0" y="0"/>
          <wp:positionH relativeFrom="page">
            <wp:posOffset>4445</wp:posOffset>
          </wp:positionH>
          <wp:positionV relativeFrom="page">
            <wp:posOffset>-1905</wp:posOffset>
          </wp:positionV>
          <wp:extent cx="7559644" cy="10685145"/>
          <wp:effectExtent l="0" t="0" r="0" b="0"/>
          <wp:wrapNone/>
          <wp:docPr id="1" name="Image 1" descr="Une image contenant noir, obscurité, lune, nuit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noir, obscurité, lune, nuit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6D6D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1C03FD07" wp14:editId="600EA39F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D81161" w14:textId="77777777" w:rsidR="00FC6D6D" w:rsidRPr="00B84EA2" w:rsidRDefault="009C2D83" w:rsidP="009C2D83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0F5BA3">
                            <w:rPr>
                              <w:rFonts w:ascii="Arial Narrow" w:hAnsi="Arial Narrow" w:cs="Arial"/>
                              <w:sz w:val="20"/>
                              <w:szCs w:val="20"/>
                              <w:lang w:val="en-US"/>
                            </w:rPr>
                            <w:t>DIRECTORATE GENERAL OF DEMOCRACY AND</w:t>
                          </w:r>
                          <w:r w:rsidRPr="000F5BA3">
                            <w:rPr>
                              <w:rFonts w:ascii="Arial Narrow" w:hAnsi="Arial Narrow" w:cs="Arial"/>
                              <w:sz w:val="20"/>
                              <w:szCs w:val="20"/>
                              <w:lang w:val="en-US"/>
                            </w:rPr>
                            <w:br/>
                            <w:t>HUMAN DIGNITY</w:t>
                          </w:r>
                        </w:p>
                        <w:p w14:paraId="6F1F76E6" w14:textId="77777777" w:rsidR="00FC6D6D" w:rsidRPr="00B84EA2" w:rsidRDefault="0056779D" w:rsidP="00FC6D6D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DIRECTORATE FOR DEMOCRACY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3FD0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0FD81161" w14:textId="77777777" w:rsidR="00FC6D6D" w:rsidRPr="00B84EA2" w:rsidRDefault="009C2D83" w:rsidP="009C2D83">
                    <w:pPr>
                      <w:spacing w:after="60" w:line="216" w:lineRule="auto"/>
                      <w:rPr>
                        <w:rFonts w:ascii="Arial Narrow" w:hAnsi="Arial Narrow" w:cs="Arial"/>
                        <w:color w:val="000000" w:themeColor="text1"/>
                        <w:sz w:val="20"/>
                        <w:szCs w:val="20"/>
                        <w:lang w:val="en-US"/>
                      </w:rPr>
                    </w:pPr>
                    <w:r w:rsidRPr="000F5BA3">
                      <w:rPr>
                        <w:rFonts w:ascii="Arial Narrow" w:hAnsi="Arial Narrow" w:cs="Arial"/>
                        <w:sz w:val="20"/>
                        <w:szCs w:val="20"/>
                        <w:lang w:val="en-US"/>
                      </w:rPr>
                      <w:t>DIRECTORATE GENERAL OF DEMOCRACY AND</w:t>
                    </w:r>
                    <w:r w:rsidRPr="000F5BA3">
                      <w:rPr>
                        <w:rFonts w:ascii="Arial Narrow" w:hAnsi="Arial Narrow" w:cs="Arial"/>
                        <w:sz w:val="20"/>
                        <w:szCs w:val="20"/>
                        <w:lang w:val="en-US"/>
                      </w:rPr>
                      <w:br/>
                      <w:t>HUMAN DIGNITY</w:t>
                    </w:r>
                  </w:p>
                  <w:p w14:paraId="6F1F76E6" w14:textId="77777777" w:rsidR="00FC6D6D" w:rsidRPr="00B84EA2" w:rsidRDefault="0056779D" w:rsidP="00FC6D6D">
                    <w:pPr>
                      <w:spacing w:after="0" w:line="216" w:lineRule="auto"/>
                      <w:rPr>
                        <w:rFonts w:ascii="Arial Narrow" w:hAnsi="Arial Narrow" w:cs="Arial"/>
                        <w:color w:val="000000" w:themeColor="text1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  <w:sz w:val="20"/>
                        <w:szCs w:val="20"/>
                        <w:lang w:val="en-US"/>
                      </w:rPr>
                      <w:t>DIRECTORATE FOR DEMOCRACY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06B1F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75pt;height:8.75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C0BAD"/>
    <w:multiLevelType w:val="hybridMultilevel"/>
    <w:tmpl w:val="2AB6E0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46FF"/>
    <w:multiLevelType w:val="hybridMultilevel"/>
    <w:tmpl w:val="9AAE74D0"/>
    <w:lvl w:ilvl="0" w:tplc="98BE5F82">
      <w:start w:val="1"/>
      <w:numFmt w:val="bullet"/>
      <w:lvlText w:val=""/>
      <w:lvlPicBulletId w:val="0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1AAEF2">
      <w:start w:val="1"/>
      <w:numFmt w:val="decimal"/>
      <w:lvlText w:val="%2."/>
      <w:lvlJc w:val="left"/>
      <w:rPr>
        <w:rFonts w:ascii="Helvetica" w:hAnsi="Helvetica" w:hint="default"/>
        <w:b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0AF7C8">
      <w:start w:val="1"/>
      <w:numFmt w:val="bullet"/>
      <w:lvlText w:val="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04190"/>
    <w:multiLevelType w:val="hybridMultilevel"/>
    <w:tmpl w:val="450A2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EE7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B22783"/>
    <w:multiLevelType w:val="hybridMultilevel"/>
    <w:tmpl w:val="25CEB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8B4390"/>
    <w:multiLevelType w:val="hybridMultilevel"/>
    <w:tmpl w:val="50D46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166067">
    <w:abstractNumId w:val="5"/>
  </w:num>
  <w:num w:numId="2" w16cid:durableId="516625149">
    <w:abstractNumId w:val="0"/>
  </w:num>
  <w:num w:numId="3" w16cid:durableId="879974770">
    <w:abstractNumId w:val="1"/>
  </w:num>
  <w:num w:numId="4" w16cid:durableId="44838417">
    <w:abstractNumId w:val="2"/>
  </w:num>
  <w:num w:numId="5" w16cid:durableId="822351263">
    <w:abstractNumId w:val="4"/>
  </w:num>
  <w:num w:numId="6" w16cid:durableId="654993872">
    <w:abstractNumId w:val="6"/>
  </w:num>
  <w:num w:numId="7" w16cid:durableId="362100302">
    <w:abstractNumId w:val="8"/>
  </w:num>
  <w:num w:numId="8" w16cid:durableId="2044019875">
    <w:abstractNumId w:val="3"/>
  </w:num>
  <w:num w:numId="9" w16cid:durableId="1817987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60"/>
    <w:rsid w:val="000164FF"/>
    <w:rsid w:val="00021D67"/>
    <w:rsid w:val="00082CEE"/>
    <w:rsid w:val="00091168"/>
    <w:rsid w:val="00093BD1"/>
    <w:rsid w:val="000945B0"/>
    <w:rsid w:val="000A318D"/>
    <w:rsid w:val="000C3840"/>
    <w:rsid w:val="000C52A6"/>
    <w:rsid w:val="000D20A0"/>
    <w:rsid w:val="000E50A4"/>
    <w:rsid w:val="000F480E"/>
    <w:rsid w:val="000F4CF2"/>
    <w:rsid w:val="0010521B"/>
    <w:rsid w:val="00106141"/>
    <w:rsid w:val="00110729"/>
    <w:rsid w:val="00114EC1"/>
    <w:rsid w:val="00123CDD"/>
    <w:rsid w:val="001260A0"/>
    <w:rsid w:val="00135BDB"/>
    <w:rsid w:val="0014266D"/>
    <w:rsid w:val="00147EF4"/>
    <w:rsid w:val="00171115"/>
    <w:rsid w:val="00176BAE"/>
    <w:rsid w:val="001A6076"/>
    <w:rsid w:val="001D291E"/>
    <w:rsid w:val="001E0605"/>
    <w:rsid w:val="001F297D"/>
    <w:rsid w:val="001F4F04"/>
    <w:rsid w:val="00211F35"/>
    <w:rsid w:val="00214299"/>
    <w:rsid w:val="00254FDE"/>
    <w:rsid w:val="002559A9"/>
    <w:rsid w:val="00265917"/>
    <w:rsid w:val="002861FB"/>
    <w:rsid w:val="00293EE6"/>
    <w:rsid w:val="002C0872"/>
    <w:rsid w:val="002C18AC"/>
    <w:rsid w:val="002C43B5"/>
    <w:rsid w:val="002C4704"/>
    <w:rsid w:val="002C6A52"/>
    <w:rsid w:val="002E6220"/>
    <w:rsid w:val="002F3006"/>
    <w:rsid w:val="002F405C"/>
    <w:rsid w:val="002F6948"/>
    <w:rsid w:val="003354C4"/>
    <w:rsid w:val="003364D1"/>
    <w:rsid w:val="003A5509"/>
    <w:rsid w:val="003B2C8C"/>
    <w:rsid w:val="003D3B17"/>
    <w:rsid w:val="003D48AE"/>
    <w:rsid w:val="003F3D4B"/>
    <w:rsid w:val="00400868"/>
    <w:rsid w:val="00421A88"/>
    <w:rsid w:val="004256CB"/>
    <w:rsid w:val="004329B7"/>
    <w:rsid w:val="00434D24"/>
    <w:rsid w:val="00447D22"/>
    <w:rsid w:val="00451903"/>
    <w:rsid w:val="00457A42"/>
    <w:rsid w:val="00477660"/>
    <w:rsid w:val="00477FDD"/>
    <w:rsid w:val="00480D8B"/>
    <w:rsid w:val="00484137"/>
    <w:rsid w:val="004851BC"/>
    <w:rsid w:val="00490C77"/>
    <w:rsid w:val="004C0C2F"/>
    <w:rsid w:val="004F7A82"/>
    <w:rsid w:val="0050115D"/>
    <w:rsid w:val="00507BC8"/>
    <w:rsid w:val="00550B6C"/>
    <w:rsid w:val="00552D60"/>
    <w:rsid w:val="005657A8"/>
    <w:rsid w:val="0056779D"/>
    <w:rsid w:val="005702A1"/>
    <w:rsid w:val="00582B6A"/>
    <w:rsid w:val="00587B10"/>
    <w:rsid w:val="005A7C9F"/>
    <w:rsid w:val="005B3604"/>
    <w:rsid w:val="005F3DC6"/>
    <w:rsid w:val="006368C3"/>
    <w:rsid w:val="00643C3F"/>
    <w:rsid w:val="006908C5"/>
    <w:rsid w:val="00712E65"/>
    <w:rsid w:val="00713C05"/>
    <w:rsid w:val="007150DE"/>
    <w:rsid w:val="00735569"/>
    <w:rsid w:val="00773CFE"/>
    <w:rsid w:val="00775C7E"/>
    <w:rsid w:val="007A543D"/>
    <w:rsid w:val="007B02AE"/>
    <w:rsid w:val="007B4D62"/>
    <w:rsid w:val="007C0AD1"/>
    <w:rsid w:val="00800A19"/>
    <w:rsid w:val="008042E6"/>
    <w:rsid w:val="00810D5A"/>
    <w:rsid w:val="0087380A"/>
    <w:rsid w:val="008C12CC"/>
    <w:rsid w:val="008D616E"/>
    <w:rsid w:val="009165FC"/>
    <w:rsid w:val="00931CD6"/>
    <w:rsid w:val="00940F14"/>
    <w:rsid w:val="00955512"/>
    <w:rsid w:val="00991B77"/>
    <w:rsid w:val="009A568A"/>
    <w:rsid w:val="009B3AB7"/>
    <w:rsid w:val="009C2D83"/>
    <w:rsid w:val="00A22D53"/>
    <w:rsid w:val="00AB6552"/>
    <w:rsid w:val="00AB7727"/>
    <w:rsid w:val="00AD237B"/>
    <w:rsid w:val="00B06133"/>
    <w:rsid w:val="00B0782D"/>
    <w:rsid w:val="00B227AE"/>
    <w:rsid w:val="00B45C86"/>
    <w:rsid w:val="00B47317"/>
    <w:rsid w:val="00B77501"/>
    <w:rsid w:val="00B849E0"/>
    <w:rsid w:val="00B84EA2"/>
    <w:rsid w:val="00B90246"/>
    <w:rsid w:val="00BA79A3"/>
    <w:rsid w:val="00BB7DCE"/>
    <w:rsid w:val="00C049EE"/>
    <w:rsid w:val="00C14C2C"/>
    <w:rsid w:val="00C8348A"/>
    <w:rsid w:val="00C92F89"/>
    <w:rsid w:val="00CC39DC"/>
    <w:rsid w:val="00CD604A"/>
    <w:rsid w:val="00CE16A2"/>
    <w:rsid w:val="00CE1FF8"/>
    <w:rsid w:val="00CE4890"/>
    <w:rsid w:val="00D0182E"/>
    <w:rsid w:val="00D1080F"/>
    <w:rsid w:val="00D24A57"/>
    <w:rsid w:val="00D37BD5"/>
    <w:rsid w:val="00D53526"/>
    <w:rsid w:val="00D554E6"/>
    <w:rsid w:val="00D70628"/>
    <w:rsid w:val="00D82D3D"/>
    <w:rsid w:val="00DB029C"/>
    <w:rsid w:val="00DC4A39"/>
    <w:rsid w:val="00DD5564"/>
    <w:rsid w:val="00E172EA"/>
    <w:rsid w:val="00E173B5"/>
    <w:rsid w:val="00E50974"/>
    <w:rsid w:val="00E70A6D"/>
    <w:rsid w:val="00EA75BA"/>
    <w:rsid w:val="00F433D6"/>
    <w:rsid w:val="00F7182E"/>
    <w:rsid w:val="00F76BBD"/>
    <w:rsid w:val="00F9352E"/>
    <w:rsid w:val="00FC6D6D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65021043"/>
  <w15:docId w15:val="{C14ABE38-D6A2-4DD7-8644-BBD3F03F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76BAE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176BAE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styleId="UnresolvedMention">
    <w:name w:val="Unresolved Mention"/>
    <w:basedOn w:val="DefaultParagraphFont"/>
    <w:uiPriority w:val="99"/>
    <w:unhideWhenUsed/>
    <w:rsid w:val="00176BAE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176BAE"/>
  </w:style>
  <w:style w:type="table" w:customStyle="1" w:styleId="TableGrid1">
    <w:name w:val="Table Grid1"/>
    <w:basedOn w:val="TableNormal"/>
    <w:next w:val="TableGrid"/>
    <w:uiPriority w:val="59"/>
    <w:rsid w:val="0017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6BAE"/>
    <w:pPr>
      <w:spacing w:after="0" w:line="240" w:lineRule="auto"/>
    </w:pPr>
  </w:style>
  <w:style w:type="paragraph" w:customStyle="1" w:styleId="gmail-msonormal">
    <w:name w:val="gmail-msonormal"/>
    <w:basedOn w:val="Normal"/>
    <w:rsid w:val="00176B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numbering" w:customStyle="1" w:styleId="NoList11">
    <w:name w:val="No List11"/>
    <w:next w:val="NoList"/>
    <w:uiPriority w:val="99"/>
    <w:semiHidden/>
    <w:unhideWhenUsed/>
    <w:rsid w:val="00176BAE"/>
  </w:style>
  <w:style w:type="paragraph" w:styleId="FootnoteText">
    <w:name w:val="footnote text"/>
    <w:basedOn w:val="Normal"/>
    <w:link w:val="FootnoteTextChar"/>
    <w:rsid w:val="00176BAE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BAE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rsid w:val="00176BAE"/>
    <w:rPr>
      <w:vertAlign w:val="superscript"/>
    </w:rPr>
  </w:style>
  <w:style w:type="paragraph" w:styleId="BodyText">
    <w:name w:val="Body Text"/>
    <w:basedOn w:val="Normal"/>
    <w:link w:val="BodyTextChar"/>
    <w:rsid w:val="00176BAE"/>
    <w:pPr>
      <w:widowControl w:val="0"/>
      <w:tabs>
        <w:tab w:val="left" w:pos="-720"/>
        <w:tab w:val="left" w:pos="426"/>
      </w:tabs>
      <w:suppressAutoHyphens/>
      <w:spacing w:after="0" w:line="240" w:lineRule="auto"/>
      <w:jc w:val="both"/>
    </w:pPr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176BAE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76BAE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76BA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6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coe.int/jq0NF" TargetMode="External"/><Relationship Id="rId13" Type="http://schemas.openxmlformats.org/officeDocument/2006/relationships/hyperlink" Target="https://rm.coe.int/cmrec-2017-4-and-explanatory-memorandum-youth-work-web/16808ff0d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e.int/en/web/human-rights-education-youth/hom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168066671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m.coe.int/1680702b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e.int/en/web/youth/priorities" TargetMode="External"/><Relationship Id="rId14" Type="http://schemas.openxmlformats.org/officeDocument/2006/relationships/hyperlink" Target="mailto:eyc.studysessions@coe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CEJS%20Youth%20Lettre%20ENG%20NB%20COE%202026%202782-8685-3138%20v.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CEJS Youth Lettre ENG NB COE 2026 2782-8685-3138 v.1</Template>
  <TotalTime>3</TotalTime>
  <Pages>5</Pages>
  <Words>1546</Words>
  <Characters>8505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ORMOS Katalin</dc:creator>
  <cp:lastModifiedBy>ORMOS Katalin</cp:lastModifiedBy>
  <cp:revision>3</cp:revision>
  <cp:lastPrinted>2015-01-29T15:22:00Z</cp:lastPrinted>
  <dcterms:created xsi:type="dcterms:W3CDTF">2026-03-09T16:19:00Z</dcterms:created>
  <dcterms:modified xsi:type="dcterms:W3CDTF">2026-03-09T16:26:00Z</dcterms:modified>
</cp:coreProperties>
</file>