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020791E9"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80C6A740048245D89D79786E1F2E742B"/>
              </w:placeholder>
            </w:sdtPr>
            <w:sdtContent>
              <w:p w14:paraId="2381C47B"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ED203EB8F3AB4012845BCDF21DC877E7"/>
              </w:placeholder>
              <w:showingPlcHdr/>
            </w:sdtPr>
            <w:sdtEndPr>
              <w:rPr>
                <w:rStyle w:val="DefaultParagraphFont"/>
                <w:color w:val="auto"/>
                <w:lang w:eastAsia="fr-FR"/>
              </w:rPr>
            </w:sdtEndPr>
            <w:sdtContent>
              <w:permStart w:id="1174543853" w:edGrp="everyone" w:displacedByCustomXml="prev"/>
              <w:p w14:paraId="445B6A3D"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174543853" w:displacedByCustomXml="next"/>
            </w:sdtContent>
          </w:sdt>
        </w:tc>
      </w:tr>
      <w:tr w:rsidR="00352A7F" w:rsidRPr="009119BF" w14:paraId="5091B323"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80C6A740048245D89D79786E1F2E742B"/>
              </w:placeholder>
            </w:sdtPr>
            <w:sdtContent>
              <w:p w14:paraId="777552C3"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ACE02BFF60E14B1088B11AED0682EFA0"/>
              </w:placeholder>
              <w:showingPlcHdr/>
            </w:sdtPr>
            <w:sdtEndPr>
              <w:rPr>
                <w:rStyle w:val="DefaultParagraphFont"/>
                <w:color w:val="auto"/>
                <w:lang w:eastAsia="fr-FR"/>
              </w:rPr>
            </w:sdtEndPr>
            <w:sdtContent>
              <w:permStart w:id="70090096" w:edGrp="everyone" w:displacedByCustomXml="prev"/>
              <w:p w14:paraId="6AF4E8BE"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70090096" w:displacedByCustomXml="next"/>
            </w:sdtContent>
          </w:sdt>
        </w:tc>
      </w:tr>
    </w:tbl>
    <w:p w14:paraId="00923822" w14:textId="77777777" w:rsidR="00352A7F" w:rsidRPr="009119BF" w:rsidRDefault="00352A7F" w:rsidP="00352A7F">
      <w:pPr>
        <w:ind w:right="649"/>
        <w:jc w:val="center"/>
        <w:rPr>
          <w:rFonts w:ascii="Arial Narrow" w:hAnsi="Arial Narrow"/>
          <w:sz w:val="22"/>
          <w:szCs w:val="22"/>
        </w:rPr>
      </w:pPr>
    </w:p>
    <w:p w14:paraId="048031D8" w14:textId="77777777" w:rsidR="00352A7F" w:rsidRPr="009119BF" w:rsidRDefault="00352A7F" w:rsidP="00352A7F">
      <w:pPr>
        <w:ind w:right="649"/>
        <w:jc w:val="center"/>
        <w:rPr>
          <w:rFonts w:ascii="Arial Narrow" w:hAnsi="Arial Narrow"/>
          <w:b/>
          <w:sz w:val="22"/>
          <w:szCs w:val="22"/>
        </w:rPr>
      </w:pPr>
    </w:p>
    <w:p w14:paraId="4504D5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6B525CF4" wp14:editId="177C6DD2">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80C6A740048245D89D79786E1F2E742B"/>
        </w:placeholder>
      </w:sdtPr>
      <w:sdtContent>
        <w:p w14:paraId="657F9760" w14:textId="77777777" w:rsidR="00352A7F" w:rsidRPr="009119BF" w:rsidRDefault="00352A7F" w:rsidP="00352A7F">
          <w:pPr>
            <w:ind w:right="649"/>
            <w:jc w:val="center"/>
            <w:rPr>
              <w:rFonts w:ascii="Arial Narrow" w:hAnsi="Arial Narrow"/>
              <w:b/>
              <w:sz w:val="28"/>
              <w:szCs w:val="28"/>
            </w:rPr>
          </w:pPr>
        </w:p>
        <w:p w14:paraId="6ADF32D6" w14:textId="77777777" w:rsidR="00352A7F" w:rsidRPr="009119BF" w:rsidRDefault="00352A7F" w:rsidP="00352A7F">
          <w:pPr>
            <w:ind w:right="649"/>
            <w:jc w:val="center"/>
            <w:rPr>
              <w:rFonts w:ascii="Arial Narrow" w:hAnsi="Arial Narrow"/>
              <w:b/>
              <w:sz w:val="28"/>
              <w:szCs w:val="28"/>
            </w:rPr>
          </w:pPr>
        </w:p>
        <w:p w14:paraId="0FAE2A57" w14:textId="77777777" w:rsidR="00352A7F" w:rsidRPr="009119BF" w:rsidRDefault="00352A7F" w:rsidP="00352A7F">
          <w:pPr>
            <w:ind w:right="649"/>
            <w:rPr>
              <w:rFonts w:ascii="Arial Narrow" w:hAnsi="Arial Narrow"/>
              <w:b/>
              <w:sz w:val="28"/>
              <w:szCs w:val="28"/>
            </w:rPr>
          </w:pPr>
        </w:p>
        <w:p w14:paraId="279B02FB" w14:textId="77777777" w:rsidR="00352A7F" w:rsidRPr="009119BF" w:rsidRDefault="00352A7F" w:rsidP="00352A7F">
          <w:pPr>
            <w:ind w:right="649"/>
            <w:jc w:val="center"/>
            <w:rPr>
              <w:rFonts w:ascii="Arial Narrow" w:hAnsi="Arial Narrow"/>
              <w:b/>
              <w:sz w:val="28"/>
              <w:szCs w:val="28"/>
            </w:rPr>
          </w:pPr>
        </w:p>
        <w:p w14:paraId="00CE1394"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CD1D7AC"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4BE98F"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3CB67A3865C94E658A8B7364683C31DD"/>
          </w:placeholder>
          <w:showingPlcHdr/>
        </w:sdtPr>
        <w:sdtEndPr>
          <w:rPr>
            <w:rStyle w:val="DefaultParagraphFont"/>
            <w:b w:val="0"/>
            <w:caps w:val="0"/>
            <w:color w:val="000000"/>
            <w:sz w:val="24"/>
          </w:rPr>
        </w:sdtEndPr>
        <w:sdtContent>
          <w:permStart w:id="532830814" w:edGrp="everyone"/>
          <w:r w:rsidR="00352A7F" w:rsidRPr="009119BF">
            <w:rPr>
              <w:rStyle w:val="PlaceholderText"/>
              <w:rFonts w:ascii="Arial Narrow" w:hAnsi="Arial Narrow"/>
              <w:b/>
              <w:i/>
              <w:sz w:val="28"/>
              <w:szCs w:val="28"/>
              <w:highlight w:val="yellow"/>
            </w:rPr>
            <w:t>&lt;THE GRANTEE&gt;</w:t>
          </w:r>
          <w:permEnd w:id="532830814"/>
        </w:sdtContent>
      </w:sdt>
    </w:p>
    <w:p w14:paraId="104BCC93" w14:textId="77777777" w:rsidR="00352A7F" w:rsidRPr="009119BF" w:rsidRDefault="00352A7F" w:rsidP="00352A7F">
      <w:pPr>
        <w:ind w:right="649"/>
        <w:jc w:val="center"/>
        <w:rPr>
          <w:rFonts w:ascii="Arial Narrow" w:hAnsi="Arial Narrow"/>
          <w:b/>
          <w:sz w:val="22"/>
          <w:szCs w:val="22"/>
        </w:rPr>
      </w:pPr>
    </w:p>
    <w:p w14:paraId="46F3CAAA"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11B2BC7E" w14:textId="77777777" w:rsidR="00352A7F" w:rsidRPr="009119BF" w:rsidRDefault="00352A7F" w:rsidP="00352A7F">
      <w:pPr>
        <w:ind w:right="649"/>
        <w:jc w:val="center"/>
        <w:rPr>
          <w:rFonts w:ascii="Arial Narrow" w:hAnsi="Arial Narrow"/>
          <w:b/>
          <w:sz w:val="22"/>
          <w:szCs w:val="22"/>
        </w:rPr>
      </w:pPr>
    </w:p>
    <w:p w14:paraId="10F5F45C"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80C6A740048245D89D79786E1F2E742B"/>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B640E25EF2140CE86FF2D54474CA274"/>
          </w:placeholder>
          <w:showingPlcHdr/>
        </w:sdtPr>
        <w:sdtEndPr>
          <w:rPr>
            <w:rStyle w:val="DefaultParagraphFont"/>
            <w:color w:val="000000"/>
          </w:rPr>
        </w:sdtEndPr>
        <w:sdtContent>
          <w:permStart w:id="731055852" w:edGrp="everyone"/>
          <w:r w:rsidR="00352A7F" w:rsidRPr="009119BF">
            <w:rPr>
              <w:rStyle w:val="PlaceholderText"/>
              <w:rFonts w:ascii="Arial Narrow" w:hAnsi="Arial Narrow"/>
              <w:i/>
              <w:sz w:val="22"/>
              <w:szCs w:val="22"/>
              <w:highlight w:val="yellow"/>
            </w:rPr>
            <w:t>&lt;Name of the Representative of the Secretary General&gt;</w:t>
          </w:r>
          <w:permEnd w:id="731055852"/>
        </w:sdtContent>
      </w:sdt>
      <w:sdt>
        <w:sdtPr>
          <w:rPr>
            <w:rFonts w:ascii="Arial Narrow" w:hAnsi="Arial Narrow"/>
            <w:i/>
            <w:sz w:val="22"/>
            <w:szCs w:val="22"/>
          </w:rPr>
          <w:id w:val="-651447814"/>
          <w:lock w:val="contentLocked"/>
          <w:placeholder>
            <w:docPart w:val="80C6A740048245D89D79786E1F2E742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80C6A740048245D89D79786E1F2E742B"/>
        </w:placeholder>
      </w:sdtPr>
      <w:sdtContent>
        <w:p w14:paraId="46AC24F2"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5512223E"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33B8858F" w14:textId="77777777" w:rsidR="00352A7F" w:rsidRPr="00966F56" w:rsidRDefault="00352A7F" w:rsidP="00352A7F">
      <w:pPr>
        <w:pStyle w:val="BodyText3"/>
        <w:spacing w:after="0"/>
        <w:ind w:right="649"/>
        <w:jc w:val="both"/>
        <w:rPr>
          <w:rFonts w:ascii="Arial Narrow" w:hAnsi="Arial Narrow"/>
          <w:sz w:val="22"/>
          <w:szCs w:val="22"/>
          <w:lang w:val="en-US"/>
        </w:rPr>
      </w:pPr>
      <w:permStart w:id="195651694"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48E87B0B" w14:textId="77777777" w:rsidR="00352A7F" w:rsidRDefault="00352A7F" w:rsidP="00352A7F">
      <w:pPr>
        <w:pStyle w:val="BodyText3"/>
        <w:spacing w:after="0"/>
        <w:ind w:right="649"/>
        <w:jc w:val="both"/>
        <w:rPr>
          <w:rFonts w:ascii="Arial Narrow" w:hAnsi="Arial Narrow"/>
          <w:sz w:val="22"/>
          <w:szCs w:val="22"/>
        </w:rPr>
      </w:pPr>
    </w:p>
    <w:p w14:paraId="19C52266"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80C6A740048245D89D79786E1F2E742B"/>
        </w:placeholder>
      </w:sdtPr>
      <w:sdtContent>
        <w:p w14:paraId="3AC56EE2"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95651694"/>
    <w:p w14:paraId="433BA70C"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6284541E" w14:textId="77777777" w:rsidR="00352A7F" w:rsidRPr="009119BF" w:rsidRDefault="00352A7F" w:rsidP="00352A7F">
      <w:pPr>
        <w:pStyle w:val="BodyText3"/>
        <w:spacing w:after="0"/>
        <w:ind w:right="649"/>
        <w:rPr>
          <w:rFonts w:ascii="Arial Narrow" w:hAnsi="Arial Narrow"/>
          <w:sz w:val="22"/>
          <w:szCs w:val="22"/>
        </w:rPr>
      </w:pPr>
    </w:p>
    <w:p w14:paraId="099BFE29"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80C6A740048245D89D79786E1F2E742B"/>
        </w:placeholder>
      </w:sdtPr>
      <w:sdtContent>
        <w:p w14:paraId="407216A7"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73DBE180"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5566EDB9"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80C6A740048245D89D79786E1F2E742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DEFBA0E46CFB4D5BB6FE059BA637F8B6"/>
          </w:placeholder>
        </w:sdtPr>
        <w:sdtEndPr>
          <w:rPr>
            <w:rStyle w:val="DefaultParagraphFont"/>
            <w:color w:val="auto"/>
          </w:rPr>
        </w:sdtEndPr>
        <w:sdtContent>
          <w:permStart w:id="317157927"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permEnd w:id="317157927"/>
        </w:sdtContent>
      </w:sdt>
      <w:sdt>
        <w:sdtPr>
          <w:rPr>
            <w:rFonts w:ascii="Arial Narrow" w:hAnsi="Arial Narrow"/>
            <w:sz w:val="22"/>
            <w:szCs w:val="22"/>
          </w:rPr>
          <w:id w:val="-262156942"/>
          <w:lock w:val="contentLocked"/>
          <w:placeholder>
            <w:docPart w:val="80C6A740048245D89D79786E1F2E742B"/>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D385AF6A392049428ECCA43BF6527273"/>
          </w:placeholder>
          <w:showingPlcHdr/>
        </w:sdtPr>
        <w:sdtEndPr>
          <w:rPr>
            <w:rStyle w:val="DefaultParagraphFont"/>
            <w:color w:val="auto"/>
          </w:rPr>
        </w:sdtEndPr>
        <w:sdtContent>
          <w:permStart w:id="1621908191" w:edGrp="everyone"/>
          <w:r w:rsidR="00352A7F" w:rsidRPr="009119BF">
            <w:rPr>
              <w:rFonts w:ascii="Arial Narrow" w:hAnsi="Arial Narrow"/>
              <w:i/>
              <w:color w:val="808080" w:themeColor="background1" w:themeShade="80"/>
              <w:sz w:val="22"/>
              <w:szCs w:val="22"/>
              <w:highlight w:val="yellow"/>
            </w:rPr>
            <w:t>&lt;sum written in letters and currency&gt;</w:t>
          </w:r>
          <w:permEnd w:id="1621908191"/>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80C6A740048245D89D79786E1F2E742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B84717D7470146CD86766E83359B5EBC"/>
          </w:placeholder>
          <w:showingPlcHdr/>
        </w:sdtPr>
        <w:sdtEndPr>
          <w:rPr>
            <w:rStyle w:val="DefaultParagraphFont"/>
            <w:color w:val="auto"/>
          </w:rPr>
        </w:sdtEndPr>
        <w:sdtContent>
          <w:permStart w:id="2145417220"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2145417220"/>
        </w:sdtContent>
      </w:sdt>
      <w:sdt>
        <w:sdtPr>
          <w:rPr>
            <w:rFonts w:ascii="Arial Narrow" w:hAnsi="Arial Narrow"/>
            <w:sz w:val="22"/>
            <w:szCs w:val="22"/>
          </w:rPr>
          <w:id w:val="27156186"/>
          <w:lock w:val="contentLocked"/>
          <w:placeholder>
            <w:docPart w:val="80C6A740048245D89D79786E1F2E742B"/>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80C6A740048245D89D79786E1F2E742B"/>
        </w:placeholder>
      </w:sdtPr>
      <w:sdtContent>
        <w:p w14:paraId="68BAC6B8"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60666BFD"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80C6A740048245D89D79786E1F2E742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AB7001BE254542589C070A8F64AB988C"/>
          </w:placeholder>
          <w:showingPlcHdr/>
          <w:date w:fullDate="2016-05-07T00:00:00Z">
            <w:dateFormat w:val="dd MMMM yyyy"/>
            <w:lid w:val="en-GB"/>
            <w:storeMappedDataAs w:val="dateTime"/>
            <w:calendar w:val="gregorian"/>
          </w:date>
        </w:sdtPr>
        <w:sdtEndPr>
          <w:rPr>
            <w:rStyle w:val="DefaultParagraphFont"/>
            <w:color w:val="auto"/>
          </w:rPr>
        </w:sdtEndPr>
        <w:sdtContent>
          <w:permStart w:id="616303770"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616303770"/>
        </w:sdtContent>
      </w:sdt>
      <w:sdt>
        <w:sdtPr>
          <w:rPr>
            <w:rFonts w:ascii="Arial Narrow" w:hAnsi="Arial Narrow"/>
            <w:sz w:val="22"/>
            <w:szCs w:val="22"/>
          </w:rPr>
          <w:id w:val="1554353407"/>
          <w:lock w:val="contentLocked"/>
          <w:placeholder>
            <w:docPart w:val="80C6A740048245D89D79786E1F2E742B"/>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6ED1F1CE0CB047E89DF6247385D1407C"/>
          </w:placeholder>
          <w:showingPlcHdr/>
          <w:date w:fullDate="2016-05-28T00:00:00Z">
            <w:dateFormat w:val="dd MMMM yyyy"/>
            <w:lid w:val="en-GB"/>
            <w:storeMappedDataAs w:val="dateTime"/>
            <w:calendar w:val="gregorian"/>
          </w:date>
        </w:sdtPr>
        <w:sdtEndPr>
          <w:rPr>
            <w:rStyle w:val="DefaultParagraphFont"/>
            <w:color w:val="auto"/>
          </w:rPr>
        </w:sdtEndPr>
        <w:sdtContent>
          <w:permStart w:id="1078069036"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078069036"/>
        </w:sdtContent>
      </w:sdt>
      <w:sdt>
        <w:sdtPr>
          <w:rPr>
            <w:rFonts w:ascii="Arial Narrow" w:hAnsi="Arial Narrow"/>
            <w:sz w:val="22"/>
            <w:szCs w:val="22"/>
          </w:rPr>
          <w:id w:val="770353281"/>
          <w:lock w:val="contentLocked"/>
          <w:placeholder>
            <w:docPart w:val="80C6A740048245D89D79786E1F2E742B"/>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80C6A740048245D89D79786E1F2E742B"/>
        </w:placeholder>
      </w:sdtPr>
      <w:sdtEndPr>
        <w:rPr>
          <w:rStyle w:val="Style5"/>
          <w:color w:val="000000" w:themeColor="text1"/>
        </w:rPr>
      </w:sdtEndPr>
      <w:sdtContent>
        <w:p w14:paraId="5449BF5F"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2C3F8005"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1B1F17DC"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2E316CF"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CEECC68"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602477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71F6A7FF"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1E97CFC9"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410B0618"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5EF5A9C6"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117EEFB8"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4DBF10B4"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35F09F56"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6B1D66D4"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61FEC2E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0587394A"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FAD6F8D"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2B9D3962"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49AF312E"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60FE7D9D"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1E25C9F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2AC147EB"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53F0D7A3"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598D7D2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240815F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653E9C49"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2DFE7F47"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176589B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2D60A019"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6EEAB386"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3CF610B8"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46EC3231"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6E4E6959" w14:textId="77777777" w:rsidR="00DE734F" w:rsidRDefault="00DE734F" w:rsidP="00DE734F">
      <w:pPr>
        <w:pStyle w:val="BodyTextIndent2"/>
        <w:spacing w:after="120"/>
        <w:ind w:left="426" w:right="649"/>
        <w:rPr>
          <w:rFonts w:ascii="Arial Narrow" w:hAnsi="Arial Narrow"/>
          <w:sz w:val="22"/>
          <w:szCs w:val="22"/>
          <w:highlight w:val="cyan"/>
        </w:rPr>
      </w:pPr>
    </w:p>
    <w:p w14:paraId="6A996EE5" w14:textId="77777777" w:rsidR="00AD6DE4" w:rsidRDefault="00AD6DE4" w:rsidP="00AD6DE4">
      <w:pPr>
        <w:pStyle w:val="ListParagraph"/>
        <w:ind w:left="2844"/>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7227AB96" w14:textId="77777777" w:rsidTr="00DE734F">
        <w:tc>
          <w:tcPr>
            <w:tcW w:w="3828" w:type="dxa"/>
          </w:tcPr>
          <w:p w14:paraId="1B402DB2"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0825CBBA"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2D054BAE"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3F351306" w14:textId="77777777" w:rsidR="00AD6DE4" w:rsidRPr="0093143F" w:rsidRDefault="00AD6DE4" w:rsidP="00145E0F">
            <w:pPr>
              <w:pStyle w:val="ListParagraph"/>
              <w:ind w:left="0"/>
              <w:rPr>
                <w:rFonts w:ascii="Arial Narrow" w:hAnsi="Arial Narrow"/>
                <w:b/>
                <w:bCs/>
                <w:sz w:val="22"/>
                <w:szCs w:val="22"/>
              </w:rPr>
            </w:pPr>
          </w:p>
        </w:tc>
      </w:tr>
      <w:tr w:rsidR="00AD6DE4" w14:paraId="270FEC06" w14:textId="77777777" w:rsidTr="00DE734F">
        <w:tc>
          <w:tcPr>
            <w:tcW w:w="3828" w:type="dxa"/>
          </w:tcPr>
          <w:p w14:paraId="76EE9499"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39C79C35" w14:textId="77777777" w:rsidR="00AD6DE4" w:rsidRDefault="00AD6DE4" w:rsidP="00145E0F">
            <w:pPr>
              <w:pStyle w:val="ListParagraph"/>
              <w:ind w:left="0"/>
              <w:rPr>
                <w:rFonts w:ascii="Arial Narrow" w:hAnsi="Arial Narrow"/>
                <w:sz w:val="22"/>
                <w:szCs w:val="22"/>
              </w:rPr>
            </w:pPr>
          </w:p>
        </w:tc>
        <w:tc>
          <w:tcPr>
            <w:tcW w:w="3122" w:type="dxa"/>
          </w:tcPr>
          <w:p w14:paraId="39C06303"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24A3480D"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4B1712CC" w14:textId="77777777" w:rsidTr="00DE734F">
        <w:tc>
          <w:tcPr>
            <w:tcW w:w="3828" w:type="dxa"/>
          </w:tcPr>
          <w:p w14:paraId="28DE58BB"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Second Narrative</w:t>
            </w:r>
            <w:r>
              <w:rPr>
                <w:rFonts w:ascii="Arial Narrow" w:hAnsi="Arial Narrow"/>
                <w:sz w:val="22"/>
                <w:szCs w:val="22"/>
              </w:rPr>
              <w:t xml:space="preserve"> </w:t>
            </w:r>
            <w:r w:rsidRPr="00773CEB">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74FEBA66" w14:textId="77777777" w:rsidR="00AD6DE4" w:rsidRDefault="00AD6DE4" w:rsidP="00145E0F">
            <w:pPr>
              <w:pStyle w:val="ListParagraph"/>
              <w:ind w:left="0"/>
              <w:rPr>
                <w:rFonts w:ascii="Arial Narrow" w:hAnsi="Arial Narrow"/>
                <w:sz w:val="22"/>
                <w:szCs w:val="22"/>
              </w:rPr>
            </w:pPr>
          </w:p>
        </w:tc>
        <w:tc>
          <w:tcPr>
            <w:tcW w:w="3122" w:type="dxa"/>
          </w:tcPr>
          <w:p w14:paraId="6B41CB4C"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56210058"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76856A69" w14:textId="77777777" w:rsidTr="00DE734F">
        <w:tc>
          <w:tcPr>
            <w:tcW w:w="3828" w:type="dxa"/>
          </w:tcPr>
          <w:p w14:paraId="4F390C5A"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Third Narrative</w:t>
            </w:r>
            <w:r>
              <w:rPr>
                <w:rFonts w:ascii="Arial Narrow" w:hAnsi="Arial Narrow"/>
                <w:sz w:val="22"/>
                <w:szCs w:val="22"/>
              </w:rPr>
              <w:t xml:space="preserve"> </w:t>
            </w:r>
            <w:r w:rsidRPr="0058032F">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5A9BB648" w14:textId="77777777" w:rsidR="00AD6DE4" w:rsidRPr="009B459F" w:rsidRDefault="00AD6DE4" w:rsidP="00145E0F">
            <w:pPr>
              <w:pStyle w:val="ListParagraph"/>
              <w:rPr>
                <w:rFonts w:ascii="Arial Narrow" w:hAnsi="Arial Narrow"/>
                <w:sz w:val="22"/>
                <w:szCs w:val="22"/>
              </w:rPr>
            </w:pPr>
          </w:p>
        </w:tc>
        <w:tc>
          <w:tcPr>
            <w:tcW w:w="3122" w:type="dxa"/>
          </w:tcPr>
          <w:p w14:paraId="22ACBCFA"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57DA8DF9"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AD6DE4" w14:paraId="24F24092" w14:textId="77777777" w:rsidTr="00DE734F">
        <w:tc>
          <w:tcPr>
            <w:tcW w:w="3828" w:type="dxa"/>
          </w:tcPr>
          <w:p w14:paraId="77503FFE"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5CB3EB3B" w14:textId="77777777" w:rsidR="00AD6DE4" w:rsidRPr="0093143F" w:rsidRDefault="00AD6DE4" w:rsidP="00145E0F">
            <w:pPr>
              <w:rPr>
                <w:rFonts w:ascii="Arial Narrow" w:hAnsi="Arial Narrow"/>
                <w:sz w:val="22"/>
                <w:szCs w:val="22"/>
              </w:rPr>
            </w:pPr>
          </w:p>
        </w:tc>
        <w:tc>
          <w:tcPr>
            <w:tcW w:w="3122" w:type="dxa"/>
          </w:tcPr>
          <w:p w14:paraId="7D542F4A"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21A72990"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7CA3F0E9" w14:textId="77777777" w:rsidR="00AD6DE4" w:rsidRDefault="00AD6DE4" w:rsidP="00AD6DE4">
      <w:pPr>
        <w:pStyle w:val="ListParagraph"/>
        <w:ind w:left="2844"/>
        <w:rPr>
          <w:rFonts w:ascii="Arial Narrow" w:hAnsi="Arial Narrow"/>
          <w:sz w:val="22"/>
          <w:szCs w:val="22"/>
        </w:rPr>
      </w:pPr>
    </w:p>
    <w:p w14:paraId="0B16A127" w14:textId="755667BB" w:rsidR="00DE734F" w:rsidRPr="00557934" w:rsidRDefault="00DE734F" w:rsidP="00DE734F">
      <w:pPr>
        <w:pStyle w:val="BodyTextIndent2"/>
        <w:spacing w:after="120"/>
        <w:ind w:left="426" w:right="649"/>
        <w:rPr>
          <w:rFonts w:ascii="Arial Narrow" w:hAnsi="Arial Narrow"/>
          <w:b/>
          <w:bCs/>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111"/>
        <w:gridCol w:w="2977"/>
      </w:tblGrid>
      <w:tr w:rsidR="00DE734F" w:rsidRPr="00557934" w14:paraId="4B6E3AEA" w14:textId="77777777" w:rsidTr="00DE734F">
        <w:trPr>
          <w:tblHeader/>
        </w:trPr>
        <w:tc>
          <w:tcPr>
            <w:tcW w:w="2827" w:type="dxa"/>
            <w:shd w:val="clear" w:color="auto" w:fill="FFFFFF"/>
            <w:tcMar>
              <w:top w:w="90" w:type="dxa"/>
              <w:left w:w="195" w:type="dxa"/>
              <w:bottom w:w="90" w:type="dxa"/>
              <w:right w:w="195" w:type="dxa"/>
            </w:tcMar>
            <w:vAlign w:val="center"/>
            <w:hideMark/>
          </w:tcPr>
          <w:p w14:paraId="7E311EE5" w14:textId="77777777" w:rsidR="00DE734F" w:rsidRPr="00557934" w:rsidRDefault="00DE734F" w:rsidP="00540C49">
            <w:pPr>
              <w:pStyle w:val="BodyTextIndent2"/>
              <w:tabs>
                <w:tab w:val="left" w:pos="1923"/>
              </w:tabs>
              <w:spacing w:line="240" w:lineRule="auto"/>
              <w:ind w:left="0" w:right="-52" w:firstLine="80"/>
              <w:rPr>
                <w:rFonts w:ascii="Arial Narrow" w:hAnsi="Arial Narrow"/>
                <w:b/>
                <w:bCs/>
                <w:sz w:val="22"/>
                <w:szCs w:val="22"/>
                <w:lang w:val="fr-FR"/>
              </w:rPr>
            </w:pPr>
            <w:r w:rsidRPr="00557934">
              <w:rPr>
                <w:rFonts w:ascii="Arial Narrow" w:hAnsi="Arial Narrow"/>
                <w:b/>
                <w:bCs/>
                <w:sz w:val="22"/>
                <w:szCs w:val="22"/>
                <w:lang w:val="fr-FR"/>
              </w:rPr>
              <w:t>Report</w:t>
            </w:r>
          </w:p>
        </w:tc>
        <w:tc>
          <w:tcPr>
            <w:tcW w:w="4111" w:type="dxa"/>
            <w:shd w:val="clear" w:color="auto" w:fill="FFFFFF"/>
            <w:tcMar>
              <w:top w:w="90" w:type="dxa"/>
              <w:left w:w="195" w:type="dxa"/>
              <w:bottom w:w="90" w:type="dxa"/>
              <w:right w:w="195" w:type="dxa"/>
            </w:tcMar>
            <w:vAlign w:val="center"/>
            <w:hideMark/>
          </w:tcPr>
          <w:p w14:paraId="3D7B2D34" w14:textId="77777777" w:rsidR="00DE734F" w:rsidRPr="00557934" w:rsidRDefault="00DE734F" w:rsidP="00540C49">
            <w:pPr>
              <w:pStyle w:val="BodyTextIndent2"/>
              <w:spacing w:line="240" w:lineRule="auto"/>
              <w:ind w:left="0" w:right="-52"/>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977" w:type="dxa"/>
            <w:shd w:val="clear" w:color="auto" w:fill="FFFFFF"/>
            <w:tcMar>
              <w:top w:w="90" w:type="dxa"/>
              <w:left w:w="195" w:type="dxa"/>
              <w:bottom w:w="90" w:type="dxa"/>
              <w:right w:w="195" w:type="dxa"/>
            </w:tcMar>
            <w:vAlign w:val="center"/>
            <w:hideMark/>
          </w:tcPr>
          <w:p w14:paraId="39820107" w14:textId="77777777" w:rsidR="00DE734F" w:rsidRPr="00557934" w:rsidRDefault="00DE734F" w:rsidP="00540C49">
            <w:pPr>
              <w:pStyle w:val="BodyTextIndent2"/>
              <w:spacing w:line="240" w:lineRule="auto"/>
              <w:ind w:left="91" w:right="-55"/>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72B6AF15" w14:textId="77777777" w:rsidTr="00DE734F">
        <w:tc>
          <w:tcPr>
            <w:tcW w:w="2827" w:type="dxa"/>
            <w:shd w:val="clear" w:color="auto" w:fill="FFFFFF"/>
            <w:tcMar>
              <w:top w:w="90" w:type="dxa"/>
              <w:left w:w="195" w:type="dxa"/>
              <w:bottom w:w="90" w:type="dxa"/>
              <w:right w:w="195" w:type="dxa"/>
            </w:tcMar>
            <w:hideMark/>
          </w:tcPr>
          <w:p w14:paraId="5ED706E3"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Narrative Progress Report</w:t>
            </w:r>
          </w:p>
        </w:tc>
        <w:tc>
          <w:tcPr>
            <w:tcW w:w="4111" w:type="dxa"/>
            <w:shd w:val="clear" w:color="auto" w:fill="FFFFFF"/>
            <w:tcMar>
              <w:top w:w="90" w:type="dxa"/>
              <w:left w:w="195" w:type="dxa"/>
              <w:bottom w:w="90" w:type="dxa"/>
              <w:right w:w="195" w:type="dxa"/>
            </w:tcMar>
            <w:hideMark/>
          </w:tcPr>
          <w:p w14:paraId="7A30112C" w14:textId="77777777" w:rsidR="00DE734F" w:rsidRPr="00557934" w:rsidRDefault="00DE734F" w:rsidP="00540C49">
            <w:pPr>
              <w:pStyle w:val="BodyTextIndent2"/>
              <w:spacing w:line="240" w:lineRule="auto"/>
              <w:ind w:left="0" w:right="-52"/>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977" w:type="dxa"/>
            <w:shd w:val="clear" w:color="auto" w:fill="FFFFFF"/>
            <w:tcMar>
              <w:top w:w="90" w:type="dxa"/>
              <w:left w:w="195" w:type="dxa"/>
              <w:bottom w:w="90" w:type="dxa"/>
              <w:right w:w="195" w:type="dxa"/>
            </w:tcMar>
            <w:hideMark/>
          </w:tcPr>
          <w:p w14:paraId="210FB59B" w14:textId="77777777" w:rsidR="00DE734F" w:rsidRPr="00557934" w:rsidRDefault="00DE734F" w:rsidP="00540C49">
            <w:pPr>
              <w:pStyle w:val="BodyTextIndent2"/>
              <w:spacing w:line="240" w:lineRule="auto"/>
              <w:ind w:left="91" w:right="-55"/>
              <w:rPr>
                <w:rFonts w:ascii="Arial Narrow" w:hAnsi="Arial Narrow"/>
                <w:sz w:val="22"/>
                <w:szCs w:val="22"/>
              </w:rPr>
            </w:pPr>
            <w:r w:rsidRPr="00557934">
              <w:rPr>
                <w:rFonts w:ascii="Arial Narrow" w:hAnsi="Arial Narrow"/>
                <w:sz w:val="22"/>
                <w:szCs w:val="22"/>
              </w:rPr>
              <w:t>Within XX days after 70% of the first instalment is spent</w:t>
            </w:r>
          </w:p>
        </w:tc>
      </w:tr>
      <w:tr w:rsidR="00DE734F" w:rsidRPr="00557934" w14:paraId="547C110D" w14:textId="77777777" w:rsidTr="00DE734F">
        <w:tc>
          <w:tcPr>
            <w:tcW w:w="2827" w:type="dxa"/>
            <w:shd w:val="clear" w:color="auto" w:fill="FFFFFF"/>
            <w:tcMar>
              <w:top w:w="90" w:type="dxa"/>
              <w:left w:w="195" w:type="dxa"/>
              <w:bottom w:w="90" w:type="dxa"/>
              <w:right w:w="195" w:type="dxa"/>
            </w:tcMar>
            <w:vAlign w:val="center"/>
            <w:hideMark/>
          </w:tcPr>
          <w:p w14:paraId="6567A62C"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Final Narrative Report</w:t>
            </w:r>
          </w:p>
        </w:tc>
        <w:tc>
          <w:tcPr>
            <w:tcW w:w="4111" w:type="dxa"/>
            <w:shd w:val="clear" w:color="auto" w:fill="FFFFFF"/>
            <w:tcMar>
              <w:top w:w="90" w:type="dxa"/>
              <w:left w:w="195" w:type="dxa"/>
              <w:bottom w:w="90" w:type="dxa"/>
              <w:right w:w="195" w:type="dxa"/>
            </w:tcMar>
            <w:vAlign w:val="center"/>
            <w:hideMark/>
          </w:tcPr>
          <w:p w14:paraId="545ED567" w14:textId="77777777" w:rsidR="00DE734F" w:rsidRPr="00557934" w:rsidRDefault="00DE734F" w:rsidP="00540C49">
            <w:pPr>
              <w:pStyle w:val="BodyTextIndent2"/>
              <w:spacing w:line="240" w:lineRule="auto"/>
              <w:ind w:left="0" w:right="-52"/>
              <w:rPr>
                <w:rFonts w:ascii="Arial Narrow" w:hAnsi="Arial Narrow"/>
                <w:sz w:val="22"/>
                <w:szCs w:val="22"/>
                <w:lang w:val="fr-FR"/>
              </w:rPr>
            </w:pPr>
            <w:r w:rsidRPr="00557934">
              <w:rPr>
                <w:rFonts w:ascii="Arial Narrow" w:hAnsi="Arial Narrow"/>
                <w:sz w:val="22"/>
                <w:szCs w:val="22"/>
                <w:lang w:val="fr-FR"/>
              </w:rPr>
              <w:t xml:space="preserve">&lt;date&gt; - &lt;date&gt;  </w:t>
            </w:r>
          </w:p>
        </w:tc>
        <w:tc>
          <w:tcPr>
            <w:tcW w:w="2977" w:type="dxa"/>
            <w:shd w:val="clear" w:color="auto" w:fill="FFFFFF"/>
            <w:tcMar>
              <w:top w:w="90" w:type="dxa"/>
              <w:left w:w="195" w:type="dxa"/>
              <w:bottom w:w="90" w:type="dxa"/>
              <w:right w:w="195" w:type="dxa"/>
            </w:tcMar>
            <w:vAlign w:val="center"/>
            <w:hideMark/>
          </w:tcPr>
          <w:p w14:paraId="552DAE14" w14:textId="77777777" w:rsidR="00DE734F" w:rsidRPr="00557934" w:rsidRDefault="00DE734F" w:rsidP="00540C49">
            <w:pPr>
              <w:pStyle w:val="BodyTextIndent2"/>
              <w:spacing w:line="240" w:lineRule="auto"/>
              <w:ind w:left="91" w:right="-55"/>
              <w:rPr>
                <w:rFonts w:ascii="Arial Narrow" w:hAnsi="Arial Narrow"/>
                <w:sz w:val="22"/>
                <w:szCs w:val="22"/>
                <w:lang w:val="fr-FR"/>
              </w:rPr>
            </w:pPr>
            <w:r w:rsidRPr="00557934">
              <w:rPr>
                <w:rFonts w:ascii="Arial Narrow" w:hAnsi="Arial Narrow"/>
                <w:sz w:val="22"/>
                <w:szCs w:val="22"/>
                <w:lang w:val="fr-FR"/>
              </w:rPr>
              <w:t>&lt;date&gt;</w:t>
            </w:r>
          </w:p>
        </w:tc>
      </w:tr>
    </w:tbl>
    <w:p w14:paraId="36A70D1E" w14:textId="77777777" w:rsidR="00DE734F" w:rsidRDefault="003D42E4" w:rsidP="003D42E4">
      <w:pPr>
        <w:ind w:right="755"/>
        <w:rPr>
          <w:rFonts w:ascii="Arial Narrow" w:hAnsi="Arial Narrow"/>
          <w:sz w:val="22"/>
          <w:szCs w:val="22"/>
        </w:rPr>
      </w:pPr>
      <w:bookmarkStart w:id="2" w:name="_Hlk214527956"/>
      <w:r w:rsidRPr="00557934">
        <w:rPr>
          <w:rFonts w:ascii="Arial Narrow" w:hAnsi="Arial Narrow"/>
          <w:sz w:val="22"/>
          <w:szCs w:val="22"/>
        </w:rPr>
        <w:t>]</w:t>
      </w:r>
    </w:p>
    <w:p w14:paraId="41AF193B" w14:textId="77777777" w:rsidR="003D42E4" w:rsidRDefault="003D42E4" w:rsidP="00DE734F">
      <w:pPr>
        <w:ind w:left="1134" w:right="755"/>
        <w:rPr>
          <w:rFonts w:ascii="Arial Narrow" w:hAnsi="Arial Narrow"/>
          <w:sz w:val="22"/>
          <w:szCs w:val="22"/>
        </w:rPr>
      </w:pPr>
    </w:p>
    <w:p w14:paraId="7567C465"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2"/>
    <w:p w14:paraId="28E66056" w14:textId="77777777" w:rsidR="00DE734F" w:rsidRDefault="00DE734F" w:rsidP="00DE734F">
      <w:pPr>
        <w:ind w:left="1134" w:right="755"/>
        <w:rPr>
          <w:rFonts w:ascii="Arial Narrow" w:hAnsi="Arial Narrow"/>
          <w:sz w:val="22"/>
          <w:szCs w:val="22"/>
        </w:rPr>
      </w:pPr>
    </w:p>
    <w:p w14:paraId="290A90A5" w14:textId="77777777" w:rsidR="007C7C88" w:rsidRPr="00AD6DE4" w:rsidRDefault="007C7C88" w:rsidP="00AD6DE4">
      <w:pPr>
        <w:ind w:left="1134" w:right="755"/>
        <w:rPr>
          <w:rFonts w:ascii="Arial Narrow" w:hAnsi="Arial Narrow"/>
          <w:sz w:val="22"/>
          <w:szCs w:val="22"/>
        </w:rPr>
      </w:pPr>
    </w:p>
    <w:p w14:paraId="155BD5C6"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7F24B982" w14:textId="77777777" w:rsidR="00DE734F" w:rsidRPr="00DE734F" w:rsidRDefault="00DE734F" w:rsidP="00DE734F">
      <w:pPr>
        <w:pStyle w:val="BodyText3"/>
        <w:ind w:left="1134" w:right="646"/>
        <w:jc w:val="both"/>
        <w:rPr>
          <w:rFonts w:ascii="Arial Narrow" w:hAnsi="Arial Narrow"/>
          <w:spacing w:val="-3"/>
          <w:sz w:val="22"/>
          <w:szCs w:val="22"/>
        </w:rPr>
      </w:pPr>
    </w:p>
    <w:p w14:paraId="327EA970" w14:textId="0ED65A83" w:rsidR="00DE734F" w:rsidRPr="00080225" w:rsidRDefault="00DE734F" w:rsidP="00DE734F">
      <w:pPr>
        <w:pStyle w:val="BodyTextIndent2"/>
        <w:spacing w:after="120"/>
        <w:ind w:left="0" w:right="649"/>
        <w:rPr>
          <w:rFonts w:ascii="Arial Narrow" w:hAnsi="Arial Narrow"/>
          <w:b/>
          <w:bCs/>
          <w:sz w:val="22"/>
          <w:szCs w:val="22"/>
          <w:highlight w:val="cyan"/>
          <w:lang w:val="en-US"/>
        </w:rPr>
      </w:pPr>
    </w:p>
    <w:tbl>
      <w:tblPr>
        <w:tblStyle w:val="TableGrid"/>
        <w:tblW w:w="0" w:type="auto"/>
        <w:tblInd w:w="-5" w:type="dxa"/>
        <w:tblLook w:val="04A0" w:firstRow="1" w:lastRow="0" w:firstColumn="1" w:lastColumn="0" w:noHBand="0" w:noVBand="1"/>
      </w:tblPr>
      <w:tblGrid>
        <w:gridCol w:w="3261"/>
        <w:gridCol w:w="3827"/>
        <w:gridCol w:w="2734"/>
      </w:tblGrid>
      <w:tr w:rsidR="007C7C88" w14:paraId="02E7E592" w14:textId="77777777" w:rsidTr="00DE734F">
        <w:tc>
          <w:tcPr>
            <w:tcW w:w="3261" w:type="dxa"/>
          </w:tcPr>
          <w:p w14:paraId="40370A4D"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1A92F2EF"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127E6ED4"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176E70BE" w14:textId="77777777" w:rsidR="007C7C88" w:rsidRPr="00142761" w:rsidRDefault="007C7C88" w:rsidP="00145E0F">
            <w:pPr>
              <w:pStyle w:val="ListParagraph"/>
              <w:ind w:left="0"/>
              <w:rPr>
                <w:rFonts w:ascii="Arial Narrow" w:hAnsi="Arial Narrow"/>
                <w:b/>
                <w:bCs/>
                <w:sz w:val="22"/>
                <w:szCs w:val="22"/>
              </w:rPr>
            </w:pPr>
          </w:p>
        </w:tc>
      </w:tr>
      <w:tr w:rsidR="007C7C88" w14:paraId="29B7B39F" w14:textId="77777777" w:rsidTr="00DE734F">
        <w:tc>
          <w:tcPr>
            <w:tcW w:w="3261" w:type="dxa"/>
          </w:tcPr>
          <w:p w14:paraId="155EBC87"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6E733A25" w14:textId="77777777" w:rsidR="007C7C88" w:rsidRDefault="007C7C88" w:rsidP="00145E0F">
            <w:pPr>
              <w:pStyle w:val="ListParagraph"/>
              <w:ind w:left="0"/>
              <w:rPr>
                <w:rFonts w:ascii="Arial Narrow" w:hAnsi="Arial Narrow"/>
                <w:sz w:val="22"/>
                <w:szCs w:val="22"/>
              </w:rPr>
            </w:pPr>
          </w:p>
        </w:tc>
        <w:tc>
          <w:tcPr>
            <w:tcW w:w="3827" w:type="dxa"/>
          </w:tcPr>
          <w:p w14:paraId="558A89A3"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734" w:type="dxa"/>
          </w:tcPr>
          <w:p w14:paraId="3ECF1725"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1B1BAC7A" w14:textId="77777777" w:rsidTr="00DE734F">
        <w:tc>
          <w:tcPr>
            <w:tcW w:w="3261" w:type="dxa"/>
          </w:tcPr>
          <w:p w14:paraId="077291B0"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Second </w:t>
            </w:r>
            <w:r>
              <w:rPr>
                <w:rFonts w:ascii="Arial Narrow" w:hAnsi="Arial Narrow"/>
                <w:sz w:val="22"/>
                <w:szCs w:val="22"/>
              </w:rPr>
              <w:t xml:space="preserve">Financial </w:t>
            </w:r>
            <w:r w:rsidRPr="00773CEB">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514BC5E2" w14:textId="77777777" w:rsidR="007C7C88" w:rsidRDefault="007C7C88" w:rsidP="00145E0F">
            <w:pPr>
              <w:pStyle w:val="ListParagraph"/>
              <w:ind w:left="0"/>
              <w:rPr>
                <w:rFonts w:ascii="Arial Narrow" w:hAnsi="Arial Narrow"/>
                <w:sz w:val="22"/>
                <w:szCs w:val="22"/>
              </w:rPr>
            </w:pPr>
          </w:p>
        </w:tc>
        <w:tc>
          <w:tcPr>
            <w:tcW w:w="3827" w:type="dxa"/>
          </w:tcPr>
          <w:p w14:paraId="62F34ABD"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734" w:type="dxa"/>
          </w:tcPr>
          <w:p w14:paraId="2A87141F"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265FBE55" w14:textId="77777777" w:rsidTr="00DE734F">
        <w:tc>
          <w:tcPr>
            <w:tcW w:w="3261" w:type="dxa"/>
          </w:tcPr>
          <w:p w14:paraId="0FB4752D"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Third </w:t>
            </w:r>
            <w:r>
              <w:rPr>
                <w:rFonts w:ascii="Arial Narrow" w:hAnsi="Arial Narrow"/>
                <w:sz w:val="22"/>
                <w:szCs w:val="22"/>
              </w:rPr>
              <w:t xml:space="preserve">Financial </w:t>
            </w:r>
            <w:r w:rsidRPr="0058032F">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1900034F" w14:textId="77777777" w:rsidR="007C7C88" w:rsidRPr="009B459F" w:rsidRDefault="007C7C88" w:rsidP="00145E0F">
            <w:pPr>
              <w:pStyle w:val="ListParagraph"/>
              <w:rPr>
                <w:rFonts w:ascii="Arial Narrow" w:hAnsi="Arial Narrow"/>
                <w:sz w:val="22"/>
                <w:szCs w:val="22"/>
              </w:rPr>
            </w:pPr>
          </w:p>
        </w:tc>
        <w:tc>
          <w:tcPr>
            <w:tcW w:w="3827" w:type="dxa"/>
          </w:tcPr>
          <w:p w14:paraId="308BBDE0"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7BFFFB7C"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7C7C88" w14:paraId="18D6D0CD" w14:textId="77777777" w:rsidTr="00DE734F">
        <w:trPr>
          <w:trHeight w:val="572"/>
        </w:trPr>
        <w:tc>
          <w:tcPr>
            <w:tcW w:w="3261" w:type="dxa"/>
          </w:tcPr>
          <w:p w14:paraId="42158724" w14:textId="77777777" w:rsidR="007C7C88" w:rsidRPr="00142761" w:rsidRDefault="007C7C88" w:rsidP="00145E0F">
            <w:pPr>
              <w:rPr>
                <w:rFonts w:ascii="Arial Narrow" w:hAnsi="Arial Narrow"/>
                <w:sz w:val="22"/>
                <w:szCs w:val="22"/>
              </w:rPr>
            </w:pPr>
            <w:r w:rsidRPr="00142761">
              <w:rPr>
                <w:rFonts w:ascii="Arial Narrow" w:hAnsi="Arial Narrow"/>
                <w:sz w:val="22"/>
                <w:szCs w:val="22"/>
              </w:rPr>
              <w:lastRenderedPageBreak/>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4EEE35C3"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239150D5"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6BF6CA8E" w14:textId="059793D7" w:rsidR="003D42E4" w:rsidRDefault="003D42E4" w:rsidP="003D42E4">
      <w:pPr>
        <w:pStyle w:val="BodyText3"/>
        <w:ind w:right="646"/>
        <w:jc w:val="both"/>
        <w:rPr>
          <w:rFonts w:ascii="Arial Narrow" w:hAnsi="Arial Narrow"/>
          <w:spacing w:val="-3"/>
          <w:sz w:val="22"/>
          <w:szCs w:val="22"/>
        </w:rPr>
      </w:pPr>
    </w:p>
    <w:p w14:paraId="75C5A417"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3A3505F6"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1F326EBC"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6CCED6E5"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5616FCA9"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4AE7C7C5"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3" w:displacedByCustomXml="next"/>
    <w:bookmarkStart w:id="4" w:name="_Hlk64388181" w:displacedByCustomXml="next"/>
    <w:sdt>
      <w:sdtPr>
        <w:rPr>
          <w:rFonts w:ascii="Arial Narrow" w:hAnsi="Arial Narrow"/>
          <w:sz w:val="22"/>
          <w:szCs w:val="22"/>
        </w:rPr>
        <w:id w:val="1878592181"/>
        <w:lock w:val="contentLocked"/>
        <w:placeholder>
          <w:docPart w:val="80C6A740048245D89D79786E1F2E742B"/>
        </w:placeholder>
      </w:sdtPr>
      <w:sdtContent>
        <w:p w14:paraId="38E7AB61"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2AA687C6"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51B3811C"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4"/>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6E6CE244"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62313566"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4DA7D13"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80C6A740048245D89D79786E1F2E742B"/>
        </w:placeholder>
      </w:sdtPr>
      <w:sdtContent>
        <w:p w14:paraId="1CFCEE6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2E5307F0"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18C1005B" w14:textId="786C98D6" w:rsidR="007C7C88" w:rsidRDefault="00352A7F" w:rsidP="00080225">
      <w:pPr>
        <w:pStyle w:val="BodyTextIndent2"/>
        <w:spacing w:after="120" w:line="240" w:lineRule="auto"/>
        <w:ind w:left="426" w:right="649"/>
        <w:rPr>
          <w:rFonts w:ascii="Arial Narrow" w:hAnsi="Arial Narrow"/>
          <w:sz w:val="22"/>
          <w:szCs w:val="22"/>
        </w:rPr>
      </w:pPr>
      <w:r w:rsidRPr="003D42E4">
        <w:rPr>
          <w:rFonts w:ascii="Arial Narrow" w:hAnsi="Arial Narrow"/>
          <w:sz w:val="22"/>
          <w:szCs w:val="22"/>
        </w:rPr>
        <w:lastRenderedPageBreak/>
        <w:t>1.</w:t>
      </w:r>
      <w:r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F6BAC3F336824878A4053B9A749258CE"/>
          </w:placeholder>
          <w:showingPlcHdr/>
        </w:sdtPr>
        <w:sdtEndPr>
          <w:rPr>
            <w:rStyle w:val="DefaultParagraphFont"/>
            <w:color w:val="auto"/>
          </w:rPr>
        </w:sdtEndPr>
        <w:sdtContent>
          <w:permStart w:id="375090410" w:edGrp="everyone"/>
          <w:r w:rsidR="007C7C88" w:rsidRPr="009119BF">
            <w:rPr>
              <w:rFonts w:ascii="Arial Narrow" w:hAnsi="Arial Narrow"/>
              <w:i/>
              <w:color w:val="808080" w:themeColor="background1" w:themeShade="80"/>
              <w:spacing w:val="-3"/>
              <w:sz w:val="22"/>
              <w:szCs w:val="22"/>
              <w:highlight w:val="yellow"/>
            </w:rPr>
            <w:t>&lt;</w:t>
          </w:r>
          <w:r w:rsidR="007C7C88">
            <w:rPr>
              <w:rFonts w:ascii="Arial Narrow" w:hAnsi="Arial Narrow"/>
              <w:i/>
              <w:color w:val="808080" w:themeColor="background1" w:themeShade="80"/>
              <w:spacing w:val="-3"/>
              <w:sz w:val="22"/>
              <w:szCs w:val="22"/>
              <w:highlight w:val="yellow"/>
            </w:rPr>
            <w:t>number</w:t>
          </w:r>
          <w:r w:rsidR="007C7C88" w:rsidRPr="009119BF">
            <w:rPr>
              <w:rFonts w:ascii="Arial Narrow" w:hAnsi="Arial Narrow"/>
              <w:i/>
              <w:color w:val="808080" w:themeColor="background1" w:themeShade="80"/>
              <w:spacing w:val="-3"/>
              <w:sz w:val="22"/>
              <w:szCs w:val="22"/>
              <w:highlight w:val="yellow"/>
            </w:rPr>
            <w:t>&gt;</w:t>
          </w:r>
          <w:permEnd w:id="375090410"/>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1983"/>
        <w:gridCol w:w="1768"/>
        <w:gridCol w:w="6071"/>
      </w:tblGrid>
      <w:tr w:rsidR="007C7C88" w14:paraId="283FAD0D" w14:textId="77777777" w:rsidTr="00145E0F">
        <w:tc>
          <w:tcPr>
            <w:tcW w:w="2000" w:type="dxa"/>
          </w:tcPr>
          <w:p w14:paraId="3F376B84"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119" w:type="dxa"/>
          </w:tcPr>
          <w:p w14:paraId="4C24733B"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703" w:type="dxa"/>
          </w:tcPr>
          <w:p w14:paraId="2D6574D4"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6BD3B01C" w14:textId="77777777" w:rsidTr="003D42E4">
        <w:trPr>
          <w:trHeight w:val="563"/>
        </w:trPr>
        <w:tc>
          <w:tcPr>
            <w:tcW w:w="2000" w:type="dxa"/>
          </w:tcPr>
          <w:p w14:paraId="2DDEA2DE"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1119" w:type="dxa"/>
          </w:tcPr>
          <w:p w14:paraId="511ADBA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E68F6E0"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0A5D4AE2" w14:textId="77777777" w:rsidTr="00145E0F">
        <w:tc>
          <w:tcPr>
            <w:tcW w:w="2000" w:type="dxa"/>
          </w:tcPr>
          <w:p w14:paraId="33181FFA"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119" w:type="dxa"/>
          </w:tcPr>
          <w:p w14:paraId="3F8F92C3"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1FE0D9F"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 xml:space="preserve"> [FIRST AND</w:t>
            </w:r>
            <w:r>
              <w:rPr>
                <w:rFonts w:ascii="Arial Narrow" w:hAnsi="Arial Narrow"/>
                <w:sz w:val="22"/>
                <w:szCs w:val="22"/>
              </w:rPr>
              <w:t xml:space="preserve"> </w:t>
            </w:r>
            <w:r w:rsidRPr="004F14B0">
              <w:rPr>
                <w:rFonts w:ascii="Arial Narrow" w:hAnsi="Arial Narrow"/>
                <w:sz w:val="22"/>
                <w:szCs w:val="22"/>
              </w:rPr>
              <w:t>SECOND]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574CDD24" w14:textId="77777777" w:rsidTr="00145E0F">
        <w:tc>
          <w:tcPr>
            <w:tcW w:w="2000" w:type="dxa"/>
          </w:tcPr>
          <w:p w14:paraId="380E637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w:t>
            </w:r>
            <w:r w:rsidRPr="00BC3E86">
              <w:rPr>
                <w:rFonts w:ascii="Arial Narrow" w:hAnsi="Arial Narrow"/>
                <w:sz w:val="22"/>
                <w:szCs w:val="22"/>
                <w:vertAlign w:val="superscript"/>
              </w:rPr>
              <w:t>rd</w:t>
            </w:r>
            <w:r>
              <w:rPr>
                <w:rFonts w:ascii="Arial Narrow" w:hAnsi="Arial Narrow"/>
                <w:sz w:val="22"/>
                <w:szCs w:val="22"/>
              </w:rPr>
              <w:t xml:space="preserve"> Instalment </w:t>
            </w:r>
          </w:p>
        </w:tc>
        <w:tc>
          <w:tcPr>
            <w:tcW w:w="1119" w:type="dxa"/>
          </w:tcPr>
          <w:p w14:paraId="1B0AD93D"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A3CBDDF"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within 30 days from the approval of the  [</w:t>
            </w:r>
            <w:r>
              <w:rPr>
                <w:rFonts w:ascii="Arial Narrow" w:hAnsi="Arial Narrow"/>
                <w:sz w:val="22"/>
                <w:szCs w:val="22"/>
              </w:rPr>
              <w:t>THIRD</w:t>
            </w:r>
            <w:r w:rsidRPr="004F14B0">
              <w:rPr>
                <w:rFonts w:ascii="Arial Narrow" w:hAnsi="Arial Narrow"/>
                <w:sz w:val="22"/>
                <w:szCs w:val="22"/>
              </w:rPr>
              <w:t>] Narrative Progress and Financial Reports</w:t>
            </w:r>
            <w:r>
              <w:rPr>
                <w:rFonts w:ascii="Arial Narrow" w:hAnsi="Arial Narrow"/>
                <w:sz w:val="22"/>
                <w:szCs w:val="22"/>
              </w:rPr>
              <w:t xml:space="preserve"> by the Council.</w:t>
            </w:r>
          </w:p>
        </w:tc>
      </w:tr>
      <w:tr w:rsidR="007C7C88" w14:paraId="2BF99864" w14:textId="77777777" w:rsidTr="00145E0F">
        <w:trPr>
          <w:trHeight w:val="503"/>
        </w:trPr>
        <w:tc>
          <w:tcPr>
            <w:tcW w:w="2000" w:type="dxa"/>
          </w:tcPr>
          <w:p w14:paraId="3ACC92B5"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119" w:type="dxa"/>
          </w:tcPr>
          <w:p w14:paraId="5525016B"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7B453A5"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2157F7B1"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46C60017"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1C77B0B6" w14:textId="42B8FD5A" w:rsidR="003D42E4" w:rsidRPr="00FA3AC6" w:rsidRDefault="007C7C88" w:rsidP="003D42E4">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p>
    <w:p w14:paraId="36C30850" w14:textId="77777777"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80C6A740048245D89D79786E1F2E742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80C6A740048245D89D79786E1F2E742B"/>
        </w:placeholder>
      </w:sdtPr>
      <w:sdtContent>
        <w:p w14:paraId="7322C8DD"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1EFAFEC8" w14:textId="77777777" w:rsidTr="00A92DD0">
        <w:trPr>
          <w:trHeight w:val="283"/>
        </w:trPr>
        <w:tc>
          <w:tcPr>
            <w:tcW w:w="8505" w:type="dxa"/>
            <w:shd w:val="clear" w:color="auto" w:fill="auto"/>
            <w:vAlign w:val="center"/>
          </w:tcPr>
          <w:p w14:paraId="1880C464"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8D26C164EE64777917AA1FE2DCE55D5"/>
                </w:placeholder>
                <w:showingPlcHdr/>
              </w:sdtPr>
              <w:sdtEndPr>
                <w:rPr>
                  <w:rStyle w:val="DefaultParagraphFont"/>
                  <w:color w:val="808080" w:themeColor="background1" w:themeShade="80"/>
                </w:rPr>
              </w:sdtEndPr>
              <w:sdtContent>
                <w:permStart w:id="1620661395" w:edGrp="everyone"/>
                <w:r w:rsidR="00352A7F" w:rsidRPr="009119BF">
                  <w:rPr>
                    <w:rFonts w:ascii="Arial Narrow" w:hAnsi="Arial Narrow"/>
                    <w:i/>
                    <w:color w:val="808080" w:themeColor="background1" w:themeShade="80"/>
                    <w:sz w:val="22"/>
                    <w:szCs w:val="22"/>
                    <w:highlight w:val="yellow"/>
                  </w:rPr>
                  <w:t>&lt;Account holder&gt;</w:t>
                </w:r>
                <w:permEnd w:id="1620661395"/>
              </w:sdtContent>
            </w:sdt>
          </w:p>
        </w:tc>
      </w:tr>
      <w:tr w:rsidR="00352A7F" w:rsidRPr="009119BF" w14:paraId="72B76841" w14:textId="77777777" w:rsidTr="00A92DD0">
        <w:trPr>
          <w:trHeight w:val="283"/>
        </w:trPr>
        <w:tc>
          <w:tcPr>
            <w:tcW w:w="8505" w:type="dxa"/>
            <w:shd w:val="clear" w:color="auto" w:fill="auto"/>
            <w:vAlign w:val="center"/>
          </w:tcPr>
          <w:p w14:paraId="1E0CF8F4"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16F2D03FDBF04E47AD59FE4F366389AB"/>
                </w:placeholder>
                <w:showingPlcHdr/>
              </w:sdtPr>
              <w:sdtEndPr>
                <w:rPr>
                  <w:rStyle w:val="DefaultParagraphFont"/>
                  <w:color w:val="808080" w:themeColor="background1" w:themeShade="80"/>
                </w:rPr>
              </w:sdtEndPr>
              <w:sdtContent>
                <w:permStart w:id="81203807" w:edGrp="everyone"/>
                <w:r w:rsidR="00352A7F" w:rsidRPr="009119BF">
                  <w:rPr>
                    <w:rFonts w:ascii="Arial Narrow" w:hAnsi="Arial Narrow"/>
                    <w:i/>
                    <w:color w:val="808080" w:themeColor="background1" w:themeShade="80"/>
                    <w:sz w:val="22"/>
                    <w:szCs w:val="22"/>
                    <w:highlight w:val="yellow"/>
                  </w:rPr>
                  <w:t>&lt;Full bank account number (RIB)&gt;</w:t>
                </w:r>
                <w:permEnd w:id="81203807"/>
              </w:sdtContent>
            </w:sdt>
          </w:p>
        </w:tc>
      </w:tr>
      <w:tr w:rsidR="00352A7F" w:rsidRPr="009119BF" w14:paraId="5FBF08B7" w14:textId="77777777" w:rsidTr="00A92DD0">
        <w:trPr>
          <w:trHeight w:val="283"/>
        </w:trPr>
        <w:tc>
          <w:tcPr>
            <w:tcW w:w="8505" w:type="dxa"/>
            <w:shd w:val="clear" w:color="auto" w:fill="auto"/>
            <w:vAlign w:val="center"/>
          </w:tcPr>
          <w:p w14:paraId="012767A0"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5441A77D93AE48988D7D9C0197E44DB4"/>
                </w:placeholder>
                <w:showingPlcHdr/>
              </w:sdtPr>
              <w:sdtEndPr>
                <w:rPr>
                  <w:rStyle w:val="DefaultParagraphFont"/>
                  <w:color w:val="808080" w:themeColor="background1" w:themeShade="80"/>
                </w:rPr>
              </w:sdtEndPr>
              <w:sdtContent>
                <w:permStart w:id="1552898799" w:edGrp="everyone"/>
                <w:r w:rsidR="00352A7F" w:rsidRPr="009119BF">
                  <w:rPr>
                    <w:rFonts w:ascii="Arial Narrow" w:hAnsi="Arial Narrow"/>
                    <w:i/>
                    <w:color w:val="808080" w:themeColor="background1" w:themeShade="80"/>
                    <w:sz w:val="22"/>
                    <w:szCs w:val="22"/>
                    <w:highlight w:val="yellow"/>
                  </w:rPr>
                  <w:t>&lt;IBAN Code&gt;</w:t>
                </w:r>
                <w:permEnd w:id="1552898799"/>
              </w:sdtContent>
            </w:sdt>
          </w:p>
        </w:tc>
      </w:tr>
      <w:tr w:rsidR="00352A7F" w:rsidRPr="009119BF" w14:paraId="229EEA6F" w14:textId="77777777" w:rsidTr="00A92DD0">
        <w:trPr>
          <w:trHeight w:val="283"/>
        </w:trPr>
        <w:tc>
          <w:tcPr>
            <w:tcW w:w="8505" w:type="dxa"/>
            <w:shd w:val="clear" w:color="auto" w:fill="auto"/>
            <w:vAlign w:val="center"/>
          </w:tcPr>
          <w:p w14:paraId="3EBE3909"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B912458A2B614E1E8FDF35C1DFF2A0E5"/>
                </w:placeholder>
                <w:showingPlcHdr/>
              </w:sdtPr>
              <w:sdtEndPr>
                <w:rPr>
                  <w:rStyle w:val="DefaultParagraphFont"/>
                  <w:color w:val="808080" w:themeColor="background1" w:themeShade="80"/>
                </w:rPr>
              </w:sdtEndPr>
              <w:sdtContent>
                <w:permStart w:id="994652554" w:edGrp="everyone"/>
                <w:r w:rsidR="00352A7F" w:rsidRPr="009119BF">
                  <w:rPr>
                    <w:rFonts w:ascii="Arial Narrow" w:hAnsi="Arial Narrow"/>
                    <w:i/>
                    <w:color w:val="808080" w:themeColor="background1" w:themeShade="80"/>
                    <w:sz w:val="22"/>
                    <w:szCs w:val="22"/>
                    <w:highlight w:val="yellow"/>
                  </w:rPr>
                  <w:t>&lt;SWIFT Code&gt;</w:t>
                </w:r>
                <w:permEnd w:id="994652554"/>
              </w:sdtContent>
            </w:sdt>
          </w:p>
        </w:tc>
      </w:tr>
      <w:tr w:rsidR="00352A7F" w:rsidRPr="009119BF" w14:paraId="69604977" w14:textId="77777777" w:rsidTr="00A92DD0">
        <w:trPr>
          <w:trHeight w:val="283"/>
        </w:trPr>
        <w:tc>
          <w:tcPr>
            <w:tcW w:w="8505" w:type="dxa"/>
            <w:shd w:val="clear" w:color="auto" w:fill="auto"/>
            <w:vAlign w:val="center"/>
          </w:tcPr>
          <w:p w14:paraId="459467D6"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9A9253C3329B4306ACE01E2A285134F9"/>
                </w:placeholder>
                <w:showingPlcHdr/>
              </w:sdtPr>
              <w:sdtEndPr>
                <w:rPr>
                  <w:rStyle w:val="DefaultParagraphFont"/>
                  <w:color w:val="808080" w:themeColor="background1" w:themeShade="80"/>
                </w:rPr>
              </w:sdtEndPr>
              <w:sdtContent>
                <w:permStart w:id="881202718" w:edGrp="everyone"/>
                <w:r w:rsidR="00352A7F" w:rsidRPr="009119BF">
                  <w:rPr>
                    <w:rFonts w:ascii="Arial Narrow" w:hAnsi="Arial Narrow"/>
                    <w:i/>
                    <w:color w:val="808080" w:themeColor="background1" w:themeShade="80"/>
                    <w:sz w:val="22"/>
                    <w:szCs w:val="22"/>
                    <w:highlight w:val="yellow"/>
                  </w:rPr>
                  <w:t>&lt;Bank name&gt;</w:t>
                </w:r>
                <w:permEnd w:id="881202718"/>
              </w:sdtContent>
            </w:sdt>
          </w:p>
        </w:tc>
      </w:tr>
      <w:tr w:rsidR="00352A7F" w:rsidRPr="009119BF" w14:paraId="526D25FF" w14:textId="77777777" w:rsidTr="00A92DD0">
        <w:trPr>
          <w:trHeight w:val="283"/>
        </w:trPr>
        <w:tc>
          <w:tcPr>
            <w:tcW w:w="8505" w:type="dxa"/>
            <w:shd w:val="clear" w:color="auto" w:fill="auto"/>
            <w:vAlign w:val="center"/>
          </w:tcPr>
          <w:p w14:paraId="2DEF5A6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2057CBD6D94D403E828F541460543D62"/>
                </w:placeholder>
                <w:showingPlcHdr/>
              </w:sdtPr>
              <w:sdtEndPr>
                <w:rPr>
                  <w:rStyle w:val="DefaultParagraphFont"/>
                  <w:color w:val="808080" w:themeColor="background1" w:themeShade="80"/>
                </w:rPr>
              </w:sdtEndPr>
              <w:sdtContent>
                <w:permStart w:id="877144848" w:edGrp="everyone"/>
                <w:r w:rsidR="00352A7F" w:rsidRPr="009119BF">
                  <w:rPr>
                    <w:rFonts w:ascii="Arial Narrow" w:hAnsi="Arial Narrow"/>
                    <w:i/>
                    <w:color w:val="808080" w:themeColor="background1" w:themeShade="80"/>
                    <w:sz w:val="22"/>
                    <w:szCs w:val="22"/>
                    <w:highlight w:val="yellow"/>
                  </w:rPr>
                  <w:t>&lt;Bank address&gt;</w:t>
                </w:r>
                <w:permEnd w:id="877144848"/>
              </w:sdtContent>
            </w:sdt>
            <w:r w:rsidR="00352A7F" w:rsidRPr="009119BF">
              <w:rPr>
                <w:rFonts w:ascii="Arial Narrow" w:hAnsi="Arial Narrow"/>
                <w:i/>
                <w:color w:val="808080" w:themeColor="background1" w:themeShade="80"/>
                <w:sz w:val="22"/>
                <w:szCs w:val="22"/>
                <w:highlight w:val="yellow"/>
              </w:rPr>
              <w:t xml:space="preserve"> </w:t>
            </w:r>
          </w:p>
        </w:tc>
      </w:tr>
    </w:tbl>
    <w:p w14:paraId="40578107" w14:textId="77777777" w:rsidR="00352A7F" w:rsidRDefault="00352A7F" w:rsidP="00352A7F">
      <w:pPr>
        <w:rPr>
          <w:rFonts w:ascii="Arial Narrow" w:hAnsi="Arial Narrow"/>
          <w:b/>
          <w:sz w:val="22"/>
          <w:szCs w:val="22"/>
        </w:rPr>
      </w:pPr>
    </w:p>
    <w:p w14:paraId="77FDB7C4" w14:textId="77777777" w:rsidR="00352A7F" w:rsidRPr="009119BF" w:rsidRDefault="00352A7F" w:rsidP="00352A7F">
      <w:pPr>
        <w:rPr>
          <w:rFonts w:ascii="Arial Narrow" w:hAnsi="Arial Narrow"/>
          <w:b/>
          <w:sz w:val="22"/>
          <w:szCs w:val="22"/>
        </w:rPr>
      </w:pPr>
    </w:p>
    <w:p w14:paraId="5B7FCC51"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80C6A740048245D89D79786E1F2E742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50CE31D7"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80C6A740048245D89D79786E1F2E742B"/>
        </w:placeholder>
      </w:sdtPr>
      <w:sdtContent>
        <w:p w14:paraId="115AECF6"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2AC39C70" w14:textId="77777777" w:rsidTr="00A92DD0">
        <w:trPr>
          <w:trHeight w:val="237"/>
        </w:trPr>
        <w:tc>
          <w:tcPr>
            <w:tcW w:w="8568" w:type="dxa"/>
            <w:vAlign w:val="center"/>
          </w:tcPr>
          <w:p w14:paraId="68414366"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5655535722BE40CF9C247950C2D62B2F"/>
                </w:placeholder>
                <w:showingPlcHdr/>
              </w:sdtPr>
              <w:sdtEndPr>
                <w:rPr>
                  <w:rStyle w:val="DefaultParagraphFont"/>
                  <w:color w:val="808080" w:themeColor="background1" w:themeShade="80"/>
                </w:rPr>
              </w:sdtEndPr>
              <w:sdtContent>
                <w:permStart w:id="1323266664" w:edGrp="everyone"/>
                <w:r w:rsidR="00352A7F" w:rsidRPr="009119BF">
                  <w:rPr>
                    <w:rFonts w:ascii="Arial Narrow" w:hAnsi="Arial Narrow"/>
                    <w:i/>
                    <w:color w:val="808080" w:themeColor="background1" w:themeShade="80"/>
                    <w:sz w:val="22"/>
                    <w:szCs w:val="22"/>
                    <w:highlight w:val="yellow"/>
                  </w:rPr>
                  <w:t>&lt;Person / Function / Department&gt;</w:t>
                </w:r>
                <w:permEnd w:id="1323266664"/>
              </w:sdtContent>
            </w:sdt>
          </w:p>
        </w:tc>
      </w:tr>
      <w:tr w:rsidR="00352A7F" w:rsidRPr="009119BF" w14:paraId="39F50245" w14:textId="77777777" w:rsidTr="00A92DD0">
        <w:trPr>
          <w:trHeight w:val="237"/>
        </w:trPr>
        <w:tc>
          <w:tcPr>
            <w:tcW w:w="8568" w:type="dxa"/>
            <w:vAlign w:val="center"/>
          </w:tcPr>
          <w:p w14:paraId="2D553C3F"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8969FFB8827344E98995F0215D32A63E"/>
                </w:placeholder>
                <w:showingPlcHdr/>
              </w:sdtPr>
              <w:sdtEndPr>
                <w:rPr>
                  <w:rStyle w:val="DefaultParagraphFont"/>
                  <w:color w:val="808080" w:themeColor="background1" w:themeShade="80"/>
                </w:rPr>
              </w:sdtEndPr>
              <w:sdtContent>
                <w:permStart w:id="60716766" w:edGrp="everyone"/>
                <w:r w:rsidR="00352A7F" w:rsidRPr="009119BF">
                  <w:rPr>
                    <w:rFonts w:ascii="Arial Narrow" w:hAnsi="Arial Narrow"/>
                    <w:i/>
                    <w:color w:val="808080" w:themeColor="background1" w:themeShade="80"/>
                    <w:sz w:val="22"/>
                    <w:szCs w:val="22"/>
                    <w:highlight w:val="yellow"/>
                  </w:rPr>
                  <w:t>&lt;Address&gt;</w:t>
                </w:r>
                <w:permEnd w:id="60716766"/>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46B9CAC3" w14:textId="77777777" w:rsidTr="00A92DD0">
        <w:trPr>
          <w:trHeight w:val="237"/>
        </w:trPr>
        <w:tc>
          <w:tcPr>
            <w:tcW w:w="8568" w:type="dxa"/>
            <w:vAlign w:val="center"/>
          </w:tcPr>
          <w:p w14:paraId="0764F28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99FA2776FCE64D3395A551C822667771"/>
                </w:placeholder>
                <w:showingPlcHdr/>
              </w:sdtPr>
              <w:sdtEndPr>
                <w:rPr>
                  <w:rStyle w:val="DefaultParagraphFont"/>
                  <w:color w:val="808080" w:themeColor="background1" w:themeShade="80"/>
                </w:rPr>
              </w:sdtEndPr>
              <w:sdtContent>
                <w:permStart w:id="1297512911" w:edGrp="everyone"/>
                <w:r w:rsidR="00352A7F" w:rsidRPr="009119BF">
                  <w:rPr>
                    <w:rFonts w:ascii="Arial Narrow" w:hAnsi="Arial Narrow"/>
                    <w:i/>
                    <w:color w:val="808080" w:themeColor="background1" w:themeShade="80"/>
                    <w:sz w:val="22"/>
                    <w:szCs w:val="22"/>
                    <w:highlight w:val="yellow"/>
                  </w:rPr>
                  <w:t>&lt;Telephone&gt;</w:t>
                </w:r>
                <w:permEnd w:id="1297512911"/>
              </w:sdtContent>
            </w:sdt>
          </w:p>
        </w:tc>
      </w:tr>
      <w:tr w:rsidR="00352A7F" w:rsidRPr="009119BF" w14:paraId="204B06D1" w14:textId="77777777" w:rsidTr="00A92DD0">
        <w:trPr>
          <w:trHeight w:val="237"/>
        </w:trPr>
        <w:tc>
          <w:tcPr>
            <w:tcW w:w="8568" w:type="dxa"/>
            <w:vAlign w:val="center"/>
          </w:tcPr>
          <w:p w14:paraId="60A475E0"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EDC0E0B613174CF8BE3A23A93F1BB094"/>
                </w:placeholder>
                <w:showingPlcHdr/>
              </w:sdtPr>
              <w:sdtEndPr>
                <w:rPr>
                  <w:rStyle w:val="DefaultParagraphFont"/>
                  <w:color w:val="808080" w:themeColor="background1" w:themeShade="80"/>
                </w:rPr>
              </w:sdtEndPr>
              <w:sdtContent>
                <w:permStart w:id="1877619617" w:edGrp="everyone"/>
                <w:r w:rsidR="00352A7F" w:rsidRPr="009119BF">
                  <w:rPr>
                    <w:rFonts w:ascii="Arial Narrow" w:hAnsi="Arial Narrow"/>
                    <w:i/>
                    <w:color w:val="808080" w:themeColor="background1" w:themeShade="80"/>
                    <w:sz w:val="22"/>
                    <w:szCs w:val="22"/>
                    <w:highlight w:val="yellow"/>
                  </w:rPr>
                  <w:t>&lt;Email&gt;</w:t>
                </w:r>
                <w:permEnd w:id="1877619617"/>
              </w:sdtContent>
            </w:sdt>
          </w:p>
        </w:tc>
      </w:tr>
      <w:tr w:rsidR="00352A7F" w:rsidRPr="009119BF" w14:paraId="3CBA763E" w14:textId="77777777" w:rsidTr="00A92DD0">
        <w:trPr>
          <w:trHeight w:val="237"/>
        </w:trPr>
        <w:tc>
          <w:tcPr>
            <w:tcW w:w="8568" w:type="dxa"/>
            <w:vAlign w:val="center"/>
          </w:tcPr>
          <w:p w14:paraId="79513DB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55939A4418ED45A2BA26D9072CE32473"/>
                </w:placeholder>
                <w:showingPlcHdr/>
              </w:sdtPr>
              <w:sdtEndPr>
                <w:rPr>
                  <w:rStyle w:val="DefaultParagraphFont"/>
                  <w:color w:val="808080" w:themeColor="background1" w:themeShade="80"/>
                </w:rPr>
              </w:sdtEndPr>
              <w:sdtContent>
                <w:permStart w:id="2022655470" w:edGrp="everyone"/>
                <w:r w:rsidR="00352A7F" w:rsidRPr="009119BF">
                  <w:rPr>
                    <w:rFonts w:ascii="Arial Narrow" w:hAnsi="Arial Narrow"/>
                    <w:i/>
                    <w:color w:val="808080" w:themeColor="background1" w:themeShade="80"/>
                    <w:sz w:val="22"/>
                    <w:szCs w:val="22"/>
                    <w:highlight w:val="yellow"/>
                  </w:rPr>
                  <w:t>&lt;Fax&gt;</w:t>
                </w:r>
                <w:permEnd w:id="2022655470"/>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80C6A740048245D89D79786E1F2E742B"/>
        </w:placeholder>
      </w:sdtPr>
      <w:sdtContent>
        <w:p w14:paraId="585708A8"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3261CFB6" w14:textId="77777777" w:rsidTr="00A92DD0">
        <w:trPr>
          <w:trHeight w:val="276"/>
        </w:trPr>
        <w:tc>
          <w:tcPr>
            <w:tcW w:w="8568" w:type="dxa"/>
            <w:vAlign w:val="center"/>
          </w:tcPr>
          <w:p w14:paraId="1DF3F09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81DBF292C6834E01AE4B608250BD2DB9"/>
                </w:placeholder>
                <w:showingPlcHdr/>
              </w:sdtPr>
              <w:sdtEndPr>
                <w:rPr>
                  <w:rStyle w:val="DefaultParagraphFont"/>
                  <w:color w:val="808080" w:themeColor="background1" w:themeShade="80"/>
                </w:rPr>
              </w:sdtEndPr>
              <w:sdtContent>
                <w:permStart w:id="1399409440" w:edGrp="everyone"/>
                <w:r w:rsidR="00352A7F" w:rsidRPr="009119BF">
                  <w:rPr>
                    <w:rFonts w:ascii="Arial Narrow" w:hAnsi="Arial Narrow"/>
                    <w:i/>
                    <w:color w:val="808080" w:themeColor="background1" w:themeShade="80"/>
                    <w:sz w:val="22"/>
                    <w:szCs w:val="22"/>
                    <w:highlight w:val="yellow"/>
                  </w:rPr>
                  <w:t>&lt;Person / Function / Department&gt;</w:t>
                </w:r>
                <w:permEnd w:id="1399409440"/>
              </w:sdtContent>
            </w:sdt>
          </w:p>
        </w:tc>
      </w:tr>
      <w:tr w:rsidR="00352A7F" w:rsidRPr="009119BF" w14:paraId="2037529F" w14:textId="77777777" w:rsidTr="00A92DD0">
        <w:trPr>
          <w:trHeight w:val="276"/>
        </w:trPr>
        <w:tc>
          <w:tcPr>
            <w:tcW w:w="8568" w:type="dxa"/>
            <w:vAlign w:val="center"/>
          </w:tcPr>
          <w:p w14:paraId="6D6A407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D412FC2DC8D74DB79BE1410F4D52171F"/>
                </w:placeholder>
                <w:showingPlcHdr/>
              </w:sdtPr>
              <w:sdtEndPr>
                <w:rPr>
                  <w:rStyle w:val="DefaultParagraphFont"/>
                  <w:color w:val="808080" w:themeColor="background1" w:themeShade="80"/>
                </w:rPr>
              </w:sdtEndPr>
              <w:sdtContent>
                <w:permStart w:id="252653551" w:edGrp="everyone"/>
                <w:r w:rsidR="00352A7F" w:rsidRPr="009119BF">
                  <w:rPr>
                    <w:rFonts w:ascii="Arial Narrow" w:hAnsi="Arial Narrow"/>
                    <w:i/>
                    <w:color w:val="808080" w:themeColor="background1" w:themeShade="80"/>
                    <w:sz w:val="22"/>
                    <w:szCs w:val="22"/>
                    <w:highlight w:val="yellow"/>
                  </w:rPr>
                  <w:t>&lt;Address&gt;</w:t>
                </w:r>
                <w:permEnd w:id="252653551"/>
              </w:sdtContent>
            </w:sdt>
          </w:p>
        </w:tc>
      </w:tr>
      <w:tr w:rsidR="00352A7F" w:rsidRPr="009119BF" w14:paraId="3760C02C" w14:textId="77777777" w:rsidTr="00A92DD0">
        <w:trPr>
          <w:trHeight w:val="276"/>
        </w:trPr>
        <w:tc>
          <w:tcPr>
            <w:tcW w:w="8568" w:type="dxa"/>
            <w:vAlign w:val="center"/>
          </w:tcPr>
          <w:p w14:paraId="0569655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73BCE15BCC9A4D53AEA093A737109426"/>
                </w:placeholder>
                <w:showingPlcHdr/>
              </w:sdtPr>
              <w:sdtEndPr>
                <w:rPr>
                  <w:rStyle w:val="DefaultParagraphFont"/>
                  <w:color w:val="808080" w:themeColor="background1" w:themeShade="80"/>
                </w:rPr>
              </w:sdtEndPr>
              <w:sdtContent>
                <w:permStart w:id="681401671" w:edGrp="everyone"/>
                <w:r w:rsidR="00352A7F" w:rsidRPr="009119BF">
                  <w:rPr>
                    <w:rFonts w:ascii="Arial Narrow" w:hAnsi="Arial Narrow"/>
                    <w:i/>
                    <w:color w:val="808080" w:themeColor="background1" w:themeShade="80"/>
                    <w:sz w:val="22"/>
                    <w:szCs w:val="22"/>
                    <w:highlight w:val="yellow"/>
                  </w:rPr>
                  <w:t>&lt;Telephone&gt;</w:t>
                </w:r>
                <w:permEnd w:id="681401671"/>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7DDE7021" w14:textId="77777777" w:rsidTr="00A92DD0">
        <w:trPr>
          <w:trHeight w:val="276"/>
        </w:trPr>
        <w:tc>
          <w:tcPr>
            <w:tcW w:w="8568" w:type="dxa"/>
            <w:vAlign w:val="center"/>
          </w:tcPr>
          <w:p w14:paraId="15B9397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A4B6F40C83AF4919AA4A1D69CE9C371B"/>
                </w:placeholder>
                <w:showingPlcHdr/>
              </w:sdtPr>
              <w:sdtEndPr>
                <w:rPr>
                  <w:rStyle w:val="DefaultParagraphFont"/>
                  <w:color w:val="808080" w:themeColor="background1" w:themeShade="80"/>
                </w:rPr>
              </w:sdtEndPr>
              <w:sdtContent>
                <w:permStart w:id="599218385" w:edGrp="everyone"/>
                <w:r w:rsidR="00352A7F" w:rsidRPr="009119BF">
                  <w:rPr>
                    <w:rFonts w:ascii="Arial Narrow" w:hAnsi="Arial Narrow"/>
                    <w:i/>
                    <w:color w:val="808080" w:themeColor="background1" w:themeShade="80"/>
                    <w:sz w:val="22"/>
                    <w:szCs w:val="22"/>
                    <w:highlight w:val="yellow"/>
                  </w:rPr>
                  <w:t>&lt;Email&gt;</w:t>
                </w:r>
                <w:permEnd w:id="599218385"/>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3709017B" w14:textId="77777777" w:rsidTr="00A92DD0">
        <w:trPr>
          <w:trHeight w:val="276"/>
        </w:trPr>
        <w:tc>
          <w:tcPr>
            <w:tcW w:w="8568" w:type="dxa"/>
            <w:vAlign w:val="center"/>
          </w:tcPr>
          <w:p w14:paraId="5980A363"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09CD2A9EC2F94D729C08D047D3CC96AE"/>
                </w:placeholder>
                <w:showingPlcHdr/>
              </w:sdtPr>
              <w:sdtEndPr>
                <w:rPr>
                  <w:rStyle w:val="DefaultParagraphFont"/>
                  <w:color w:val="808080" w:themeColor="background1" w:themeShade="80"/>
                </w:rPr>
              </w:sdtEndPr>
              <w:sdtContent>
                <w:permStart w:id="722034301" w:edGrp="everyone"/>
                <w:r w:rsidR="00352A7F" w:rsidRPr="009119BF">
                  <w:rPr>
                    <w:rFonts w:ascii="Arial Narrow" w:hAnsi="Arial Narrow"/>
                    <w:i/>
                    <w:color w:val="808080" w:themeColor="background1" w:themeShade="80"/>
                    <w:sz w:val="22"/>
                    <w:szCs w:val="22"/>
                    <w:highlight w:val="yellow"/>
                  </w:rPr>
                  <w:t>&lt;Fax&gt;</w:t>
                </w:r>
                <w:permEnd w:id="722034301"/>
              </w:sdtContent>
            </w:sdt>
            <w:r w:rsidR="00352A7F" w:rsidRPr="009119BF">
              <w:rPr>
                <w:rFonts w:ascii="Arial Narrow" w:hAnsi="Arial Narrow"/>
                <w:i/>
                <w:color w:val="808080" w:themeColor="background1" w:themeShade="80"/>
                <w:sz w:val="22"/>
                <w:szCs w:val="22"/>
                <w:highlight w:val="yellow"/>
              </w:rPr>
              <w:t xml:space="preserve"> </w:t>
            </w:r>
          </w:p>
        </w:tc>
      </w:tr>
    </w:tbl>
    <w:p w14:paraId="6F8A9077"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B273EA7A556C4D768A79A18CD005796F"/>
        </w:placeholder>
        <w:showingPlcHdr/>
      </w:sdtPr>
      <w:sdtContent>
        <w:p w14:paraId="31D51BB1"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579435E2"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Electronic communication is deemed to have been received by the receiving party on the day of successful dispatch of that communication, provided that it is sent to the addressees listed in paragraph 1 above. </w:t>
          </w:r>
          <w:r w:rsidRPr="009119BF">
            <w:rPr>
              <w:rFonts w:ascii="Arial Narrow" w:hAnsi="Arial Narrow"/>
              <w:sz w:val="22"/>
              <w:szCs w:val="22"/>
            </w:rPr>
            <w:lastRenderedPageBreak/>
            <w:t>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6BE3FE1C"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24985E4D"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046679A2"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BF7F922595544BFC9EECC235585FC9C3"/>
        </w:placeholder>
        <w:showingPlcHdr/>
      </w:sdtPr>
      <w:sdtContent>
        <w:p w14:paraId="6A54DE2B"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54DBF8CD"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15E4C0DE" w14:textId="77777777" w:rsidR="00352A7F" w:rsidRDefault="00352A7F" w:rsidP="00352A7F">
      <w:pPr>
        <w:tabs>
          <w:tab w:val="left" w:pos="0"/>
        </w:tabs>
        <w:spacing w:after="120"/>
        <w:ind w:right="649"/>
        <w:jc w:val="both"/>
        <w:rPr>
          <w:rFonts w:ascii="Arial Narrow" w:hAnsi="Arial Narrow"/>
          <w:sz w:val="22"/>
          <w:szCs w:val="22"/>
        </w:rPr>
      </w:pPr>
    </w:p>
    <w:p w14:paraId="03C7C9D0"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2295D6C7"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695D5C31"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5" w:name="_Hlk63173287"/>
      <w:r w:rsidRPr="00244C48">
        <w:rPr>
          <w:rFonts w:ascii="Arial Narrow" w:hAnsi="Arial Narrow" w:cstheme="minorHAnsi"/>
          <w:sz w:val="22"/>
          <w:szCs w:val="22"/>
        </w:rPr>
        <w:t>or their owner(s) or executive officer(s)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3DA6C414"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41BD0BE8"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6" w:name="_Hlk63171354"/>
      <w:bookmarkStart w:id="7"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6"/>
      <w:bookmarkEnd w:id="7"/>
      <w:r w:rsidRPr="00DE04B5">
        <w:rPr>
          <w:rFonts w:ascii="Arial Narrow" w:hAnsi="Arial Narrow" w:cstheme="minorHAnsi"/>
          <w:sz w:val="22"/>
          <w:szCs w:val="22"/>
        </w:rPr>
        <w:t>;</w:t>
      </w:r>
    </w:p>
    <w:p w14:paraId="0C7E988E"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FAF27D2"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D9791E2"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2AC468D7"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F6BC7F"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53AA3D69"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793EF80DA2CD40238C4D3D67EBB39BB1"/>
        </w:placeholder>
        <w:showingPlcHdr/>
      </w:sdtPr>
      <w:sdtContent>
        <w:p w14:paraId="4502C6DA"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16936DA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30E1FB41"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6870BBCF"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4708B4ADB8984FCC93BF0C72C9526F2F"/>
        </w:placeholder>
        <w:showingPlcHdr/>
      </w:sdtPr>
      <w:sdtContent>
        <w:p w14:paraId="47E1F42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261457A"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28B33F13"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7F878900"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63BC55D7"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4B35FC16" w14:textId="77777777" w:rsidR="00E5021A" w:rsidRPr="009119BF" w:rsidRDefault="00E5021A" w:rsidP="00E5021A">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7114AFCE"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41A96D8B"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1BDC4324"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Pr>
          <w:rFonts w:ascii="Arial Narrow" w:hAnsi="Arial Narrow"/>
          <w:color w:val="000000"/>
          <w:sz w:val="22"/>
          <w:szCs w:val="22"/>
        </w:rPr>
        <w:t>.</w:t>
      </w:r>
    </w:p>
    <w:p w14:paraId="6C088727"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1E35E386"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r>
      <w:r w:rsidRPr="003A5EC4">
        <w:rPr>
          <w:rFonts w:ascii="Arial Narrow" w:hAnsi="Arial Narrow"/>
          <w:color w:val="000000"/>
          <w:sz w:val="22"/>
          <w:szCs w:val="22"/>
        </w:rPr>
        <w:t xml:space="preserve">All materials and publications by the </w:t>
      </w:r>
      <w:r w:rsidRPr="003A5EC4">
        <w:rPr>
          <w:rFonts w:ascii="Arial Narrow" w:hAnsi="Arial Narrow"/>
          <w:sz w:val="22"/>
          <w:szCs w:val="22"/>
        </w:rPr>
        <w:t xml:space="preserve">Grantee or the </w:t>
      </w:r>
      <w:r w:rsidRPr="003A5EC4">
        <w:rPr>
          <w:rFonts w:ascii="Arial Narrow" w:hAnsi="Arial Narrow"/>
          <w:color w:val="000000"/>
          <w:sz w:val="22"/>
          <w:szCs w:val="22"/>
        </w:rPr>
        <w:t xml:space="preserve">Grantees pertaining to the Action that have received funding from a Joint Project between the European Union and the Council of Europe, in whatever form and whatever medium, including the Internet, shall carry the following disclaimer: </w:t>
      </w:r>
    </w:p>
    <w:p w14:paraId="5708EEC0" w14:textId="77E43A66" w:rsidR="00E5021A" w:rsidRPr="003A5EC4" w:rsidRDefault="00E5021A" w:rsidP="00080225">
      <w:pPr>
        <w:spacing w:line="276" w:lineRule="auto"/>
        <w:jc w:val="both"/>
        <w:rPr>
          <w:rFonts w:ascii="Arial Narrow" w:hAnsi="Arial Narrow"/>
          <w:color w:val="000000"/>
          <w:sz w:val="22"/>
          <w:szCs w:val="22"/>
        </w:rPr>
      </w:pPr>
    </w:p>
    <w:p w14:paraId="0CBC2733"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080225">
        <w:rPr>
          <w:rFonts w:ascii="Arial Narrow" w:hAnsi="Arial Narrow"/>
          <w:color w:val="000000"/>
          <w:sz w:val="22"/>
          <w:szCs w:val="22"/>
        </w:rPr>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6D3A3F32" w14:textId="090D865F" w:rsidR="00E5021A" w:rsidRPr="003A5EC4" w:rsidRDefault="00E5021A" w:rsidP="00080225">
      <w:pPr>
        <w:tabs>
          <w:tab w:val="left" w:pos="567"/>
        </w:tabs>
        <w:autoSpaceDE w:val="0"/>
        <w:autoSpaceDN w:val="0"/>
        <w:adjustRightInd w:val="0"/>
        <w:ind w:right="613"/>
        <w:jc w:val="both"/>
        <w:rPr>
          <w:rFonts w:ascii="Arial Narrow" w:hAnsi="Arial Narrow"/>
          <w:color w:val="000000"/>
          <w:sz w:val="22"/>
          <w:szCs w:val="22"/>
        </w:rPr>
      </w:pPr>
    </w:p>
    <w:p w14:paraId="6E9763C3"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40DB20C2" w14:textId="77777777" w:rsidR="00E5021A" w:rsidRPr="009119BF" w:rsidRDefault="00E5021A" w:rsidP="00E5021A">
      <w:pPr>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31848220" w14:textId="77777777" w:rsidR="00E5021A" w:rsidRPr="009119BF" w:rsidRDefault="00E5021A" w:rsidP="00E5021A">
      <w:pPr>
        <w:tabs>
          <w:tab w:val="num" w:pos="851"/>
        </w:tabs>
        <w:autoSpaceDE w:val="0"/>
        <w:autoSpaceDN w:val="0"/>
        <w:adjustRightInd w:val="0"/>
        <w:ind w:left="567" w:right="613" w:hanging="567"/>
        <w:jc w:val="both"/>
        <w:rPr>
          <w:rFonts w:ascii="Arial Narrow" w:hAnsi="Arial Narrow"/>
          <w:color w:val="000000"/>
          <w:sz w:val="22"/>
          <w:szCs w:val="22"/>
        </w:rPr>
      </w:pPr>
    </w:p>
    <w:p w14:paraId="4380E2B0" w14:textId="77777777" w:rsidR="00E5021A" w:rsidRPr="00B36E8E"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All layouts of any communication items prepared by 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are subject to approval with the Contact point within the Council of Europe. </w:t>
      </w:r>
    </w:p>
    <w:p w14:paraId="42854457" w14:textId="77777777" w:rsidR="00E5021A" w:rsidRPr="00B36E8E" w:rsidRDefault="00E5021A" w:rsidP="00E5021A">
      <w:pPr>
        <w:pStyle w:val="ListParagraph"/>
        <w:tabs>
          <w:tab w:val="num" w:pos="851"/>
        </w:tabs>
        <w:ind w:left="567" w:hanging="567"/>
        <w:rPr>
          <w:rFonts w:ascii="Arial Narrow" w:hAnsi="Arial Narrow"/>
          <w:color w:val="000000"/>
          <w:sz w:val="22"/>
          <w:szCs w:val="22"/>
        </w:rPr>
      </w:pPr>
    </w:p>
    <w:p w14:paraId="35E4DAE9" w14:textId="3DBB7B6B" w:rsidR="00E5021A" w:rsidRPr="00080225" w:rsidRDefault="00E5021A" w:rsidP="00080225">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accept that the European Union and the Council of Europe may publish in any form and medium, including on their websites, the name and address of the </w:t>
      </w:r>
      <w:r w:rsidRPr="00B36E8E">
        <w:rPr>
          <w:rFonts w:ascii="Arial Narrow" w:hAnsi="Arial Narrow"/>
          <w:sz w:val="22"/>
          <w:szCs w:val="22"/>
        </w:rPr>
        <w:t xml:space="preserve">Grantee or the </w:t>
      </w:r>
      <w:r w:rsidRPr="00B36E8E">
        <w:rPr>
          <w:rFonts w:ascii="Arial Narrow" w:hAnsi="Arial Narrow"/>
          <w:color w:val="000000"/>
          <w:sz w:val="22"/>
          <w:szCs w:val="22"/>
        </w:rPr>
        <w:t>Grantee, the purpose and amount of the grant and, if relevant, the percentage of co-financing.</w:t>
      </w:r>
    </w:p>
    <w:p w14:paraId="27AEED32"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6729DE1155BD4E5C9971AB354AB03EAA"/>
        </w:placeholder>
        <w:showingPlcHdr/>
      </w:sdtPr>
      <w:sdtContent>
        <w:p w14:paraId="7CCE54C0"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29655CB"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6612F5"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62F1FC0C"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B3E95AB8FD8247A1BF4173ED50FAFF2D"/>
        </w:placeholder>
      </w:sdtPr>
      <w:sdtContent>
        <w:p w14:paraId="785F374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77D91767"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E63BEA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33951C34"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7A67B813"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780DB227"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407868BF"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6657347C"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3A8575B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D02440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AF78F43"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163FE053"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2B8D819B"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6EB1ECA6"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w:t>
          </w:r>
          <w:r w:rsidRPr="00366999">
            <w:rPr>
              <w:rFonts w:ascii="Arial Narrow" w:hAnsi="Arial Narrow"/>
              <w:sz w:val="22"/>
              <w:szCs w:val="22"/>
            </w:rPr>
            <w:lastRenderedPageBreak/>
            <w:t>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3AD0983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349A3B3AA7EE44B8966E8166F2B8C5F3"/>
        </w:placeholder>
        <w:showingPlcHdr/>
      </w:sdtPr>
      <w:sdtContent>
        <w:p w14:paraId="6F6D206B"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488194EB"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E3AD28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1AACEF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30D1EE36"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00AC4E5C"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6D46D07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50B9975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7AF0C07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0115AFB1"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3801CDF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3847BDE6"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334CE9D6"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28B382F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09B34D57"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3EAACAC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3931719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8E02E3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B58A9F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37D9AA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64A4149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05B80AE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008806E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D7DBFD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5C35282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E51E9AE"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277EBB0A"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43DA27CE"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8" w:name="_Hlk196384218"/>
          <w:r w:rsidRPr="00E742A6">
            <w:rPr>
              <w:rFonts w:ascii="Arial Narrow" w:hAnsi="Arial Narrow"/>
              <w:sz w:val="22"/>
              <w:szCs w:val="22"/>
            </w:rPr>
            <w:t>Expenses incurred as a result of breach of one or more provisions of this Agreement, as determined solely by the Council of Europe</w:t>
          </w:r>
          <w:bookmarkEnd w:id="8"/>
          <w:r w:rsidRPr="00E742A6">
            <w:rPr>
              <w:rFonts w:ascii="Arial Narrow" w:hAnsi="Arial Narrow"/>
              <w:sz w:val="22"/>
              <w:szCs w:val="22"/>
            </w:rPr>
            <w:t>.</w:t>
          </w:r>
        </w:p>
      </w:sdtContent>
    </w:sdt>
    <w:p w14:paraId="2335D404"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46463D5F65A74B858E11662B90C1C81B"/>
        </w:placeholder>
      </w:sdtPr>
      <w:sdtContent>
        <w:p w14:paraId="6313708C"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BD1958E"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32635B9A"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28BDF5E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1A8F0898"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7C495DBF"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59E60E0"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47F727D9"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6FC08BB1"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48BBF9AA"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9E56AF14B558419899756E9AF16F6D84"/>
        </w:placeholder>
        <w:showingPlcHdr/>
      </w:sdtPr>
      <w:sdtEndPr>
        <w:rPr>
          <w:rFonts w:ascii="Times New Roman" w:hAnsi="Times New Roman"/>
          <w:color w:val="auto"/>
          <w:sz w:val="24"/>
          <w:szCs w:val="24"/>
        </w:rPr>
      </w:sdtEndPr>
      <w:sdtContent>
        <w:p w14:paraId="6E65CC0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251A14E"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20A608FA"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1CB317E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1DA95596"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04450C59"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lastRenderedPageBreak/>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7F7764A"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1B81EB6C"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ADA310693B474535857D145E5DB5EA17"/>
        </w:placeholder>
        <w:showingPlcHdr/>
      </w:sdtPr>
      <w:sdtContent>
        <w:p w14:paraId="62314F58"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18BDDD41"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46DDCADF"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DEB59F11811C4B688A729A973D8D544F"/>
        </w:placeholder>
        <w:showingPlcHdr/>
      </w:sdtPr>
      <w:sdtContent>
        <w:p w14:paraId="45BCB90F"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74144B70"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499F0378"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7454EF21"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5F279E5A9A5840408AAFB83092189335"/>
        </w:placeholder>
      </w:sdtPr>
      <w:sdtEndPr>
        <w:rPr>
          <w:rFonts w:ascii="Times New Roman" w:hAnsi="Times New Roman"/>
          <w:sz w:val="16"/>
          <w:szCs w:val="16"/>
        </w:rPr>
      </w:sdtEndPr>
      <w:sdtContent>
        <w:p w14:paraId="7966AB56"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72C8073D"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7ECA98E1"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3D57FB55"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7351AEA3"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1FA59D5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2F923C2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81B197C"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62AD780C"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33E34192"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30575661"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2199A700"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1EA863B9"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110BB1F251F046D685FA311676ED1983"/>
        </w:placeholder>
        <w:showingPlcHdr/>
      </w:sdtPr>
      <w:sdtEndPr>
        <w:rPr>
          <w:rFonts w:ascii="Times New Roman" w:hAnsi="Times New Roman"/>
          <w:spacing w:val="0"/>
          <w:sz w:val="24"/>
          <w:szCs w:val="24"/>
        </w:rPr>
      </w:sdtEndPr>
      <w:sdtContent>
        <w:p w14:paraId="3D0676F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3C0DC103"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76B2522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32076A21"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DBA469C4E2484481B770236207234FC2"/>
        </w:placeholder>
        <w:showingPlcHdr/>
      </w:sdtPr>
      <w:sdtContent>
        <w:p w14:paraId="617F4F79"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6C18CCD7"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07E886C5" w14:textId="39770843" w:rsidR="00352A7F" w:rsidRPr="00080225"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1173568160" w:edGrp="everyone"/>
      <w:r w:rsidRPr="00080225">
        <w:rPr>
          <w:rFonts w:ascii="Arial Narrow" w:hAnsi="Arial Narrow"/>
          <w:sz w:val="22"/>
          <w:szCs w:val="22"/>
        </w:rPr>
        <w:t>T</w:t>
      </w:r>
      <w:r w:rsidRPr="00AA7D70">
        <w:rPr>
          <w:rFonts w:ascii="Arial Narrow" w:hAnsi="Arial Narrow"/>
          <w:sz w:val="22"/>
          <w:szCs w:val="22"/>
          <w:highlight w:val="yellow"/>
        </w:rPr>
        <w:t xml:space="preserve">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ermEnd w:id="1173568160"/>
    </w:p>
    <w:sdt>
      <w:sdtPr>
        <w:rPr>
          <w:rFonts w:ascii="Arial Narrow" w:hAnsi="Arial Narrow"/>
          <w:b w:val="0"/>
          <w:bCs w:val="0"/>
          <w:sz w:val="22"/>
          <w:szCs w:val="22"/>
        </w:rPr>
        <w:id w:val="155966565"/>
        <w:lock w:val="contentLocked"/>
        <w:placeholder>
          <w:docPart w:val="F0437E95C7E14BAC8106026CB4BB0FE2"/>
        </w:placeholder>
        <w:showingPlcHdr/>
      </w:sdtPr>
      <w:sdtContent>
        <w:p w14:paraId="7E86DC19"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16B6B58D"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A5FAF78"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43DB9936"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A9187F4"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80C6A740048245D89D79786E1F2E742B"/>
        </w:placeholder>
      </w:sdtPr>
      <w:sdtEndPr>
        <w:rPr>
          <w:rFonts w:ascii="Arial Narrow" w:hAnsi="Arial Narrow"/>
          <w:sz w:val="22"/>
          <w:szCs w:val="22"/>
        </w:rPr>
      </w:sdtEndPr>
      <w:sdtContent>
        <w:p w14:paraId="1C198597"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1A26C58E"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5C7587F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3ECFA9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5569573"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5B03CC2"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0517D278"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7DF1FFF6" w14:textId="77777777"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4A2DAE74"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47F56D50"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2D6F7419"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27C5BB59" w14:textId="77777777" w:rsidR="002034E5" w:rsidRDefault="002034E5" w:rsidP="002034E5">
            <w:pPr>
              <w:ind w:right="-45"/>
              <w:jc w:val="both"/>
              <w:rPr>
                <w:rFonts w:ascii="Arial Narrow" w:hAnsi="Arial Narrow"/>
                <w:sz w:val="22"/>
                <w:szCs w:val="22"/>
              </w:rPr>
            </w:pPr>
          </w:p>
          <w:p w14:paraId="67B11E1F" w14:textId="77777777" w:rsidR="00882521" w:rsidRPr="002034E5" w:rsidRDefault="00882521" w:rsidP="002034E5">
            <w:pPr>
              <w:ind w:right="-45"/>
              <w:jc w:val="both"/>
              <w:rPr>
                <w:rFonts w:ascii="Arial Narrow" w:hAnsi="Arial Narrow"/>
                <w:sz w:val="22"/>
                <w:szCs w:val="22"/>
              </w:rPr>
            </w:pPr>
          </w:p>
          <w:p w14:paraId="10DD6E78"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lastRenderedPageBreak/>
              <w:t>Done in two  copies,</w:t>
            </w:r>
          </w:p>
          <w:p w14:paraId="19E3B7F4" w14:textId="77777777" w:rsidR="00206685" w:rsidRDefault="00206685" w:rsidP="00206685">
            <w:pPr>
              <w:ind w:right="-45"/>
              <w:rPr>
                <w:rFonts w:ascii="Arial Narrow" w:hAnsi="Arial Narrow"/>
                <w:sz w:val="22"/>
                <w:szCs w:val="22"/>
              </w:rPr>
            </w:pPr>
          </w:p>
          <w:p w14:paraId="5014D49F" w14:textId="77777777" w:rsidR="00206685" w:rsidRDefault="00206685" w:rsidP="00352A7F">
            <w:pPr>
              <w:ind w:right="-45"/>
              <w:rPr>
                <w:rFonts w:ascii="Arial Narrow" w:hAnsi="Arial Narrow"/>
                <w:sz w:val="22"/>
                <w:szCs w:val="22"/>
              </w:rPr>
            </w:pPr>
          </w:p>
        </w:tc>
      </w:tr>
      <w:tr w:rsidR="00352A7F" w14:paraId="07FB7E82"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735C8FC1B6E8404B8C69E7B837A8829F"/>
              </w:placeholder>
            </w:sdtPr>
            <w:sdtContent>
              <w:p w14:paraId="558A780C"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3C2C5161" w14:textId="77777777" w:rsidR="00352A7F" w:rsidRDefault="00352A7F" w:rsidP="00352A7F">
            <w:pPr>
              <w:ind w:right="646"/>
              <w:jc w:val="center"/>
              <w:rPr>
                <w:rFonts w:ascii="Arial Narrow" w:hAnsi="Arial Narrow"/>
                <w:b/>
                <w:sz w:val="22"/>
                <w:szCs w:val="22"/>
              </w:rPr>
            </w:pPr>
            <w:permStart w:id="430389351" w:edGrp="everyone"/>
            <w:r>
              <w:rPr>
                <w:rFonts w:ascii="Arial Narrow" w:hAnsi="Arial Narrow"/>
                <w:b/>
                <w:spacing w:val="-3"/>
                <w:sz w:val="22"/>
                <w:szCs w:val="22"/>
              </w:rPr>
              <w:t>For the Lead Grantee</w:t>
            </w:r>
            <w:permEnd w:id="430389351"/>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B3ADB18" w14:textId="77777777" w:rsidR="00352A7F" w:rsidRDefault="00352A7F" w:rsidP="00352A7F">
            <w:pPr>
              <w:ind w:right="646"/>
              <w:jc w:val="center"/>
              <w:rPr>
                <w:rFonts w:ascii="Arial Narrow" w:hAnsi="Arial Narrow"/>
                <w:b/>
                <w:spacing w:val="-3"/>
                <w:sz w:val="22"/>
                <w:szCs w:val="22"/>
              </w:rPr>
            </w:pPr>
            <w:permStart w:id="1342721938" w:edGrp="everyone"/>
          </w:p>
          <w:p w14:paraId="6BF3EDED" w14:textId="77777777"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ermEnd w:id="1342721938"/>
          </w:p>
        </w:tc>
      </w:tr>
      <w:tr w:rsidR="00352A7F" w14:paraId="44EFF0E7"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630F9CC"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FEBE645"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EDB2C5" w14:textId="77777777" w:rsidR="00352A7F" w:rsidRDefault="00352A7F" w:rsidP="00352A7F">
            <w:pPr>
              <w:ind w:right="646"/>
              <w:rPr>
                <w:rFonts w:ascii="Arial Narrow" w:hAnsi="Arial Narrow"/>
                <w:sz w:val="22"/>
                <w:szCs w:val="22"/>
              </w:rPr>
            </w:pPr>
          </w:p>
        </w:tc>
      </w:tr>
      <w:tr w:rsidR="00352A7F" w14:paraId="0F6EE705"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DCC6E8D4B3664A7399716E1A3EC798A8"/>
              </w:placeholder>
            </w:sdtPr>
            <w:sdtContent>
              <w:p w14:paraId="43F9B6BE"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DE47548"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20743854"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25A1BAF2"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88D93E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6F00E4"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0F822916" w14:textId="77777777" w:rsidR="00352A7F" w:rsidRDefault="00352A7F" w:rsidP="00352A7F">
            <w:pPr>
              <w:ind w:right="646"/>
              <w:rPr>
                <w:rFonts w:ascii="Arial Narrow" w:hAnsi="Arial Narrow"/>
                <w:sz w:val="22"/>
                <w:szCs w:val="22"/>
              </w:rPr>
            </w:pPr>
            <w:r>
              <w:rPr>
                <w:sz w:val="22"/>
                <w:szCs w:val="22"/>
              </w:rPr>
              <w:t>►</w:t>
            </w:r>
          </w:p>
        </w:tc>
      </w:tr>
      <w:tr w:rsidR="00352A7F" w14:paraId="659F18F6"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D7FE742D49B45D5B455D89AF9925E44"/>
              </w:placeholder>
            </w:sdtPr>
            <w:sdtContent>
              <w:p w14:paraId="2CA15CDF"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749760"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24E018D7"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4425B736"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5F27AE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2625D37"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429EEAB6" w14:textId="77777777" w:rsidR="00352A7F" w:rsidRDefault="00352A7F" w:rsidP="00352A7F">
            <w:pPr>
              <w:ind w:right="646"/>
              <w:rPr>
                <w:rFonts w:ascii="Arial Narrow" w:hAnsi="Arial Narrow"/>
                <w:sz w:val="22"/>
                <w:szCs w:val="22"/>
              </w:rPr>
            </w:pPr>
            <w:r>
              <w:rPr>
                <w:sz w:val="22"/>
                <w:szCs w:val="22"/>
              </w:rPr>
              <w:t>►</w:t>
            </w:r>
          </w:p>
        </w:tc>
      </w:tr>
    </w:tbl>
    <w:p w14:paraId="238D9532"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09A1745C"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11F9B50E" w14:textId="77777777" w:rsidR="00352A7F" w:rsidRPr="009119BF" w:rsidRDefault="00352A7F" w:rsidP="00352A7F">
      <w:pPr>
        <w:ind w:right="649"/>
        <w:jc w:val="center"/>
        <w:rPr>
          <w:rFonts w:ascii="Arial Narrow" w:hAnsi="Arial Narrow"/>
          <w:b/>
          <w:sz w:val="22"/>
          <w:szCs w:val="22"/>
        </w:rPr>
      </w:pPr>
      <w:permStart w:id="130619002" w:edGrp="everyone"/>
    </w:p>
    <w:p w14:paraId="33A3A670"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2834F40D" w14:textId="77777777" w:rsidR="00352A7F" w:rsidRPr="009119BF" w:rsidRDefault="00352A7F" w:rsidP="00352A7F">
      <w:pPr>
        <w:jc w:val="center"/>
        <w:rPr>
          <w:rFonts w:ascii="Arial Narrow" w:hAnsi="Arial Narrow"/>
          <w:i/>
          <w:sz w:val="22"/>
          <w:szCs w:val="22"/>
        </w:rPr>
      </w:pPr>
    </w:p>
    <w:permEnd w:id="130619002"/>
    <w:p w14:paraId="128356A4" w14:textId="77777777" w:rsidR="00352A7F" w:rsidRPr="009119BF" w:rsidRDefault="00352A7F" w:rsidP="00352A7F">
      <w:pPr>
        <w:rPr>
          <w:rFonts w:ascii="Arial Narrow" w:hAnsi="Arial Narrow"/>
          <w:i/>
          <w:sz w:val="22"/>
          <w:szCs w:val="22"/>
        </w:rPr>
      </w:pPr>
    </w:p>
    <w:p w14:paraId="539F82BB"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29671FC5"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743A8841" w14:textId="77777777" w:rsidR="00352A7F" w:rsidRPr="009119BF" w:rsidRDefault="00352A7F" w:rsidP="00352A7F">
      <w:pPr>
        <w:jc w:val="center"/>
        <w:rPr>
          <w:rFonts w:ascii="Arial Narrow" w:hAnsi="Arial Narrow"/>
          <w:sz w:val="22"/>
          <w:szCs w:val="22"/>
          <w:lang w:val="en-US"/>
        </w:rPr>
      </w:pPr>
      <w:permStart w:id="1889292762" w:edGrp="everyone"/>
    </w:p>
    <w:p w14:paraId="048A0E97"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3F5E7CC4" w14:textId="77777777" w:rsidR="00352A7F" w:rsidRPr="009119BF" w:rsidRDefault="00352A7F" w:rsidP="00352A7F">
      <w:pPr>
        <w:rPr>
          <w:rFonts w:ascii="Arial Narrow" w:hAnsi="Arial Narrow"/>
          <w:i/>
          <w:sz w:val="22"/>
          <w:szCs w:val="22"/>
          <w:lang w:val="en-US"/>
        </w:rPr>
      </w:pPr>
    </w:p>
    <w:permEnd w:id="1889292762"/>
    <w:p w14:paraId="26E530BD" w14:textId="77777777" w:rsidR="00352A7F" w:rsidRPr="009119BF" w:rsidRDefault="00352A7F" w:rsidP="00352A7F">
      <w:pPr>
        <w:rPr>
          <w:rFonts w:ascii="Arial Narrow" w:hAnsi="Arial Narrow"/>
          <w:i/>
          <w:sz w:val="22"/>
          <w:szCs w:val="22"/>
          <w:lang w:val="en-US"/>
        </w:rPr>
      </w:pPr>
    </w:p>
    <w:p w14:paraId="418B8BB7"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217BC92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24E045DE" w14:textId="77777777" w:rsidR="00352A7F" w:rsidRPr="009119BF" w:rsidRDefault="00352A7F" w:rsidP="00352A7F">
      <w:pPr>
        <w:jc w:val="center"/>
        <w:rPr>
          <w:rFonts w:ascii="Arial Narrow" w:hAnsi="Arial Narrow"/>
          <w:b/>
          <w:sz w:val="22"/>
          <w:szCs w:val="22"/>
          <w:lang w:val="en-US"/>
        </w:rPr>
      </w:pPr>
      <w:permStart w:id="18305756" w:edGrp="everyone"/>
    </w:p>
    <w:p w14:paraId="4AE51CAE"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18305756"/>
    <w:p w14:paraId="528A208B"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80F4C77"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1DF52E26" w14:textId="77777777" w:rsidR="006148A8" w:rsidRPr="00513CEB" w:rsidRDefault="006148A8" w:rsidP="006148A8">
      <w:pPr>
        <w:tabs>
          <w:tab w:val="left" w:pos="567"/>
        </w:tabs>
        <w:jc w:val="center"/>
        <w:rPr>
          <w:rFonts w:ascii="Arial Narrow" w:hAnsi="Arial Narrow"/>
          <w:b/>
          <w:sz w:val="22"/>
          <w:szCs w:val="22"/>
        </w:rPr>
      </w:pPr>
    </w:p>
    <w:p w14:paraId="61F83521"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0A1B1E37" w14:textId="77777777" w:rsidR="006148A8" w:rsidRDefault="006148A8">
      <w:pPr>
        <w:rPr>
          <w:rFonts w:ascii="Arial Narrow" w:hAnsi="Arial Narrow"/>
          <w:b/>
          <w:sz w:val="22"/>
          <w:szCs w:val="22"/>
        </w:rPr>
      </w:pPr>
      <w:r>
        <w:rPr>
          <w:rFonts w:ascii="Arial Narrow" w:hAnsi="Arial Narrow"/>
          <w:b/>
          <w:sz w:val="22"/>
          <w:szCs w:val="22"/>
        </w:rPr>
        <w:br w:type="page"/>
      </w:r>
    </w:p>
    <w:p w14:paraId="4D62D4AF" w14:textId="77777777" w:rsidR="006148A8" w:rsidRPr="009119BF" w:rsidRDefault="006148A8" w:rsidP="006148A8">
      <w:pPr>
        <w:tabs>
          <w:tab w:val="left" w:pos="567"/>
        </w:tabs>
        <w:jc w:val="center"/>
        <w:rPr>
          <w:rFonts w:ascii="Arial Narrow" w:hAnsi="Arial Narrow"/>
          <w:b/>
          <w:sz w:val="22"/>
          <w:szCs w:val="22"/>
        </w:rPr>
      </w:pPr>
      <w:permStart w:id="1957364231" w:edGrp="everyone"/>
      <w:r w:rsidRPr="009119BF">
        <w:rPr>
          <w:rFonts w:ascii="Arial Narrow" w:hAnsi="Arial Narrow"/>
          <w:b/>
          <w:sz w:val="22"/>
          <w:szCs w:val="22"/>
        </w:rPr>
        <w:lastRenderedPageBreak/>
        <w:t>APPENDIX V - EUROPEAN UNION/COUNCIL OF EUROPE</w:t>
      </w:r>
    </w:p>
    <w:p w14:paraId="638619F5" w14:textId="77777777" w:rsidR="006148A8" w:rsidRPr="009119BF" w:rsidRDefault="006148A8" w:rsidP="006148A8">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2A9ECAC9" w14:textId="77777777" w:rsidR="006148A8" w:rsidRPr="009119BF" w:rsidRDefault="006148A8" w:rsidP="006148A8">
      <w:pPr>
        <w:tabs>
          <w:tab w:val="left" w:pos="567"/>
        </w:tabs>
        <w:jc w:val="center"/>
        <w:rPr>
          <w:rFonts w:ascii="Arial Narrow" w:hAnsi="Arial Narrow"/>
          <w:b/>
          <w:sz w:val="22"/>
          <w:szCs w:val="22"/>
          <w:highlight w:val="yellow"/>
        </w:rPr>
      </w:pPr>
    </w:p>
    <w:p w14:paraId="28D64162" w14:textId="77777777" w:rsidR="006148A8" w:rsidRPr="009119BF" w:rsidRDefault="006148A8" w:rsidP="006148A8">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Pr="00CB57E7">
        <w:rPr>
          <w:rFonts w:ascii="Arial Narrow" w:hAnsi="Arial Narrow"/>
          <w:bCs/>
          <w:i/>
          <w:iCs/>
          <w:color w:val="808080" w:themeColor="background1" w:themeShade="80"/>
          <w:sz w:val="22"/>
          <w:szCs w:val="22"/>
          <w:highlight w:val="yellow"/>
        </w:rPr>
        <w:t xml:space="preserve"> </w:t>
      </w:r>
      <w:r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18" w:history="1">
        <w:r w:rsidRPr="00D2387F">
          <w:rPr>
            <w:rStyle w:val="Hyperlink"/>
            <w:rFonts w:ascii="Arial Narrow" w:hAnsi="Arial Narrow"/>
            <w:bCs/>
            <w:i/>
            <w:iCs/>
            <w:sz w:val="22"/>
            <w:szCs w:val="22"/>
            <w:highlight w:val="yellow"/>
            <w:lang w:val="en-US"/>
          </w:rPr>
          <w:t>Council of Europe Visual Identity Manual</w:t>
        </w:r>
      </w:hyperlink>
      <w:r w:rsidRPr="00D2387F">
        <w:rPr>
          <w:rFonts w:ascii="Arial Narrow" w:hAnsi="Arial Narrow"/>
          <w:bCs/>
          <w:i/>
          <w:iCs/>
          <w:color w:val="808080" w:themeColor="background1" w:themeShade="80"/>
          <w:sz w:val="22"/>
          <w:szCs w:val="22"/>
          <w:highlight w:val="yellow"/>
          <w:lang w:val="en-US"/>
        </w:rPr>
        <w:t>,</w:t>
      </w:r>
      <w:r w:rsidRPr="00D2387F">
        <w:rPr>
          <w:rFonts w:ascii="Arial Narrow" w:hAnsi="Arial Narrow"/>
          <w:bCs/>
          <w:i/>
          <w:iCs/>
          <w:color w:val="808080" w:themeColor="background1" w:themeShade="80"/>
          <w:sz w:val="22"/>
          <w:szCs w:val="22"/>
          <w:highlight w:val="yellow"/>
          <w:lang w:val="mk-MK"/>
        </w:rPr>
        <w:t xml:space="preserve"> </w:t>
      </w:r>
      <w:r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3E972791"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1957364231"/>
    <w:p w14:paraId="47D5ACC8" w14:textId="77777777" w:rsidR="00B166F4" w:rsidRPr="00352A7F" w:rsidRDefault="00B166F4" w:rsidP="00352A7F"/>
    <w:sectPr w:rsidR="00B166F4" w:rsidRPr="00352A7F"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128E7" w14:textId="77777777" w:rsidR="00D071C5" w:rsidRDefault="00D071C5">
      <w:r>
        <w:separator/>
      </w:r>
    </w:p>
  </w:endnote>
  <w:endnote w:type="continuationSeparator" w:id="0">
    <w:p w14:paraId="24130388" w14:textId="77777777" w:rsidR="00D071C5" w:rsidRDefault="00D0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859D"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582DAFA0"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940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57567C73"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8193A" w14:textId="77777777" w:rsidR="00D071C5" w:rsidRDefault="00D071C5">
      <w:r>
        <w:separator/>
      </w:r>
    </w:p>
  </w:footnote>
  <w:footnote w:type="continuationSeparator" w:id="0">
    <w:p w14:paraId="2D0C52D4" w14:textId="77777777" w:rsidR="00D071C5" w:rsidRDefault="00D071C5">
      <w:r>
        <w:continuationSeparator/>
      </w:r>
    </w:p>
  </w:footnote>
  <w:footnote w:id="1">
    <w:sdt>
      <w:sdtPr>
        <w:rPr>
          <w:rFonts w:ascii="Arial Narrow" w:hAnsi="Arial Narrow"/>
          <w:color w:val="FF0000"/>
          <w:sz w:val="18"/>
          <w:szCs w:val="18"/>
        </w:rPr>
        <w:id w:val="-660233357"/>
        <w:lock w:val="contentLocked"/>
        <w:placeholder>
          <w:docPart w:val="11F42D64707F414F96152A8AFCC4303D"/>
        </w:placeholder>
      </w:sdtPr>
      <w:sdtEndPr>
        <w:rPr>
          <w:lang w:val="en-US"/>
        </w:rPr>
      </w:sdtEndPr>
      <w:sdtContent>
        <w:bookmarkStart w:id="1" w:name="_Hlk64388408" w:displacedByCustomXml="prev"/>
        <w:p w14:paraId="61051337"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color w:val="FF0000"/>
          <w:sz w:val="18"/>
          <w:szCs w:val="18"/>
        </w:rPr>
        <w:id w:val="-535119503"/>
        <w:lock w:val="contentLocked"/>
        <w:placeholder>
          <w:docPart w:val="6C6DD6DAF42C40079D6CE1F134F28621"/>
        </w:placeholder>
      </w:sdtPr>
      <w:sdtEndPr>
        <w:rPr>
          <w:lang w:val="en-US"/>
        </w:rPr>
      </w:sdtEndPr>
      <w:sdtContent>
        <w:p w14:paraId="1ABF2184"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18DFADEF5C6448F7BCB7B02FF484D7C7"/>
        </w:placeholder>
      </w:sdtPr>
      <w:sdtContent>
        <w:p w14:paraId="31757416"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DC22"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583E011"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2D07"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AB74EF7"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9B"/>
    <w:rsid w:val="0000667B"/>
    <w:rsid w:val="0001188E"/>
    <w:rsid w:val="00014A96"/>
    <w:rsid w:val="00021A8B"/>
    <w:rsid w:val="0002474A"/>
    <w:rsid w:val="00027C57"/>
    <w:rsid w:val="0003513B"/>
    <w:rsid w:val="00053D42"/>
    <w:rsid w:val="00055151"/>
    <w:rsid w:val="000720B1"/>
    <w:rsid w:val="00080225"/>
    <w:rsid w:val="00085B20"/>
    <w:rsid w:val="00096B66"/>
    <w:rsid w:val="000B32AC"/>
    <w:rsid w:val="000E0DAD"/>
    <w:rsid w:val="000F008E"/>
    <w:rsid w:val="00115025"/>
    <w:rsid w:val="00117446"/>
    <w:rsid w:val="00131BD6"/>
    <w:rsid w:val="00132164"/>
    <w:rsid w:val="001448B9"/>
    <w:rsid w:val="00150EB9"/>
    <w:rsid w:val="00165BDF"/>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93FBD"/>
    <w:rsid w:val="00295C2D"/>
    <w:rsid w:val="002A0CCF"/>
    <w:rsid w:val="002A6781"/>
    <w:rsid w:val="002C5FF1"/>
    <w:rsid w:val="002E550D"/>
    <w:rsid w:val="002F11F7"/>
    <w:rsid w:val="002F5838"/>
    <w:rsid w:val="003008B1"/>
    <w:rsid w:val="00311F90"/>
    <w:rsid w:val="003135EE"/>
    <w:rsid w:val="00330BA4"/>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B7656"/>
    <w:rsid w:val="004C5BF5"/>
    <w:rsid w:val="004D2B3D"/>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817F9"/>
    <w:rsid w:val="00881D68"/>
    <w:rsid w:val="00882521"/>
    <w:rsid w:val="008A0AD1"/>
    <w:rsid w:val="008B3265"/>
    <w:rsid w:val="008B6203"/>
    <w:rsid w:val="008C1457"/>
    <w:rsid w:val="008C5C40"/>
    <w:rsid w:val="008D0C8C"/>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3991"/>
    <w:rsid w:val="009E41E0"/>
    <w:rsid w:val="009E559E"/>
    <w:rsid w:val="009F4404"/>
    <w:rsid w:val="00A013BE"/>
    <w:rsid w:val="00A22FE0"/>
    <w:rsid w:val="00A2684C"/>
    <w:rsid w:val="00A3004E"/>
    <w:rsid w:val="00A337A2"/>
    <w:rsid w:val="00A37719"/>
    <w:rsid w:val="00A422B3"/>
    <w:rsid w:val="00A446A6"/>
    <w:rsid w:val="00A500ED"/>
    <w:rsid w:val="00A74D85"/>
    <w:rsid w:val="00A81C2B"/>
    <w:rsid w:val="00A839CD"/>
    <w:rsid w:val="00A95FBB"/>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A73BD"/>
    <w:rsid w:val="00BB0ECF"/>
    <w:rsid w:val="00BB3C28"/>
    <w:rsid w:val="00BC5EC7"/>
    <w:rsid w:val="00BD13DA"/>
    <w:rsid w:val="00BD2557"/>
    <w:rsid w:val="00BE0E31"/>
    <w:rsid w:val="00BE4D07"/>
    <w:rsid w:val="00C11F93"/>
    <w:rsid w:val="00C246BC"/>
    <w:rsid w:val="00C30748"/>
    <w:rsid w:val="00C67C4C"/>
    <w:rsid w:val="00C709A6"/>
    <w:rsid w:val="00C72649"/>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1C5"/>
    <w:rsid w:val="00D07FD1"/>
    <w:rsid w:val="00D2200D"/>
    <w:rsid w:val="00D2387F"/>
    <w:rsid w:val="00D23AC5"/>
    <w:rsid w:val="00D2579B"/>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D63E6"/>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E3FBC"/>
    <w:rsid w:val="00EF3866"/>
    <w:rsid w:val="00F02017"/>
    <w:rsid w:val="00F0563A"/>
    <w:rsid w:val="00F409C0"/>
    <w:rsid w:val="00F42CAF"/>
    <w:rsid w:val="00F52D5B"/>
    <w:rsid w:val="00F75008"/>
    <w:rsid w:val="00F7607D"/>
    <w:rsid w:val="00F842F4"/>
    <w:rsid w:val="00FA19AC"/>
    <w:rsid w:val="00FA3BB8"/>
    <w:rsid w:val="00FA6700"/>
    <w:rsid w:val="00FB25AE"/>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E59FE"/>
  <w15:docId w15:val="{3D56A86F-1495-4107-BAF8-4B9FC5AC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hyperlink" Target="https://rm.coe.int/visual-identity-of-the-council-of-europe-graphic-charter/168071e7f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ND%20Office%20Echo\DE-GNOG828P\Appendix%20III.%20Template%20Grant%20Agreement%20(for%20information%20only)%202756-0040-5780%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C6A740048245D89D79786E1F2E742B"/>
        <w:category>
          <w:name w:val="General"/>
          <w:gallery w:val="placeholder"/>
        </w:category>
        <w:types>
          <w:type w:val="bbPlcHdr"/>
        </w:types>
        <w:behaviors>
          <w:behavior w:val="content"/>
        </w:behaviors>
        <w:guid w:val="{40CD40AF-374A-40F7-A50A-2524AD726640}"/>
      </w:docPartPr>
      <w:docPartBody>
        <w:p w:rsidR="001849C6" w:rsidRDefault="001849C6">
          <w:pPr>
            <w:pStyle w:val="80C6A740048245D89D79786E1F2E742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ED203EB8F3AB4012845BCDF21DC877E7"/>
        <w:category>
          <w:name w:val="General"/>
          <w:gallery w:val="placeholder"/>
        </w:category>
        <w:types>
          <w:type w:val="bbPlcHdr"/>
        </w:types>
        <w:behaviors>
          <w:behavior w:val="content"/>
        </w:behaviors>
        <w:guid w:val="{32E06609-092D-47EB-BA2D-85329016A834}"/>
      </w:docPartPr>
      <w:docPartBody>
        <w:p w:rsidR="001849C6" w:rsidRDefault="001849C6">
          <w:pPr>
            <w:pStyle w:val="ED203EB8F3AB4012845BCDF21DC877E7"/>
          </w:pPr>
          <w:r w:rsidRPr="009119BF">
            <w:rPr>
              <w:rFonts w:ascii="Arial Narrow" w:hAnsi="Arial Narrow"/>
              <w:color w:val="808080" w:themeColor="background1" w:themeShade="80"/>
              <w:sz w:val="22"/>
              <w:szCs w:val="22"/>
              <w:highlight w:val="yellow"/>
              <w:lang w:val="fr-FR"/>
            </w:rPr>
            <w:t>&lt;N°&gt;</w:t>
          </w:r>
        </w:p>
      </w:docPartBody>
    </w:docPart>
    <w:docPart>
      <w:docPartPr>
        <w:name w:val="ACE02BFF60E14B1088B11AED0682EFA0"/>
        <w:category>
          <w:name w:val="General"/>
          <w:gallery w:val="placeholder"/>
        </w:category>
        <w:types>
          <w:type w:val="bbPlcHdr"/>
        </w:types>
        <w:behaviors>
          <w:behavior w:val="content"/>
        </w:behaviors>
        <w:guid w:val="{CF72198B-F646-4DEB-BB5F-53979AC01EEC}"/>
      </w:docPartPr>
      <w:docPartBody>
        <w:p w:rsidR="001849C6" w:rsidRDefault="001849C6">
          <w:pPr>
            <w:pStyle w:val="ACE02BFF60E14B1088B11AED0682EFA0"/>
          </w:pPr>
          <w:r w:rsidRPr="009119BF">
            <w:rPr>
              <w:rFonts w:ascii="Arial Narrow" w:hAnsi="Arial Narrow"/>
              <w:color w:val="808080" w:themeColor="background1" w:themeShade="80"/>
              <w:sz w:val="22"/>
              <w:szCs w:val="22"/>
              <w:highlight w:val="yellow"/>
              <w:lang w:val="fr-FR"/>
            </w:rPr>
            <w:t>&lt;N°&gt;</w:t>
          </w:r>
        </w:p>
      </w:docPartBody>
    </w:docPart>
    <w:docPart>
      <w:docPartPr>
        <w:name w:val="3CB67A3865C94E658A8B7364683C31DD"/>
        <w:category>
          <w:name w:val="General"/>
          <w:gallery w:val="placeholder"/>
        </w:category>
        <w:types>
          <w:type w:val="bbPlcHdr"/>
        </w:types>
        <w:behaviors>
          <w:behavior w:val="content"/>
        </w:behaviors>
        <w:guid w:val="{BB9B795D-6464-4EEC-8B4F-DAD5C6F603DF}"/>
      </w:docPartPr>
      <w:docPartBody>
        <w:p w:rsidR="001849C6" w:rsidRDefault="001849C6">
          <w:pPr>
            <w:pStyle w:val="3CB67A3865C94E658A8B7364683C31DD"/>
          </w:pPr>
          <w:r w:rsidRPr="009119BF">
            <w:rPr>
              <w:rStyle w:val="PlaceholderText"/>
              <w:rFonts w:ascii="Arial Narrow" w:hAnsi="Arial Narrow"/>
              <w:b/>
              <w:i/>
              <w:sz w:val="28"/>
              <w:szCs w:val="28"/>
              <w:highlight w:val="yellow"/>
            </w:rPr>
            <w:t>&lt;THE GRANTEE&gt;</w:t>
          </w:r>
        </w:p>
      </w:docPartBody>
    </w:docPart>
    <w:docPart>
      <w:docPartPr>
        <w:name w:val="0B640E25EF2140CE86FF2D54474CA274"/>
        <w:category>
          <w:name w:val="General"/>
          <w:gallery w:val="placeholder"/>
        </w:category>
        <w:types>
          <w:type w:val="bbPlcHdr"/>
        </w:types>
        <w:behaviors>
          <w:behavior w:val="content"/>
        </w:behaviors>
        <w:guid w:val="{7DF76C53-8947-4287-B3ED-FD0F3B1C5532}"/>
      </w:docPartPr>
      <w:docPartBody>
        <w:p w:rsidR="001849C6" w:rsidRDefault="001849C6">
          <w:pPr>
            <w:pStyle w:val="0B640E25EF2140CE86FF2D54474CA274"/>
          </w:pPr>
          <w:r w:rsidRPr="009119BF">
            <w:rPr>
              <w:rStyle w:val="PlaceholderText"/>
              <w:rFonts w:ascii="Arial Narrow" w:hAnsi="Arial Narrow"/>
              <w:i/>
              <w:sz w:val="22"/>
              <w:szCs w:val="22"/>
              <w:highlight w:val="yellow"/>
            </w:rPr>
            <w:t>&lt;Name of the Representative of the Secretary General&gt;</w:t>
          </w:r>
        </w:p>
      </w:docPartBody>
    </w:docPart>
    <w:docPart>
      <w:docPartPr>
        <w:name w:val="DEFBA0E46CFB4D5BB6FE059BA637F8B6"/>
        <w:category>
          <w:name w:val="General"/>
          <w:gallery w:val="placeholder"/>
        </w:category>
        <w:types>
          <w:type w:val="bbPlcHdr"/>
        </w:types>
        <w:behaviors>
          <w:behavior w:val="content"/>
        </w:behaviors>
        <w:guid w:val="{210DAD15-77D4-44BC-8D83-1BEE1212A1DB}"/>
      </w:docPartPr>
      <w:docPartBody>
        <w:p w:rsidR="001849C6" w:rsidRDefault="001849C6">
          <w:pPr>
            <w:pStyle w:val="DEFBA0E46CFB4D5BB6FE059BA637F8B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D385AF6A392049428ECCA43BF6527273"/>
        <w:category>
          <w:name w:val="General"/>
          <w:gallery w:val="placeholder"/>
        </w:category>
        <w:types>
          <w:type w:val="bbPlcHdr"/>
        </w:types>
        <w:behaviors>
          <w:behavior w:val="content"/>
        </w:behaviors>
        <w:guid w:val="{88B0862C-66ED-41ED-9C92-2B155E9AE1EA}"/>
      </w:docPartPr>
      <w:docPartBody>
        <w:p w:rsidR="001849C6" w:rsidRDefault="001849C6">
          <w:pPr>
            <w:pStyle w:val="D385AF6A392049428ECCA43BF652727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B84717D7470146CD86766E83359B5EBC"/>
        <w:category>
          <w:name w:val="General"/>
          <w:gallery w:val="placeholder"/>
        </w:category>
        <w:types>
          <w:type w:val="bbPlcHdr"/>
        </w:types>
        <w:behaviors>
          <w:behavior w:val="content"/>
        </w:behaviors>
        <w:guid w:val="{687E54C5-94E8-4EA7-A57A-768BCC72DAD7}"/>
      </w:docPartPr>
      <w:docPartBody>
        <w:p w:rsidR="001849C6" w:rsidRDefault="001849C6">
          <w:pPr>
            <w:pStyle w:val="B84717D7470146CD86766E83359B5EBC"/>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AB7001BE254542589C070A8F64AB988C"/>
        <w:category>
          <w:name w:val="General"/>
          <w:gallery w:val="placeholder"/>
        </w:category>
        <w:types>
          <w:type w:val="bbPlcHdr"/>
        </w:types>
        <w:behaviors>
          <w:behavior w:val="content"/>
        </w:behaviors>
        <w:guid w:val="{9A48D142-3EFA-4549-A090-C68397AADC96}"/>
      </w:docPartPr>
      <w:docPartBody>
        <w:p w:rsidR="001849C6" w:rsidRDefault="001849C6">
          <w:pPr>
            <w:pStyle w:val="AB7001BE254542589C070A8F64AB988C"/>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6ED1F1CE0CB047E89DF6247385D1407C"/>
        <w:category>
          <w:name w:val="General"/>
          <w:gallery w:val="placeholder"/>
        </w:category>
        <w:types>
          <w:type w:val="bbPlcHdr"/>
        </w:types>
        <w:behaviors>
          <w:behavior w:val="content"/>
        </w:behaviors>
        <w:guid w:val="{4E21FBAA-F226-403F-A835-7B5B79D9C7BC}"/>
      </w:docPartPr>
      <w:docPartBody>
        <w:p w:rsidR="001849C6" w:rsidRDefault="001849C6">
          <w:pPr>
            <w:pStyle w:val="6ED1F1CE0CB047E89DF6247385D1407C"/>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F6BAC3F336824878A4053B9A749258CE"/>
        <w:category>
          <w:name w:val="General"/>
          <w:gallery w:val="placeholder"/>
        </w:category>
        <w:types>
          <w:type w:val="bbPlcHdr"/>
        </w:types>
        <w:behaviors>
          <w:behavior w:val="content"/>
        </w:behaviors>
        <w:guid w:val="{500061AB-030A-430E-98A2-5736814F4FC1}"/>
      </w:docPartPr>
      <w:docPartBody>
        <w:p w:rsidR="001849C6" w:rsidRDefault="001849C6">
          <w:pPr>
            <w:pStyle w:val="F6BAC3F336824878A4053B9A749258CE"/>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58D26C164EE64777917AA1FE2DCE55D5"/>
        <w:category>
          <w:name w:val="General"/>
          <w:gallery w:val="placeholder"/>
        </w:category>
        <w:types>
          <w:type w:val="bbPlcHdr"/>
        </w:types>
        <w:behaviors>
          <w:behavior w:val="content"/>
        </w:behaviors>
        <w:guid w:val="{BB07C987-293F-4FFC-B9D3-167DFDE3F268}"/>
      </w:docPartPr>
      <w:docPartBody>
        <w:p w:rsidR="001849C6" w:rsidRDefault="001849C6">
          <w:pPr>
            <w:pStyle w:val="58D26C164EE64777917AA1FE2DCE55D5"/>
          </w:pPr>
          <w:r w:rsidRPr="009119BF">
            <w:rPr>
              <w:rFonts w:ascii="Arial Narrow" w:hAnsi="Arial Narrow"/>
              <w:i/>
              <w:color w:val="808080" w:themeColor="background1" w:themeShade="80"/>
              <w:sz w:val="22"/>
              <w:szCs w:val="22"/>
              <w:highlight w:val="yellow"/>
            </w:rPr>
            <w:t>&lt;Account holder&gt;</w:t>
          </w:r>
        </w:p>
      </w:docPartBody>
    </w:docPart>
    <w:docPart>
      <w:docPartPr>
        <w:name w:val="16F2D03FDBF04E47AD59FE4F366389AB"/>
        <w:category>
          <w:name w:val="General"/>
          <w:gallery w:val="placeholder"/>
        </w:category>
        <w:types>
          <w:type w:val="bbPlcHdr"/>
        </w:types>
        <w:behaviors>
          <w:behavior w:val="content"/>
        </w:behaviors>
        <w:guid w:val="{0A6004E5-7250-4DD0-856D-1441C3D6B127}"/>
      </w:docPartPr>
      <w:docPartBody>
        <w:p w:rsidR="001849C6" w:rsidRDefault="001849C6">
          <w:pPr>
            <w:pStyle w:val="16F2D03FDBF04E47AD59FE4F366389AB"/>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5441A77D93AE48988D7D9C0197E44DB4"/>
        <w:category>
          <w:name w:val="General"/>
          <w:gallery w:val="placeholder"/>
        </w:category>
        <w:types>
          <w:type w:val="bbPlcHdr"/>
        </w:types>
        <w:behaviors>
          <w:behavior w:val="content"/>
        </w:behaviors>
        <w:guid w:val="{8A11CBC4-3F77-4152-8947-8EC39B79C717}"/>
      </w:docPartPr>
      <w:docPartBody>
        <w:p w:rsidR="001849C6" w:rsidRDefault="001849C6">
          <w:pPr>
            <w:pStyle w:val="5441A77D93AE48988D7D9C0197E44DB4"/>
          </w:pPr>
          <w:r w:rsidRPr="009119BF">
            <w:rPr>
              <w:rFonts w:ascii="Arial Narrow" w:hAnsi="Arial Narrow"/>
              <w:i/>
              <w:color w:val="808080" w:themeColor="background1" w:themeShade="80"/>
              <w:sz w:val="22"/>
              <w:szCs w:val="22"/>
              <w:highlight w:val="yellow"/>
            </w:rPr>
            <w:t>&lt;IBAN Code&gt;</w:t>
          </w:r>
        </w:p>
      </w:docPartBody>
    </w:docPart>
    <w:docPart>
      <w:docPartPr>
        <w:name w:val="B912458A2B614E1E8FDF35C1DFF2A0E5"/>
        <w:category>
          <w:name w:val="General"/>
          <w:gallery w:val="placeholder"/>
        </w:category>
        <w:types>
          <w:type w:val="bbPlcHdr"/>
        </w:types>
        <w:behaviors>
          <w:behavior w:val="content"/>
        </w:behaviors>
        <w:guid w:val="{29867776-74DD-4606-9637-A4AFD559E77C}"/>
      </w:docPartPr>
      <w:docPartBody>
        <w:p w:rsidR="001849C6" w:rsidRDefault="001849C6">
          <w:pPr>
            <w:pStyle w:val="B912458A2B614E1E8FDF35C1DFF2A0E5"/>
          </w:pPr>
          <w:r w:rsidRPr="009119BF">
            <w:rPr>
              <w:rFonts w:ascii="Arial Narrow" w:hAnsi="Arial Narrow"/>
              <w:i/>
              <w:color w:val="808080" w:themeColor="background1" w:themeShade="80"/>
              <w:sz w:val="22"/>
              <w:szCs w:val="22"/>
              <w:highlight w:val="yellow"/>
            </w:rPr>
            <w:t>&lt;SWIFT Code&gt;</w:t>
          </w:r>
        </w:p>
      </w:docPartBody>
    </w:docPart>
    <w:docPart>
      <w:docPartPr>
        <w:name w:val="9A9253C3329B4306ACE01E2A285134F9"/>
        <w:category>
          <w:name w:val="General"/>
          <w:gallery w:val="placeholder"/>
        </w:category>
        <w:types>
          <w:type w:val="bbPlcHdr"/>
        </w:types>
        <w:behaviors>
          <w:behavior w:val="content"/>
        </w:behaviors>
        <w:guid w:val="{62DA94B9-93FB-4910-8695-D5773ED90AEF}"/>
      </w:docPartPr>
      <w:docPartBody>
        <w:p w:rsidR="001849C6" w:rsidRDefault="001849C6">
          <w:pPr>
            <w:pStyle w:val="9A9253C3329B4306ACE01E2A285134F9"/>
          </w:pPr>
          <w:r w:rsidRPr="009119BF">
            <w:rPr>
              <w:rFonts w:ascii="Arial Narrow" w:hAnsi="Arial Narrow"/>
              <w:i/>
              <w:color w:val="808080" w:themeColor="background1" w:themeShade="80"/>
              <w:sz w:val="22"/>
              <w:szCs w:val="22"/>
              <w:highlight w:val="yellow"/>
            </w:rPr>
            <w:t>&lt;Bank name&gt;</w:t>
          </w:r>
        </w:p>
      </w:docPartBody>
    </w:docPart>
    <w:docPart>
      <w:docPartPr>
        <w:name w:val="2057CBD6D94D403E828F541460543D62"/>
        <w:category>
          <w:name w:val="General"/>
          <w:gallery w:val="placeholder"/>
        </w:category>
        <w:types>
          <w:type w:val="bbPlcHdr"/>
        </w:types>
        <w:behaviors>
          <w:behavior w:val="content"/>
        </w:behaviors>
        <w:guid w:val="{2E2ABC99-53B9-41B6-A98B-77BC23B6C619}"/>
      </w:docPartPr>
      <w:docPartBody>
        <w:p w:rsidR="001849C6" w:rsidRDefault="001849C6">
          <w:pPr>
            <w:pStyle w:val="2057CBD6D94D403E828F541460543D62"/>
          </w:pPr>
          <w:r w:rsidRPr="009119BF">
            <w:rPr>
              <w:rFonts w:ascii="Arial Narrow" w:hAnsi="Arial Narrow"/>
              <w:i/>
              <w:color w:val="808080" w:themeColor="background1" w:themeShade="80"/>
              <w:sz w:val="22"/>
              <w:szCs w:val="22"/>
              <w:highlight w:val="yellow"/>
            </w:rPr>
            <w:t>&lt;Bank address&gt;</w:t>
          </w:r>
        </w:p>
      </w:docPartBody>
    </w:docPart>
    <w:docPart>
      <w:docPartPr>
        <w:name w:val="5655535722BE40CF9C247950C2D62B2F"/>
        <w:category>
          <w:name w:val="General"/>
          <w:gallery w:val="placeholder"/>
        </w:category>
        <w:types>
          <w:type w:val="bbPlcHdr"/>
        </w:types>
        <w:behaviors>
          <w:behavior w:val="content"/>
        </w:behaviors>
        <w:guid w:val="{B687A905-BA41-4E78-9C6C-D5E56FF0ECB2}"/>
      </w:docPartPr>
      <w:docPartBody>
        <w:p w:rsidR="001849C6" w:rsidRDefault="001849C6">
          <w:pPr>
            <w:pStyle w:val="5655535722BE40CF9C247950C2D62B2F"/>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8969FFB8827344E98995F0215D32A63E"/>
        <w:category>
          <w:name w:val="General"/>
          <w:gallery w:val="placeholder"/>
        </w:category>
        <w:types>
          <w:type w:val="bbPlcHdr"/>
        </w:types>
        <w:behaviors>
          <w:behavior w:val="content"/>
        </w:behaviors>
        <w:guid w:val="{CF4F7082-53EC-42E3-9D7F-1ACA2C769A20}"/>
      </w:docPartPr>
      <w:docPartBody>
        <w:p w:rsidR="001849C6" w:rsidRDefault="001849C6">
          <w:pPr>
            <w:pStyle w:val="8969FFB8827344E98995F0215D32A63E"/>
          </w:pPr>
          <w:r w:rsidRPr="009119BF">
            <w:rPr>
              <w:rFonts w:ascii="Arial Narrow" w:hAnsi="Arial Narrow"/>
              <w:i/>
              <w:color w:val="808080" w:themeColor="background1" w:themeShade="80"/>
              <w:sz w:val="22"/>
              <w:szCs w:val="22"/>
              <w:highlight w:val="yellow"/>
            </w:rPr>
            <w:t>&lt;Address&gt;</w:t>
          </w:r>
        </w:p>
      </w:docPartBody>
    </w:docPart>
    <w:docPart>
      <w:docPartPr>
        <w:name w:val="99FA2776FCE64D3395A551C822667771"/>
        <w:category>
          <w:name w:val="General"/>
          <w:gallery w:val="placeholder"/>
        </w:category>
        <w:types>
          <w:type w:val="bbPlcHdr"/>
        </w:types>
        <w:behaviors>
          <w:behavior w:val="content"/>
        </w:behaviors>
        <w:guid w:val="{1FC36A5D-BC03-497E-800F-5F098ACE7292}"/>
      </w:docPartPr>
      <w:docPartBody>
        <w:p w:rsidR="001849C6" w:rsidRDefault="001849C6">
          <w:pPr>
            <w:pStyle w:val="99FA2776FCE64D3395A551C822667771"/>
          </w:pPr>
          <w:r w:rsidRPr="009119BF">
            <w:rPr>
              <w:rFonts w:ascii="Arial Narrow" w:hAnsi="Arial Narrow"/>
              <w:i/>
              <w:color w:val="808080" w:themeColor="background1" w:themeShade="80"/>
              <w:sz w:val="22"/>
              <w:szCs w:val="22"/>
              <w:highlight w:val="yellow"/>
            </w:rPr>
            <w:t>&lt;Telephone&gt;</w:t>
          </w:r>
        </w:p>
      </w:docPartBody>
    </w:docPart>
    <w:docPart>
      <w:docPartPr>
        <w:name w:val="EDC0E0B613174CF8BE3A23A93F1BB094"/>
        <w:category>
          <w:name w:val="General"/>
          <w:gallery w:val="placeholder"/>
        </w:category>
        <w:types>
          <w:type w:val="bbPlcHdr"/>
        </w:types>
        <w:behaviors>
          <w:behavior w:val="content"/>
        </w:behaviors>
        <w:guid w:val="{3F05F26C-F5A2-441E-8CDC-98FE4693B753}"/>
      </w:docPartPr>
      <w:docPartBody>
        <w:p w:rsidR="001849C6" w:rsidRDefault="001849C6">
          <w:pPr>
            <w:pStyle w:val="EDC0E0B613174CF8BE3A23A93F1BB094"/>
          </w:pPr>
          <w:r w:rsidRPr="009119BF">
            <w:rPr>
              <w:rFonts w:ascii="Arial Narrow" w:hAnsi="Arial Narrow"/>
              <w:i/>
              <w:color w:val="808080" w:themeColor="background1" w:themeShade="80"/>
              <w:sz w:val="22"/>
              <w:szCs w:val="22"/>
              <w:highlight w:val="yellow"/>
            </w:rPr>
            <w:t>&lt;Email&gt;</w:t>
          </w:r>
        </w:p>
      </w:docPartBody>
    </w:docPart>
    <w:docPart>
      <w:docPartPr>
        <w:name w:val="55939A4418ED45A2BA26D9072CE32473"/>
        <w:category>
          <w:name w:val="General"/>
          <w:gallery w:val="placeholder"/>
        </w:category>
        <w:types>
          <w:type w:val="bbPlcHdr"/>
        </w:types>
        <w:behaviors>
          <w:behavior w:val="content"/>
        </w:behaviors>
        <w:guid w:val="{BAFE0F9A-A7CC-420B-B22E-99186AACABBF}"/>
      </w:docPartPr>
      <w:docPartBody>
        <w:p w:rsidR="001849C6" w:rsidRDefault="001849C6">
          <w:pPr>
            <w:pStyle w:val="55939A4418ED45A2BA26D9072CE32473"/>
          </w:pPr>
          <w:r w:rsidRPr="009119BF">
            <w:rPr>
              <w:rFonts w:ascii="Arial Narrow" w:hAnsi="Arial Narrow"/>
              <w:i/>
              <w:color w:val="808080" w:themeColor="background1" w:themeShade="80"/>
              <w:sz w:val="22"/>
              <w:szCs w:val="22"/>
              <w:highlight w:val="yellow"/>
            </w:rPr>
            <w:t>&lt;Fax&gt;</w:t>
          </w:r>
        </w:p>
      </w:docPartBody>
    </w:docPart>
    <w:docPart>
      <w:docPartPr>
        <w:name w:val="81DBF292C6834E01AE4B608250BD2DB9"/>
        <w:category>
          <w:name w:val="General"/>
          <w:gallery w:val="placeholder"/>
        </w:category>
        <w:types>
          <w:type w:val="bbPlcHdr"/>
        </w:types>
        <w:behaviors>
          <w:behavior w:val="content"/>
        </w:behaviors>
        <w:guid w:val="{59AB8D23-4ADC-4F04-A355-BFA3CA2365D0}"/>
      </w:docPartPr>
      <w:docPartBody>
        <w:p w:rsidR="001849C6" w:rsidRDefault="001849C6">
          <w:pPr>
            <w:pStyle w:val="81DBF292C6834E01AE4B608250BD2DB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D412FC2DC8D74DB79BE1410F4D52171F"/>
        <w:category>
          <w:name w:val="General"/>
          <w:gallery w:val="placeholder"/>
        </w:category>
        <w:types>
          <w:type w:val="bbPlcHdr"/>
        </w:types>
        <w:behaviors>
          <w:behavior w:val="content"/>
        </w:behaviors>
        <w:guid w:val="{55817754-72B2-4D60-9EF2-F34B13AADEB1}"/>
      </w:docPartPr>
      <w:docPartBody>
        <w:p w:rsidR="001849C6" w:rsidRDefault="001849C6">
          <w:pPr>
            <w:pStyle w:val="D412FC2DC8D74DB79BE1410F4D52171F"/>
          </w:pPr>
          <w:r w:rsidRPr="009119BF">
            <w:rPr>
              <w:rFonts w:ascii="Arial Narrow" w:hAnsi="Arial Narrow"/>
              <w:i/>
              <w:color w:val="808080" w:themeColor="background1" w:themeShade="80"/>
              <w:sz w:val="22"/>
              <w:szCs w:val="22"/>
              <w:highlight w:val="yellow"/>
            </w:rPr>
            <w:t>&lt;Address&gt;</w:t>
          </w:r>
        </w:p>
      </w:docPartBody>
    </w:docPart>
    <w:docPart>
      <w:docPartPr>
        <w:name w:val="73BCE15BCC9A4D53AEA093A737109426"/>
        <w:category>
          <w:name w:val="General"/>
          <w:gallery w:val="placeholder"/>
        </w:category>
        <w:types>
          <w:type w:val="bbPlcHdr"/>
        </w:types>
        <w:behaviors>
          <w:behavior w:val="content"/>
        </w:behaviors>
        <w:guid w:val="{2138765E-9C3A-46A7-93B3-3BBE4950A578}"/>
      </w:docPartPr>
      <w:docPartBody>
        <w:p w:rsidR="001849C6" w:rsidRDefault="001849C6">
          <w:pPr>
            <w:pStyle w:val="73BCE15BCC9A4D53AEA093A737109426"/>
          </w:pPr>
          <w:r w:rsidRPr="009119BF">
            <w:rPr>
              <w:rFonts w:ascii="Arial Narrow" w:hAnsi="Arial Narrow"/>
              <w:i/>
              <w:color w:val="808080" w:themeColor="background1" w:themeShade="80"/>
              <w:sz w:val="22"/>
              <w:szCs w:val="22"/>
              <w:highlight w:val="yellow"/>
            </w:rPr>
            <w:t>&lt;Telephone&gt;</w:t>
          </w:r>
        </w:p>
      </w:docPartBody>
    </w:docPart>
    <w:docPart>
      <w:docPartPr>
        <w:name w:val="A4B6F40C83AF4919AA4A1D69CE9C371B"/>
        <w:category>
          <w:name w:val="General"/>
          <w:gallery w:val="placeholder"/>
        </w:category>
        <w:types>
          <w:type w:val="bbPlcHdr"/>
        </w:types>
        <w:behaviors>
          <w:behavior w:val="content"/>
        </w:behaviors>
        <w:guid w:val="{A4A0F49C-CA09-4D5C-94BE-868DCEB2EB26}"/>
      </w:docPartPr>
      <w:docPartBody>
        <w:p w:rsidR="001849C6" w:rsidRDefault="001849C6">
          <w:pPr>
            <w:pStyle w:val="A4B6F40C83AF4919AA4A1D69CE9C371B"/>
          </w:pPr>
          <w:r w:rsidRPr="009119BF">
            <w:rPr>
              <w:rFonts w:ascii="Arial Narrow" w:hAnsi="Arial Narrow"/>
              <w:i/>
              <w:color w:val="808080" w:themeColor="background1" w:themeShade="80"/>
              <w:sz w:val="22"/>
              <w:szCs w:val="22"/>
              <w:highlight w:val="yellow"/>
            </w:rPr>
            <w:t>&lt;Email&gt;</w:t>
          </w:r>
        </w:p>
      </w:docPartBody>
    </w:docPart>
    <w:docPart>
      <w:docPartPr>
        <w:name w:val="09CD2A9EC2F94D729C08D047D3CC96AE"/>
        <w:category>
          <w:name w:val="General"/>
          <w:gallery w:val="placeholder"/>
        </w:category>
        <w:types>
          <w:type w:val="bbPlcHdr"/>
        </w:types>
        <w:behaviors>
          <w:behavior w:val="content"/>
        </w:behaviors>
        <w:guid w:val="{99AF8852-6CA5-4230-8FD0-DFD4173F27AF}"/>
      </w:docPartPr>
      <w:docPartBody>
        <w:p w:rsidR="001849C6" w:rsidRDefault="001849C6">
          <w:pPr>
            <w:pStyle w:val="09CD2A9EC2F94D729C08D047D3CC96AE"/>
          </w:pPr>
          <w:r w:rsidRPr="009119BF">
            <w:rPr>
              <w:rFonts w:ascii="Arial Narrow" w:hAnsi="Arial Narrow"/>
              <w:i/>
              <w:color w:val="808080" w:themeColor="background1" w:themeShade="80"/>
              <w:sz w:val="22"/>
              <w:szCs w:val="22"/>
              <w:highlight w:val="yellow"/>
            </w:rPr>
            <w:t>&lt;Fax&gt;</w:t>
          </w:r>
        </w:p>
      </w:docPartBody>
    </w:docPart>
    <w:docPart>
      <w:docPartPr>
        <w:name w:val="B273EA7A556C4D768A79A18CD005796F"/>
        <w:category>
          <w:name w:val="General"/>
          <w:gallery w:val="placeholder"/>
        </w:category>
        <w:types>
          <w:type w:val="bbPlcHdr"/>
        </w:types>
        <w:behaviors>
          <w:behavior w:val="content"/>
        </w:behaviors>
        <w:guid w:val="{BB6B1142-CF6A-463B-94D0-B1C74DDBE755}"/>
      </w:docPartPr>
      <w:docPartBody>
        <w:p w:rsidR="001849C6" w:rsidRPr="00D75C48" w:rsidRDefault="001849C6"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1849C6" w:rsidRPr="009119BF" w:rsidRDefault="001849C6"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1849C6" w:rsidRPr="009119BF" w:rsidRDefault="001849C6"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1849C6" w:rsidRDefault="001849C6">
          <w:pPr>
            <w:pStyle w:val="B273EA7A556C4D768A79A18CD005796F"/>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BF7F922595544BFC9EECC235585FC9C3"/>
        <w:category>
          <w:name w:val="General"/>
          <w:gallery w:val="placeholder"/>
        </w:category>
        <w:types>
          <w:type w:val="bbPlcHdr"/>
        </w:types>
        <w:behaviors>
          <w:behavior w:val="content"/>
        </w:behaviors>
        <w:guid w:val="{7EAC8C65-35EC-4C22-A25E-20B53E50EDA1}"/>
      </w:docPartPr>
      <w:docPartBody>
        <w:p w:rsidR="001849C6" w:rsidRPr="009119BF" w:rsidRDefault="001849C6"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1849C6" w:rsidRDefault="001849C6">
          <w:pPr>
            <w:pStyle w:val="BF7F922595544BFC9EECC235585FC9C3"/>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793EF80DA2CD40238C4D3D67EBB39BB1"/>
        <w:category>
          <w:name w:val="General"/>
          <w:gallery w:val="placeholder"/>
        </w:category>
        <w:types>
          <w:type w:val="bbPlcHdr"/>
        </w:types>
        <w:behaviors>
          <w:behavior w:val="content"/>
        </w:behaviors>
        <w:guid w:val="{9595285E-7B69-4D07-BD51-B4AEC9966DFE}"/>
      </w:docPartPr>
      <w:docPartBody>
        <w:p w:rsidR="001849C6" w:rsidRPr="009119BF" w:rsidRDefault="001849C6"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1849C6" w:rsidRPr="009119BF" w:rsidRDefault="001849C6"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1849C6" w:rsidRDefault="001849C6">
          <w:pPr>
            <w:pStyle w:val="793EF80DA2CD40238C4D3D67EBB39BB1"/>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4708B4ADB8984FCC93BF0C72C9526F2F"/>
        <w:category>
          <w:name w:val="General"/>
          <w:gallery w:val="placeholder"/>
        </w:category>
        <w:types>
          <w:type w:val="bbPlcHdr"/>
        </w:types>
        <w:behaviors>
          <w:behavior w:val="content"/>
        </w:behaviors>
        <w:guid w:val="{E8DABB9D-AA3F-466E-BB7B-884709A0C008}"/>
      </w:docPartPr>
      <w:docPartBody>
        <w:p w:rsidR="001849C6" w:rsidRPr="009119BF" w:rsidRDefault="001849C6"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1849C6" w:rsidRDefault="001849C6">
          <w:pPr>
            <w:pStyle w:val="4708B4ADB8984FCC93BF0C72C9526F2F"/>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6729DE1155BD4E5C9971AB354AB03EAA"/>
        <w:category>
          <w:name w:val="General"/>
          <w:gallery w:val="placeholder"/>
        </w:category>
        <w:types>
          <w:type w:val="bbPlcHdr"/>
        </w:types>
        <w:behaviors>
          <w:behavior w:val="content"/>
        </w:behaviors>
        <w:guid w:val="{9A1FD620-0579-4E50-B114-EE77FD9E72B7}"/>
      </w:docPartPr>
      <w:docPartBody>
        <w:p w:rsidR="001849C6" w:rsidRPr="009119BF" w:rsidRDefault="001849C6"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1849C6" w:rsidRPr="009119BF" w:rsidRDefault="001849C6"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1849C6" w:rsidRDefault="001849C6">
          <w:pPr>
            <w:pStyle w:val="6729DE1155BD4E5C9971AB354AB03EAA"/>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B3E95AB8FD8247A1BF4173ED50FAFF2D"/>
        <w:category>
          <w:name w:val="General"/>
          <w:gallery w:val="placeholder"/>
        </w:category>
        <w:types>
          <w:type w:val="bbPlcHdr"/>
        </w:types>
        <w:behaviors>
          <w:behavior w:val="content"/>
        </w:behaviors>
        <w:guid w:val="{CED49518-66FF-4DC5-83E1-C160CFDCEA11}"/>
      </w:docPartPr>
      <w:docPartBody>
        <w:p w:rsidR="001849C6" w:rsidRPr="009119BF" w:rsidRDefault="001849C6"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1849C6" w:rsidRPr="009119BF" w:rsidRDefault="001849C6"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1849C6" w:rsidRPr="009119BF" w:rsidRDefault="001849C6"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1849C6" w:rsidRPr="009119BF" w:rsidRDefault="001849C6"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1849C6" w:rsidRPr="009119BF" w:rsidRDefault="001849C6"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1849C6" w:rsidRPr="009119BF" w:rsidRDefault="001849C6"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1849C6" w:rsidRPr="009119BF" w:rsidRDefault="001849C6"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1849C6" w:rsidRPr="009119BF" w:rsidRDefault="001849C6"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1849C6" w:rsidRPr="009119BF" w:rsidRDefault="001849C6"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1849C6" w:rsidRPr="009119BF" w:rsidRDefault="001849C6"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1849C6" w:rsidRPr="009119BF" w:rsidRDefault="001849C6"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1849C6" w:rsidRDefault="001849C6"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1849C6" w:rsidRDefault="001849C6">
          <w:pPr>
            <w:pStyle w:val="B3E95AB8FD8247A1BF4173ED50FAFF2D"/>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349A3B3AA7EE44B8966E8166F2B8C5F3"/>
        <w:category>
          <w:name w:val="General"/>
          <w:gallery w:val="placeholder"/>
        </w:category>
        <w:types>
          <w:type w:val="bbPlcHdr"/>
        </w:types>
        <w:behaviors>
          <w:behavior w:val="content"/>
        </w:behaviors>
        <w:guid w:val="{23385F28-E0C8-4AEB-BF2D-E779B60D1DE3}"/>
      </w:docPartPr>
      <w:docPartBody>
        <w:p w:rsidR="001849C6" w:rsidRPr="00D75C48" w:rsidRDefault="001849C6"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1849C6" w:rsidRPr="00D75C48" w:rsidRDefault="001849C6"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1849C6" w:rsidRPr="00D75C48" w:rsidRDefault="001849C6"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1849C6" w:rsidRPr="00D75C48" w:rsidRDefault="001849C6" w:rsidP="00352A7F">
          <w:pPr>
            <w:tabs>
              <w:tab w:val="left" w:pos="567"/>
            </w:tabs>
            <w:autoSpaceDE w:val="0"/>
            <w:autoSpaceDN w:val="0"/>
            <w:adjustRightInd w:val="0"/>
            <w:spacing w:after="120"/>
            <w:ind w:right="649"/>
            <w:jc w:val="both"/>
            <w:rPr>
              <w:rFonts w:ascii="Arial Narrow" w:hAnsi="Arial Narrow"/>
            </w:rPr>
          </w:pPr>
        </w:p>
        <w:p w:rsidR="001849C6" w:rsidRPr="00D75C48" w:rsidRDefault="001849C6"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1849C6" w:rsidRPr="00D75C48" w:rsidRDefault="001849C6"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1849C6" w:rsidRPr="00D75C48" w:rsidRDefault="001849C6"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1849C6" w:rsidRPr="00D75C48"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1849C6"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1849C6" w:rsidRDefault="001849C6"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1849C6" w:rsidRDefault="001849C6">
          <w:pPr>
            <w:pStyle w:val="349A3B3AA7EE44B8966E8166F2B8C5F3"/>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46463D5F65A74B858E11662B90C1C81B"/>
        <w:category>
          <w:name w:val="General"/>
          <w:gallery w:val="placeholder"/>
        </w:category>
        <w:types>
          <w:type w:val="bbPlcHdr"/>
        </w:types>
        <w:behaviors>
          <w:behavior w:val="content"/>
        </w:behaviors>
        <w:guid w:val="{36D2FC91-1824-49F6-A9B1-4C72F69D1B44}"/>
      </w:docPartPr>
      <w:docPartBody>
        <w:p w:rsidR="001849C6" w:rsidRPr="009119BF" w:rsidRDefault="001849C6"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1849C6" w:rsidRPr="009119BF" w:rsidRDefault="001849C6"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1849C6" w:rsidRPr="009119BF" w:rsidRDefault="001849C6"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1849C6" w:rsidRPr="009119BF" w:rsidRDefault="001849C6"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1849C6" w:rsidRPr="009119BF" w:rsidRDefault="001849C6"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1849C6" w:rsidRPr="009119BF" w:rsidRDefault="001849C6"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1849C6" w:rsidRPr="009119BF" w:rsidRDefault="001849C6"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1849C6" w:rsidRPr="009119BF" w:rsidRDefault="001849C6"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1849C6" w:rsidRDefault="001849C6">
          <w:pPr>
            <w:pStyle w:val="46463D5F65A74B858E11662B90C1C81B"/>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9E56AF14B558419899756E9AF16F6D84"/>
        <w:category>
          <w:name w:val="General"/>
          <w:gallery w:val="placeholder"/>
        </w:category>
        <w:types>
          <w:type w:val="bbPlcHdr"/>
        </w:types>
        <w:behaviors>
          <w:behavior w:val="content"/>
        </w:behaviors>
        <w:guid w:val="{DF2FEB5B-F356-40B1-9F90-2D174496A062}"/>
      </w:docPartPr>
      <w:docPartBody>
        <w:p w:rsidR="001849C6" w:rsidRPr="009119BF" w:rsidRDefault="001849C6"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1849C6" w:rsidRPr="0093016B" w:rsidRDefault="001849C6" w:rsidP="00915E68">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1849C6" w:rsidRDefault="001849C6"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1849C6" w:rsidRDefault="001849C6"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1849C6" w:rsidRDefault="001849C6"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1849C6" w:rsidRPr="001562DF" w:rsidRDefault="001849C6"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1849C6" w:rsidRDefault="001849C6">
          <w:pPr>
            <w:pStyle w:val="9E56AF14B558419899756E9AF16F6D84"/>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ADA310693B474535857D145E5DB5EA17"/>
        <w:category>
          <w:name w:val="General"/>
          <w:gallery w:val="placeholder"/>
        </w:category>
        <w:types>
          <w:type w:val="bbPlcHdr"/>
        </w:types>
        <w:behaviors>
          <w:behavior w:val="content"/>
        </w:behaviors>
        <w:guid w:val="{3FA38524-7EFA-4BC3-B942-98E7429DC14D}"/>
      </w:docPartPr>
      <w:docPartBody>
        <w:p w:rsidR="001849C6" w:rsidRPr="009119BF" w:rsidRDefault="001849C6"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1849C6" w:rsidRDefault="001849C6">
          <w:pPr>
            <w:pStyle w:val="ADA310693B474535857D145E5DB5EA17"/>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DEB59F11811C4B688A729A973D8D544F"/>
        <w:category>
          <w:name w:val="General"/>
          <w:gallery w:val="placeholder"/>
        </w:category>
        <w:types>
          <w:type w:val="bbPlcHdr"/>
        </w:types>
        <w:behaviors>
          <w:behavior w:val="content"/>
        </w:behaviors>
        <w:guid w:val="{76920E19-35CE-4950-A620-DFEC1E5CE5D2}"/>
      </w:docPartPr>
      <w:docPartBody>
        <w:p w:rsidR="001849C6" w:rsidRPr="009119BF" w:rsidRDefault="001849C6"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1849C6" w:rsidRPr="009119BF" w:rsidRDefault="001849C6" w:rsidP="00915E68">
          <w:pPr>
            <w:numPr>
              <w:ilvl w:val="0"/>
              <w:numId w:val="9"/>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1849C6" w:rsidRDefault="001849C6">
          <w:pPr>
            <w:pStyle w:val="DEB59F11811C4B688A729A973D8D544F"/>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5F279E5A9A5840408AAFB83092189335"/>
        <w:category>
          <w:name w:val="General"/>
          <w:gallery w:val="placeholder"/>
        </w:category>
        <w:types>
          <w:type w:val="bbPlcHdr"/>
        </w:types>
        <w:behaviors>
          <w:behavior w:val="content"/>
        </w:behaviors>
        <w:guid w:val="{3DC4B4AE-8C63-4FC7-BC56-11D0F692B02A}"/>
      </w:docPartPr>
      <w:docPartBody>
        <w:p w:rsidR="001849C6" w:rsidRPr="009119BF" w:rsidRDefault="001849C6"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1849C6" w:rsidRPr="009119BF" w:rsidRDefault="001849C6"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1849C6" w:rsidRPr="009119BF" w:rsidRDefault="001849C6"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1849C6" w:rsidRPr="009119BF" w:rsidRDefault="001849C6"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1849C6" w:rsidRPr="009119BF" w:rsidRDefault="001849C6"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1849C6" w:rsidRPr="009119BF" w:rsidRDefault="001849C6"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1849C6" w:rsidRPr="009119BF" w:rsidRDefault="001849C6"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1849C6" w:rsidRDefault="001849C6">
          <w:pPr>
            <w:pStyle w:val="5F279E5A9A5840408AAFB83092189335"/>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110BB1F251F046D685FA311676ED1983"/>
        <w:category>
          <w:name w:val="General"/>
          <w:gallery w:val="placeholder"/>
        </w:category>
        <w:types>
          <w:type w:val="bbPlcHdr"/>
        </w:types>
        <w:behaviors>
          <w:behavior w:val="content"/>
        </w:behaviors>
        <w:guid w:val="{0E8705D0-95F4-4D65-B85C-65BE122304CD}"/>
      </w:docPartPr>
      <w:docPartBody>
        <w:p w:rsidR="001849C6" w:rsidRPr="009119BF" w:rsidRDefault="001849C6"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1849C6" w:rsidRPr="009119BF" w:rsidRDefault="001849C6" w:rsidP="00915E68">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1849C6" w:rsidRDefault="001849C6">
          <w:pPr>
            <w:pStyle w:val="110BB1F251F046D685FA311676ED1983"/>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DBA469C4E2484481B770236207234FC2"/>
        <w:category>
          <w:name w:val="General"/>
          <w:gallery w:val="placeholder"/>
        </w:category>
        <w:types>
          <w:type w:val="bbPlcHdr"/>
        </w:types>
        <w:behaviors>
          <w:behavior w:val="content"/>
        </w:behaviors>
        <w:guid w:val="{99F870F7-01F9-4E57-AD7F-D5DCF4F7B54B}"/>
      </w:docPartPr>
      <w:docPartBody>
        <w:p w:rsidR="001849C6" w:rsidRPr="0067479A" w:rsidRDefault="001849C6"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1849C6" w:rsidRDefault="001849C6">
          <w:pPr>
            <w:pStyle w:val="DBA469C4E2484481B770236207234FC2"/>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F0437E95C7E14BAC8106026CB4BB0FE2"/>
        <w:category>
          <w:name w:val="General"/>
          <w:gallery w:val="placeholder"/>
        </w:category>
        <w:types>
          <w:type w:val="bbPlcHdr"/>
        </w:types>
        <w:behaviors>
          <w:behavior w:val="content"/>
        </w:behaviors>
        <w:guid w:val="{82D2DCA8-E7E2-4745-93F2-2AC9B6AE1A7D}"/>
      </w:docPartPr>
      <w:docPartBody>
        <w:p w:rsidR="001849C6" w:rsidRPr="009119BF" w:rsidRDefault="001849C6"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1849C6" w:rsidRPr="009119BF" w:rsidRDefault="001849C6"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1849C6" w:rsidRPr="009119BF" w:rsidRDefault="001849C6"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1849C6" w:rsidRDefault="001849C6">
          <w:pPr>
            <w:pStyle w:val="F0437E95C7E14BAC8106026CB4BB0FE2"/>
          </w:pPr>
          <w:r w:rsidRPr="004706C3">
            <w:rPr>
              <w:rFonts w:ascii="Arial Narrow" w:hAnsi="Arial Narrow"/>
              <w:sz w:val="22"/>
              <w:szCs w:val="22"/>
            </w:rPr>
            <w:t>The Agreement is governed by the applicable Rules and Regulations of the Council of Europe.</w:t>
          </w:r>
        </w:p>
      </w:docPartBody>
    </w:docPart>
    <w:docPart>
      <w:docPartPr>
        <w:name w:val="735C8FC1B6E8404B8C69E7B837A8829F"/>
        <w:category>
          <w:name w:val="General"/>
          <w:gallery w:val="placeholder"/>
        </w:category>
        <w:types>
          <w:type w:val="bbPlcHdr"/>
        </w:types>
        <w:behaviors>
          <w:behavior w:val="content"/>
        </w:behaviors>
        <w:guid w:val="{32938E70-DA24-48F3-A684-61879677E398}"/>
      </w:docPartPr>
      <w:docPartBody>
        <w:p w:rsidR="001849C6" w:rsidRDefault="001849C6">
          <w:pPr>
            <w:pStyle w:val="735C8FC1B6E8404B8C69E7B837A8829F"/>
          </w:pPr>
          <w:r>
            <w:rPr>
              <w:rStyle w:val="PlaceholderText"/>
            </w:rPr>
            <w:t>Click here to enter text.</w:t>
          </w:r>
        </w:p>
      </w:docPartBody>
    </w:docPart>
    <w:docPart>
      <w:docPartPr>
        <w:name w:val="DCC6E8D4B3664A7399716E1A3EC798A8"/>
        <w:category>
          <w:name w:val="General"/>
          <w:gallery w:val="placeholder"/>
        </w:category>
        <w:types>
          <w:type w:val="bbPlcHdr"/>
        </w:types>
        <w:behaviors>
          <w:behavior w:val="content"/>
        </w:behaviors>
        <w:guid w:val="{EF9F4D67-2A26-478A-B388-26676F4D38FB}"/>
      </w:docPartPr>
      <w:docPartBody>
        <w:p w:rsidR="001849C6" w:rsidRDefault="001849C6">
          <w:pPr>
            <w:pStyle w:val="DCC6E8D4B3664A7399716E1A3EC798A8"/>
          </w:pPr>
          <w:r>
            <w:rPr>
              <w:rStyle w:val="PlaceholderText"/>
            </w:rPr>
            <w:t>Click here to enter text.</w:t>
          </w:r>
        </w:p>
      </w:docPartBody>
    </w:docPart>
    <w:docPart>
      <w:docPartPr>
        <w:name w:val="ED7FE742D49B45D5B455D89AF9925E44"/>
        <w:category>
          <w:name w:val="General"/>
          <w:gallery w:val="placeholder"/>
        </w:category>
        <w:types>
          <w:type w:val="bbPlcHdr"/>
        </w:types>
        <w:behaviors>
          <w:behavior w:val="content"/>
        </w:behaviors>
        <w:guid w:val="{683A90CE-E747-44E2-9329-82DAEEE43DAD}"/>
      </w:docPartPr>
      <w:docPartBody>
        <w:p w:rsidR="001849C6" w:rsidRDefault="001849C6">
          <w:pPr>
            <w:pStyle w:val="ED7FE742D49B45D5B455D89AF9925E44"/>
          </w:pPr>
          <w:r>
            <w:rPr>
              <w:rStyle w:val="PlaceholderText"/>
            </w:rPr>
            <w:t>Click here to enter text.</w:t>
          </w:r>
        </w:p>
      </w:docPartBody>
    </w:docPart>
    <w:docPart>
      <w:docPartPr>
        <w:name w:val="11F42D64707F414F96152A8AFCC4303D"/>
        <w:category>
          <w:name w:val="General"/>
          <w:gallery w:val="placeholder"/>
        </w:category>
        <w:types>
          <w:type w:val="bbPlcHdr"/>
        </w:types>
        <w:behaviors>
          <w:behavior w:val="content"/>
        </w:behaviors>
        <w:guid w:val="{93864E10-2FED-4EC6-871F-DB8649C15D98}"/>
      </w:docPartPr>
      <w:docPartBody>
        <w:p w:rsidR="001849C6" w:rsidRDefault="001849C6">
          <w:pPr>
            <w:pStyle w:val="11F42D64707F414F96152A8AFCC4303D"/>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6C6DD6DAF42C40079D6CE1F134F28621"/>
        <w:category>
          <w:name w:val="General"/>
          <w:gallery w:val="placeholder"/>
        </w:category>
        <w:types>
          <w:type w:val="bbPlcHdr"/>
        </w:types>
        <w:behaviors>
          <w:behavior w:val="content"/>
        </w:behaviors>
        <w:guid w:val="{F552386E-1005-4FDB-ACBE-27DCFC6F37A0}"/>
      </w:docPartPr>
      <w:docPartBody>
        <w:p w:rsidR="001849C6" w:rsidRDefault="001849C6">
          <w:pPr>
            <w:pStyle w:val="6C6DD6DAF42C40079D6CE1F134F28621"/>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18DFADEF5C6448F7BCB7B02FF484D7C7"/>
        <w:category>
          <w:name w:val="General"/>
          <w:gallery w:val="placeholder"/>
        </w:category>
        <w:types>
          <w:type w:val="bbPlcHdr"/>
        </w:types>
        <w:behaviors>
          <w:behavior w:val="content"/>
        </w:behaviors>
        <w:guid w:val="{0CF59CD0-E0A3-4495-885A-4BA012705C50}"/>
      </w:docPartPr>
      <w:docPartBody>
        <w:p w:rsidR="001849C6" w:rsidRDefault="001849C6">
          <w:pPr>
            <w:pStyle w:val="18DFADEF5C6448F7BCB7B02FF484D7C7"/>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A8"/>
    <w:rsid w:val="000C3DA8"/>
    <w:rsid w:val="00165BDF"/>
    <w:rsid w:val="001849C6"/>
    <w:rsid w:val="001B7702"/>
    <w:rsid w:val="00A422B3"/>
    <w:rsid w:val="00D220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0C6A740048245D89D79786E1F2E742B">
    <w:name w:val="80C6A740048245D89D79786E1F2E742B"/>
  </w:style>
  <w:style w:type="paragraph" w:customStyle="1" w:styleId="ED203EB8F3AB4012845BCDF21DC877E7">
    <w:name w:val="ED203EB8F3AB4012845BCDF21DC877E7"/>
  </w:style>
  <w:style w:type="paragraph" w:customStyle="1" w:styleId="ACE02BFF60E14B1088B11AED0682EFA0">
    <w:name w:val="ACE02BFF60E14B1088B11AED0682EFA0"/>
  </w:style>
  <w:style w:type="paragraph" w:customStyle="1" w:styleId="3CB67A3865C94E658A8B7364683C31DD">
    <w:name w:val="3CB67A3865C94E658A8B7364683C31DD"/>
  </w:style>
  <w:style w:type="paragraph" w:customStyle="1" w:styleId="0B640E25EF2140CE86FF2D54474CA274">
    <w:name w:val="0B640E25EF2140CE86FF2D54474CA274"/>
  </w:style>
  <w:style w:type="paragraph" w:customStyle="1" w:styleId="DEFBA0E46CFB4D5BB6FE059BA637F8B6">
    <w:name w:val="DEFBA0E46CFB4D5BB6FE059BA637F8B6"/>
  </w:style>
  <w:style w:type="paragraph" w:customStyle="1" w:styleId="D385AF6A392049428ECCA43BF6527273">
    <w:name w:val="D385AF6A392049428ECCA43BF6527273"/>
  </w:style>
  <w:style w:type="paragraph" w:customStyle="1" w:styleId="B84717D7470146CD86766E83359B5EBC">
    <w:name w:val="B84717D7470146CD86766E83359B5EBC"/>
  </w:style>
  <w:style w:type="paragraph" w:customStyle="1" w:styleId="AB7001BE254542589C070A8F64AB988C">
    <w:name w:val="AB7001BE254542589C070A8F64AB988C"/>
  </w:style>
  <w:style w:type="paragraph" w:customStyle="1" w:styleId="6ED1F1CE0CB047E89DF6247385D1407C">
    <w:name w:val="6ED1F1CE0CB047E89DF6247385D1407C"/>
  </w:style>
  <w:style w:type="paragraph" w:customStyle="1" w:styleId="F6BAC3F336824878A4053B9A749258CE">
    <w:name w:val="F6BAC3F336824878A4053B9A749258CE"/>
  </w:style>
  <w:style w:type="paragraph" w:customStyle="1" w:styleId="58D26C164EE64777917AA1FE2DCE55D5">
    <w:name w:val="58D26C164EE64777917AA1FE2DCE55D5"/>
  </w:style>
  <w:style w:type="paragraph" w:customStyle="1" w:styleId="16F2D03FDBF04E47AD59FE4F366389AB">
    <w:name w:val="16F2D03FDBF04E47AD59FE4F366389AB"/>
  </w:style>
  <w:style w:type="paragraph" w:customStyle="1" w:styleId="5441A77D93AE48988D7D9C0197E44DB4">
    <w:name w:val="5441A77D93AE48988D7D9C0197E44DB4"/>
  </w:style>
  <w:style w:type="paragraph" w:customStyle="1" w:styleId="B912458A2B614E1E8FDF35C1DFF2A0E5">
    <w:name w:val="B912458A2B614E1E8FDF35C1DFF2A0E5"/>
  </w:style>
  <w:style w:type="paragraph" w:customStyle="1" w:styleId="9A9253C3329B4306ACE01E2A285134F9">
    <w:name w:val="9A9253C3329B4306ACE01E2A285134F9"/>
  </w:style>
  <w:style w:type="paragraph" w:customStyle="1" w:styleId="2057CBD6D94D403E828F541460543D62">
    <w:name w:val="2057CBD6D94D403E828F541460543D62"/>
  </w:style>
  <w:style w:type="paragraph" w:customStyle="1" w:styleId="5655535722BE40CF9C247950C2D62B2F">
    <w:name w:val="5655535722BE40CF9C247950C2D62B2F"/>
  </w:style>
  <w:style w:type="paragraph" w:customStyle="1" w:styleId="8969FFB8827344E98995F0215D32A63E">
    <w:name w:val="8969FFB8827344E98995F0215D32A63E"/>
  </w:style>
  <w:style w:type="paragraph" w:customStyle="1" w:styleId="99FA2776FCE64D3395A551C822667771">
    <w:name w:val="99FA2776FCE64D3395A551C822667771"/>
  </w:style>
  <w:style w:type="paragraph" w:customStyle="1" w:styleId="EDC0E0B613174CF8BE3A23A93F1BB094">
    <w:name w:val="EDC0E0B613174CF8BE3A23A93F1BB094"/>
  </w:style>
  <w:style w:type="paragraph" w:customStyle="1" w:styleId="55939A4418ED45A2BA26D9072CE32473">
    <w:name w:val="55939A4418ED45A2BA26D9072CE32473"/>
  </w:style>
  <w:style w:type="paragraph" w:customStyle="1" w:styleId="81DBF292C6834E01AE4B608250BD2DB9">
    <w:name w:val="81DBF292C6834E01AE4B608250BD2DB9"/>
  </w:style>
  <w:style w:type="paragraph" w:customStyle="1" w:styleId="D412FC2DC8D74DB79BE1410F4D52171F">
    <w:name w:val="D412FC2DC8D74DB79BE1410F4D52171F"/>
  </w:style>
  <w:style w:type="paragraph" w:customStyle="1" w:styleId="73BCE15BCC9A4D53AEA093A737109426">
    <w:name w:val="73BCE15BCC9A4D53AEA093A737109426"/>
  </w:style>
  <w:style w:type="paragraph" w:customStyle="1" w:styleId="A4B6F40C83AF4919AA4A1D69CE9C371B">
    <w:name w:val="A4B6F40C83AF4919AA4A1D69CE9C371B"/>
  </w:style>
  <w:style w:type="paragraph" w:customStyle="1" w:styleId="09CD2A9EC2F94D729C08D047D3CC96AE">
    <w:name w:val="09CD2A9EC2F94D729C08D047D3CC96AE"/>
  </w:style>
  <w:style w:type="paragraph" w:customStyle="1" w:styleId="B273EA7A556C4D768A79A18CD005796F">
    <w:name w:val="B273EA7A556C4D768A79A18CD005796F"/>
  </w:style>
  <w:style w:type="paragraph" w:customStyle="1" w:styleId="BF7F922595544BFC9EECC235585FC9C3">
    <w:name w:val="BF7F922595544BFC9EECC235585FC9C3"/>
  </w:style>
  <w:style w:type="paragraph" w:customStyle="1" w:styleId="793EF80DA2CD40238C4D3D67EBB39BB1">
    <w:name w:val="793EF80DA2CD40238C4D3D67EBB39BB1"/>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4708B4ADB8984FCC93BF0C72C9526F2F">
    <w:name w:val="4708B4ADB8984FCC93BF0C72C9526F2F"/>
  </w:style>
  <w:style w:type="paragraph" w:customStyle="1" w:styleId="91DACDEEBB2D47258A37D023E2D3C995">
    <w:name w:val="91DACDEEBB2D47258A37D023E2D3C995"/>
  </w:style>
  <w:style w:type="paragraph" w:customStyle="1" w:styleId="6729DE1155BD4E5C9971AB354AB03EAA">
    <w:name w:val="6729DE1155BD4E5C9971AB354AB03EAA"/>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B3E95AB8FD8247A1BF4173ED50FAFF2D">
    <w:name w:val="B3E95AB8FD8247A1BF4173ED50FAFF2D"/>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349A3B3AA7EE44B8966E8166F2B8C5F3">
    <w:name w:val="349A3B3AA7EE44B8966E8166F2B8C5F3"/>
  </w:style>
  <w:style w:type="paragraph" w:customStyle="1" w:styleId="46463D5F65A74B858E11662B90C1C81B">
    <w:name w:val="46463D5F65A74B858E11662B90C1C81B"/>
  </w:style>
  <w:style w:type="paragraph" w:customStyle="1" w:styleId="9E56AF14B558419899756E9AF16F6D84">
    <w:name w:val="9E56AF14B558419899756E9AF16F6D84"/>
  </w:style>
  <w:style w:type="paragraph" w:customStyle="1" w:styleId="ADA310693B474535857D145E5DB5EA17">
    <w:name w:val="ADA310693B474535857D145E5DB5EA17"/>
  </w:style>
  <w:style w:type="paragraph" w:customStyle="1" w:styleId="DEB59F11811C4B688A729A973D8D544F">
    <w:name w:val="DEB59F11811C4B688A729A973D8D544F"/>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5F279E5A9A5840408AAFB83092189335">
    <w:name w:val="5F279E5A9A5840408AAFB83092189335"/>
  </w:style>
  <w:style w:type="paragraph" w:customStyle="1" w:styleId="110BB1F251F046D685FA311676ED1983">
    <w:name w:val="110BB1F251F046D685FA311676ED1983"/>
  </w:style>
  <w:style w:type="paragraph" w:customStyle="1" w:styleId="DBA469C4E2484481B770236207234FC2">
    <w:name w:val="DBA469C4E2484481B770236207234FC2"/>
  </w:style>
  <w:style w:type="paragraph" w:customStyle="1" w:styleId="F0437E95C7E14BAC8106026CB4BB0FE2">
    <w:name w:val="F0437E95C7E14BAC8106026CB4BB0FE2"/>
  </w:style>
  <w:style w:type="paragraph" w:customStyle="1" w:styleId="735C8FC1B6E8404B8C69E7B837A8829F">
    <w:name w:val="735C8FC1B6E8404B8C69E7B837A8829F"/>
  </w:style>
  <w:style w:type="paragraph" w:customStyle="1" w:styleId="DCC6E8D4B3664A7399716E1A3EC798A8">
    <w:name w:val="DCC6E8D4B3664A7399716E1A3EC798A8"/>
  </w:style>
  <w:style w:type="paragraph" w:customStyle="1" w:styleId="ED7FE742D49B45D5B455D89AF9925E44">
    <w:name w:val="ED7FE742D49B45D5B455D89AF9925E44"/>
  </w:style>
  <w:style w:type="paragraph" w:customStyle="1" w:styleId="11F42D64707F414F96152A8AFCC4303D">
    <w:name w:val="11F42D64707F414F96152A8AFCC4303D"/>
  </w:style>
  <w:style w:type="paragraph" w:customStyle="1" w:styleId="6C6DD6DAF42C40079D6CE1F134F28621">
    <w:name w:val="6C6DD6DAF42C40079D6CE1F134F28621"/>
  </w:style>
  <w:style w:type="paragraph" w:customStyle="1" w:styleId="18DFADEF5C6448F7BCB7B02FF484D7C7">
    <w:name w:val="18DFADEF5C6448F7BCB7B02FF484D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III. Template Grant Agreement (for information only) 2756-0040-5780 v.1</Template>
  <TotalTime>0</TotalTime>
  <Pages>18</Pages>
  <Words>6126</Words>
  <Characters>34921</Characters>
  <Application>Microsoft Office Word</Application>
  <DocSecurity>0</DocSecurity>
  <Lines>291</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FILIZ Bilge</dc:creator>
  <cp:lastModifiedBy>PAPILA Serkan</cp:lastModifiedBy>
  <cp:revision>2</cp:revision>
  <cp:lastPrinted>2015-11-13T09:37:00Z</cp:lastPrinted>
  <dcterms:created xsi:type="dcterms:W3CDTF">2026-07-22T08:04:00Z</dcterms:created>
  <dcterms:modified xsi:type="dcterms:W3CDTF">2026-07-22T08:04:00Z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