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4A221B94"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50019E1DCAF34E5EA9436FB322457CB7"/>
              </w:placeholder>
            </w:sdtPr>
            <w:sdtEndPr/>
            <w:sdtContent>
              <w:p w14:paraId="2036FCE1"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b/>
              </w:rPr>
              <w:id w:val="-1737238792"/>
              <w:placeholder>
                <w:docPart w:val="52B2594010BE4AE29CBCE6FB0D8976C4"/>
              </w:placeholder>
            </w:sdtPr>
            <w:sdtEndPr>
              <w:rPr>
                <w:rFonts w:ascii="Arial Narrow" w:hAnsi="Arial Narrow"/>
                <w:sz w:val="22"/>
                <w:szCs w:val="22"/>
              </w:rPr>
            </w:sdtEndPr>
            <w:sdtContent>
              <w:p w14:paraId="7890127C" w14:textId="642FC060" w:rsidR="00352A7F" w:rsidRPr="00075644" w:rsidRDefault="00075644" w:rsidP="00075644">
                <w:pPr>
                  <w:jc w:val="right"/>
                  <w:rPr>
                    <w:rFonts w:ascii="Arial Narrow" w:hAnsi="Arial Narrow"/>
                    <w:caps/>
                    <w:sz w:val="22"/>
                  </w:rPr>
                </w:pPr>
                <w:r w:rsidRPr="00075644">
                  <w:rPr>
                    <w:rFonts w:ascii="Arial Narrow" w:hAnsi="Arial Narrow"/>
                    <w:b/>
                    <w:sz w:val="22"/>
                    <w:szCs w:val="22"/>
                  </w:rPr>
                  <w:t xml:space="preserve"> </w:t>
                </w:r>
                <w:sdt>
                  <w:sdtPr>
                    <w:rPr>
                      <w:rFonts w:ascii="Arial Narrow" w:hAnsi="Arial Narrow"/>
                      <w:caps/>
                      <w:sz w:val="22"/>
                      <w:szCs w:val="22"/>
                    </w:rPr>
                    <w:id w:val="-30423006"/>
                    <w:placeholder>
                      <w:docPart w:val="74980433C92E4B3D830BD48D930DFE82"/>
                    </w:placeholder>
                  </w:sdtPr>
                  <w:sdtEndPr>
                    <w:rPr>
                      <w:b/>
                      <w:caps w:val="0"/>
                    </w:rPr>
                  </w:sdtEndPr>
                  <w:sdtContent>
                    <w:sdt>
                      <w:sdtPr>
                        <w:rPr>
                          <w:rFonts w:ascii="Arial Narrow" w:hAnsi="Arial Narrow"/>
                          <w:caps/>
                          <w:sz w:val="22"/>
                          <w:szCs w:val="22"/>
                        </w:rPr>
                        <w:id w:val="-130877937"/>
                        <w:placeholder>
                          <w:docPart w:val="C3B9A7BBCC3B4C898B4EB7144581A095"/>
                        </w:placeholder>
                      </w:sdtPr>
                      <w:sdtEndPr>
                        <w:rPr>
                          <w:b/>
                          <w:caps w:val="0"/>
                        </w:rPr>
                      </w:sdtEndPr>
                      <w:sdtContent>
                        <w:sdt>
                          <w:sdtPr>
                            <w:rPr>
                              <w:rFonts w:ascii="Arial Narrow" w:hAnsi="Arial Narrow"/>
                              <w:caps/>
                              <w:sz w:val="22"/>
                              <w:szCs w:val="22"/>
                            </w:rPr>
                            <w:id w:val="-1539428192"/>
                            <w:placeholder>
                              <w:docPart w:val="31C8CCA1384E436099E83CA1E967EBBA"/>
                            </w:placeholder>
                          </w:sdtPr>
                          <w:sdtEndPr>
                            <w:rPr>
                              <w:b/>
                              <w:caps w:val="0"/>
                            </w:rPr>
                          </w:sdtEndPr>
                          <w:sdtContent>
                            <w:r w:rsidRPr="00075644">
                              <w:rPr>
                                <w:rFonts w:ascii="Arial Narrow" w:hAnsi="Arial Narrow"/>
                                <w:caps/>
                                <w:sz w:val="22"/>
                                <w:szCs w:val="22"/>
                              </w:rPr>
                              <w:t>VC 3577/2026</w:t>
                            </w:r>
                          </w:sdtContent>
                        </w:sdt>
                      </w:sdtContent>
                    </w:sdt>
                  </w:sdtContent>
                </w:sdt>
              </w:p>
            </w:sdtContent>
          </w:sdt>
        </w:tc>
      </w:tr>
      <w:tr w:rsidR="00352A7F" w:rsidRPr="009119BF" w14:paraId="6DF351B2"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50019E1DCAF34E5EA9436FB322457CB7"/>
              </w:placeholder>
            </w:sdtPr>
            <w:sdtEndPr/>
            <w:sdtContent>
              <w:p w14:paraId="1988D269"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63532D278A744589A60CA74C8053944B"/>
              </w:placeholder>
              <w:showingPlcHdr/>
            </w:sdtPr>
            <w:sdtEndPr>
              <w:rPr>
                <w:rStyle w:val="DefaultParagraphFont"/>
                <w:color w:val="auto"/>
                <w:lang w:eastAsia="fr-FR"/>
              </w:rPr>
            </w:sdtEndPr>
            <w:sdtContent>
              <w:permStart w:id="846401761" w:edGrp="everyone" w:displacedByCustomXml="prev"/>
              <w:p w14:paraId="30FCD139"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846401761" w:displacedByCustomXml="next"/>
            </w:sdtContent>
          </w:sdt>
        </w:tc>
      </w:tr>
    </w:tbl>
    <w:p w14:paraId="2A91F946" w14:textId="77777777" w:rsidR="00352A7F" w:rsidRPr="009119BF" w:rsidRDefault="00352A7F" w:rsidP="00352A7F">
      <w:pPr>
        <w:ind w:right="649"/>
        <w:jc w:val="center"/>
        <w:rPr>
          <w:rFonts w:ascii="Arial Narrow" w:hAnsi="Arial Narrow"/>
          <w:sz w:val="22"/>
          <w:szCs w:val="22"/>
        </w:rPr>
      </w:pPr>
    </w:p>
    <w:p w14:paraId="3D14C394" w14:textId="77777777" w:rsidR="00352A7F" w:rsidRPr="009119BF" w:rsidRDefault="00352A7F" w:rsidP="00352A7F">
      <w:pPr>
        <w:ind w:right="649"/>
        <w:jc w:val="center"/>
        <w:rPr>
          <w:rFonts w:ascii="Arial Narrow" w:hAnsi="Arial Narrow"/>
          <w:b/>
          <w:sz w:val="22"/>
          <w:szCs w:val="22"/>
        </w:rPr>
      </w:pPr>
    </w:p>
    <w:p w14:paraId="609FD3BD"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00E7367E" wp14:editId="342F0646">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50019E1DCAF34E5EA9436FB322457CB7"/>
        </w:placeholder>
      </w:sdtPr>
      <w:sdtEndPr/>
      <w:sdtContent>
        <w:p w14:paraId="6E8AE4BB" w14:textId="77777777" w:rsidR="00352A7F" w:rsidRPr="009119BF" w:rsidRDefault="00352A7F" w:rsidP="00352A7F">
          <w:pPr>
            <w:ind w:right="649"/>
            <w:jc w:val="center"/>
            <w:rPr>
              <w:rFonts w:ascii="Arial Narrow" w:hAnsi="Arial Narrow"/>
              <w:b/>
              <w:sz w:val="28"/>
              <w:szCs w:val="28"/>
            </w:rPr>
          </w:pPr>
        </w:p>
        <w:p w14:paraId="6175C96D" w14:textId="77777777" w:rsidR="00352A7F" w:rsidRPr="009119BF" w:rsidRDefault="00352A7F" w:rsidP="00352A7F">
          <w:pPr>
            <w:ind w:right="649"/>
            <w:jc w:val="center"/>
            <w:rPr>
              <w:rFonts w:ascii="Arial Narrow" w:hAnsi="Arial Narrow"/>
              <w:b/>
              <w:sz w:val="28"/>
              <w:szCs w:val="28"/>
            </w:rPr>
          </w:pPr>
        </w:p>
        <w:p w14:paraId="7EBD3F39" w14:textId="77777777" w:rsidR="00352A7F" w:rsidRPr="009119BF" w:rsidRDefault="00352A7F" w:rsidP="00352A7F">
          <w:pPr>
            <w:ind w:right="649"/>
            <w:rPr>
              <w:rFonts w:ascii="Arial Narrow" w:hAnsi="Arial Narrow"/>
              <w:b/>
              <w:sz w:val="28"/>
              <w:szCs w:val="28"/>
            </w:rPr>
          </w:pPr>
        </w:p>
        <w:p w14:paraId="3D2F6BBD" w14:textId="77777777" w:rsidR="00352A7F" w:rsidRPr="009119BF" w:rsidRDefault="00352A7F" w:rsidP="00352A7F">
          <w:pPr>
            <w:ind w:right="649"/>
            <w:jc w:val="center"/>
            <w:rPr>
              <w:rFonts w:ascii="Arial Narrow" w:hAnsi="Arial Narrow"/>
              <w:b/>
              <w:sz w:val="28"/>
              <w:szCs w:val="28"/>
            </w:rPr>
          </w:pPr>
        </w:p>
        <w:p w14:paraId="5F44F937"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74199EB9"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15EB270E" w14:textId="77777777" w:rsidR="00352A7F" w:rsidRPr="009119BF" w:rsidRDefault="006966D0"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C7A4E17438CD40B8BA4813BC220C70A1"/>
          </w:placeholder>
          <w:showingPlcHdr/>
        </w:sdtPr>
        <w:sdtEndPr>
          <w:rPr>
            <w:rStyle w:val="DefaultParagraphFont"/>
            <w:b w:val="0"/>
            <w:caps w:val="0"/>
            <w:color w:val="000000"/>
            <w:sz w:val="24"/>
          </w:rPr>
        </w:sdtEndPr>
        <w:sdtContent>
          <w:permStart w:id="1453797234" w:edGrp="everyone"/>
          <w:r w:rsidR="00352A7F" w:rsidRPr="009119BF">
            <w:rPr>
              <w:rStyle w:val="PlaceholderText"/>
              <w:rFonts w:ascii="Arial Narrow" w:hAnsi="Arial Narrow"/>
              <w:b/>
              <w:i/>
              <w:sz w:val="28"/>
              <w:szCs w:val="28"/>
              <w:highlight w:val="yellow"/>
            </w:rPr>
            <w:t>&lt;THE GRANTEE&gt;</w:t>
          </w:r>
          <w:permEnd w:id="1453797234"/>
        </w:sdtContent>
      </w:sdt>
    </w:p>
    <w:p w14:paraId="794603B2" w14:textId="77777777" w:rsidR="00352A7F" w:rsidRPr="009119BF" w:rsidRDefault="00352A7F" w:rsidP="00352A7F">
      <w:pPr>
        <w:ind w:right="649"/>
        <w:jc w:val="center"/>
        <w:rPr>
          <w:rFonts w:ascii="Arial Narrow" w:hAnsi="Arial Narrow"/>
          <w:b/>
          <w:sz w:val="22"/>
          <w:szCs w:val="22"/>
        </w:rPr>
      </w:pPr>
    </w:p>
    <w:p w14:paraId="0E08CC09"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02883F3A" w14:textId="77777777" w:rsidR="00352A7F" w:rsidRPr="009119BF" w:rsidRDefault="00352A7F" w:rsidP="00352A7F">
      <w:pPr>
        <w:ind w:right="649"/>
        <w:jc w:val="center"/>
        <w:rPr>
          <w:rFonts w:ascii="Arial Narrow" w:hAnsi="Arial Narrow"/>
          <w:b/>
          <w:sz w:val="22"/>
          <w:szCs w:val="22"/>
        </w:rPr>
      </w:pPr>
    </w:p>
    <w:p w14:paraId="3FEE5243" w14:textId="49CC0D82" w:rsidR="00352A7F" w:rsidRPr="009119BF" w:rsidRDefault="006966D0"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50019E1DCAF34E5EA9436FB322457CB7"/>
          </w:placeholder>
        </w:sdtPr>
        <w:sdtEnd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F11B5F65CE1A4DD28DD5E16EC6AFFBE1"/>
          </w:placeholder>
        </w:sdtPr>
        <w:sdtEndPr>
          <w:rPr>
            <w:rStyle w:val="DefaultParagraphFont"/>
            <w:color w:val="000000"/>
          </w:rPr>
        </w:sdtEndPr>
        <w:sdtContent>
          <w:sdt>
            <w:sdtPr>
              <w:rPr>
                <w:rStyle w:val="Style25"/>
              </w:rPr>
              <w:id w:val="345532279"/>
              <w:placeholder>
                <w:docPart w:val="2F94751C7E5B4079B0E443F02982CEF0"/>
              </w:placeholder>
            </w:sdtPr>
            <w:sdtEndPr>
              <w:rPr>
                <w:rStyle w:val="DefaultParagraphFont"/>
                <w:b/>
                <w:color w:val="auto"/>
                <w:sz w:val="16"/>
                <w:szCs w:val="20"/>
                <w:lang w:val="en-US"/>
              </w:rPr>
            </w:sdtEndPr>
            <w:sdtContent>
              <w:r>
                <w:rPr>
                  <w:rFonts w:ascii="Arial Narrow" w:hAnsi="Arial Narrow"/>
                  <w:sz w:val="22"/>
                  <w:szCs w:val="22"/>
                </w:rPr>
                <w:t>Falk Lange, Head of the Council of Europe Office in Chisinau/ V</w:t>
              </w:r>
              <w:r w:rsidR="00075644" w:rsidRPr="00075644">
                <w:rPr>
                  <w:rFonts w:ascii="Arial Narrow" w:hAnsi="Arial Narrow"/>
                  <w:sz w:val="22"/>
                  <w:szCs w:val="22"/>
                </w:rPr>
                <w:t xml:space="preserve">edran </w:t>
              </w:r>
              <w:proofErr w:type="spellStart"/>
              <w:r w:rsidR="00075644" w:rsidRPr="00075644">
                <w:rPr>
                  <w:rFonts w:ascii="Arial Narrow" w:hAnsi="Arial Narrow"/>
                  <w:sz w:val="22"/>
                  <w:szCs w:val="22"/>
                </w:rPr>
                <w:t>Ian-Kjeldsen</w:t>
              </w:r>
              <w:proofErr w:type="spellEnd"/>
              <w:r w:rsidR="00075644" w:rsidRPr="00075644">
                <w:rPr>
                  <w:rFonts w:ascii="Arial Narrow" w:hAnsi="Arial Narrow"/>
                  <w:sz w:val="22"/>
                  <w:szCs w:val="22"/>
                </w:rPr>
                <w:t>, Deputy Head of the Council of Europe Office in Chisinau</w:t>
              </w:r>
            </w:sdtContent>
          </w:sdt>
        </w:sdtContent>
      </w:sdt>
      <w:sdt>
        <w:sdtPr>
          <w:rPr>
            <w:rFonts w:ascii="Arial Narrow" w:hAnsi="Arial Narrow"/>
            <w:i/>
            <w:sz w:val="22"/>
            <w:szCs w:val="22"/>
          </w:rPr>
          <w:id w:val="-651447814"/>
          <w:lock w:val="contentLocked"/>
          <w:placeholder>
            <w:docPart w:val="50019E1DCAF34E5EA9436FB322457CB7"/>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50019E1DCAF34E5EA9436FB322457CB7"/>
        </w:placeholder>
      </w:sdtPr>
      <w:sdtEndPr/>
      <w:sdtContent>
        <w:p w14:paraId="34D6A50A"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2986532A"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213146A1" w14:textId="77777777" w:rsidR="00352A7F" w:rsidRPr="00966F56" w:rsidRDefault="00352A7F" w:rsidP="00352A7F">
      <w:pPr>
        <w:pStyle w:val="BodyText3"/>
        <w:spacing w:after="0"/>
        <w:ind w:right="649"/>
        <w:jc w:val="both"/>
        <w:rPr>
          <w:rFonts w:ascii="Arial Narrow" w:hAnsi="Arial Narrow"/>
          <w:sz w:val="22"/>
          <w:szCs w:val="22"/>
          <w:lang w:val="en-US"/>
        </w:rPr>
      </w:pPr>
      <w:permStart w:id="1939615075" w:edGrp="everyone"/>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Pr>
          <w:rStyle w:val="CommentReference"/>
        </w:rPr>
        <w:commentReference w:id="0"/>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7A6F5631" w14:textId="77777777" w:rsidR="00352A7F" w:rsidRDefault="00352A7F" w:rsidP="00352A7F">
      <w:pPr>
        <w:pStyle w:val="BodyText3"/>
        <w:spacing w:after="0"/>
        <w:ind w:right="649"/>
        <w:jc w:val="both"/>
        <w:rPr>
          <w:rFonts w:ascii="Arial Narrow" w:hAnsi="Arial Narrow"/>
          <w:sz w:val="22"/>
          <w:szCs w:val="22"/>
        </w:rPr>
      </w:pPr>
    </w:p>
    <w:p w14:paraId="1C4A8F7D" w14:textId="77777777"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Pr>
          <w:rStyle w:val="CommentReference"/>
        </w:rPr>
        <w:commentReference w:id="1"/>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sdt>
      <w:sdtPr>
        <w:rPr>
          <w:rFonts w:ascii="Arial Narrow" w:hAnsi="Arial Narrow"/>
          <w:sz w:val="22"/>
          <w:szCs w:val="22"/>
        </w:rPr>
        <w:id w:val="-1180049692"/>
        <w:lock w:val="contentLocked"/>
        <w:placeholder>
          <w:docPart w:val="50019E1DCAF34E5EA9436FB322457CB7"/>
        </w:placeholder>
      </w:sdtPr>
      <w:sdtEndPr/>
      <w:sdtContent>
        <w:p w14:paraId="736F6149"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ermEnd w:id="1939615075"/>
    <w:p w14:paraId="12F4142D"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38B6B021" w14:textId="77777777" w:rsidR="00352A7F" w:rsidRPr="009119BF" w:rsidRDefault="00352A7F" w:rsidP="00352A7F">
      <w:pPr>
        <w:pStyle w:val="BodyText3"/>
        <w:spacing w:after="0"/>
        <w:ind w:right="649"/>
        <w:rPr>
          <w:rFonts w:ascii="Arial Narrow" w:hAnsi="Arial Narrow"/>
          <w:sz w:val="22"/>
          <w:szCs w:val="22"/>
        </w:rPr>
      </w:pPr>
    </w:p>
    <w:p w14:paraId="538FBB27"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50019E1DCAF34E5EA9436FB322457CB7"/>
        </w:placeholder>
      </w:sdtPr>
      <w:sdtEndPr/>
      <w:sdtContent>
        <w:p w14:paraId="4C0BA6DA"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760CD14F"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64C6B4EA" w14:textId="6C84BBB5" w:rsidR="00352A7F" w:rsidRPr="009119BF" w:rsidRDefault="006966D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50019E1DCAF34E5EA9436FB322457CB7"/>
          </w:placeholder>
        </w:sdtPr>
        <w:sdtEnd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3C8077731AFC445BB57E090279B1D606"/>
          </w:placeholder>
        </w:sdtPr>
        <w:sdtEndPr>
          <w:rPr>
            <w:rStyle w:val="DefaultParagraphFont"/>
            <w:color w:val="auto"/>
          </w:rPr>
        </w:sdtEndPr>
        <w:sdtContent>
          <w:r w:rsidR="00075644">
            <w:rPr>
              <w:rStyle w:val="Style10"/>
              <w:rFonts w:ascii="Arial Narrow" w:hAnsi="Arial Narrow"/>
              <w:sz w:val="22"/>
              <w:szCs w:val="22"/>
            </w:rPr>
            <w:t>600,000 MDL</w:t>
          </w:r>
        </w:sdtContent>
      </w:sdt>
      <w:sdt>
        <w:sdtPr>
          <w:rPr>
            <w:rFonts w:ascii="Arial Narrow" w:hAnsi="Arial Narrow"/>
            <w:sz w:val="22"/>
            <w:szCs w:val="22"/>
          </w:rPr>
          <w:id w:val="-262156942"/>
          <w:lock w:val="contentLocked"/>
          <w:placeholder>
            <w:docPart w:val="50019E1DCAF34E5EA9436FB322457CB7"/>
          </w:placeholder>
        </w:sdtPr>
        <w:sdtEndPr/>
        <w:sdtContent>
          <w:r w:rsidR="00352A7F" w:rsidRPr="009119BF">
            <w:rPr>
              <w:rFonts w:ascii="Arial Narrow" w:hAnsi="Arial Narrow"/>
              <w:sz w:val="22"/>
              <w:szCs w:val="22"/>
            </w:rPr>
            <w:t xml:space="preserve"> (</w:t>
          </w:r>
        </w:sdtContent>
      </w:sdt>
      <w:sdt>
        <w:sdtPr>
          <w:rPr>
            <w:rStyle w:val="Style10"/>
            <w:rFonts w:ascii="Arial Narrow" w:hAnsi="Arial Narrow"/>
            <w:sz w:val="22"/>
          </w:rPr>
          <w:id w:val="999463371"/>
          <w:placeholder>
            <w:docPart w:val="FE02335C01E2471FB3B91E2B6928C54E"/>
          </w:placeholder>
        </w:sdtPr>
        <w:sdtEndPr>
          <w:rPr>
            <w:rStyle w:val="DefaultParagraphFont"/>
            <w:color w:val="auto"/>
            <w:szCs w:val="22"/>
          </w:rPr>
        </w:sdtEndPr>
        <w:sdtContent>
          <w:r w:rsidR="00075644" w:rsidRPr="00075644">
            <w:rPr>
              <w:rStyle w:val="Style10"/>
              <w:rFonts w:ascii="Arial Narrow" w:hAnsi="Arial Narrow"/>
              <w:sz w:val="22"/>
            </w:rPr>
            <w:t>six hundred thousand MDL</w:t>
          </w:r>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50019E1DCAF34E5EA9436FB322457CB7"/>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6F7B6CBFFD5840B5A6CC9482BA31771F"/>
          </w:placeholder>
          <w:showingPlcHdr/>
        </w:sdtPr>
        <w:sdtEndPr>
          <w:rPr>
            <w:rStyle w:val="DefaultParagraphFont"/>
            <w:color w:val="auto"/>
          </w:rPr>
        </w:sdtEndPr>
        <w:sdtContent>
          <w:permStart w:id="1125275061"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title of the Action</w:t>
          </w:r>
          <w:r w:rsidR="00352A7F" w:rsidRPr="009119BF">
            <w:rPr>
              <w:rFonts w:ascii="Arial Narrow" w:hAnsi="Arial Narrow"/>
              <w:color w:val="808080" w:themeColor="background1" w:themeShade="80"/>
              <w:sz w:val="22"/>
              <w:szCs w:val="22"/>
              <w:highlight w:val="yellow"/>
            </w:rPr>
            <w:t>&gt;</w:t>
          </w:r>
          <w:permEnd w:id="1125275061"/>
        </w:sdtContent>
      </w:sdt>
      <w:sdt>
        <w:sdtPr>
          <w:rPr>
            <w:rFonts w:ascii="Arial Narrow" w:hAnsi="Arial Narrow"/>
            <w:sz w:val="22"/>
            <w:szCs w:val="22"/>
          </w:rPr>
          <w:id w:val="27156186"/>
          <w:lock w:val="contentLocked"/>
          <w:placeholder>
            <w:docPart w:val="50019E1DCAF34E5EA9436FB322457CB7"/>
          </w:placeholder>
        </w:sdtPr>
        <w:sdtEnd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50019E1DCAF34E5EA9436FB322457CB7"/>
        </w:placeholder>
      </w:sdtPr>
      <w:sdtEndPr/>
      <w:sdtContent>
        <w:p w14:paraId="36176088" w14:textId="77777777"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39DF0DFC" w14:textId="67729813" w:rsidR="00352A7F" w:rsidRPr="009119BF" w:rsidRDefault="006966D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50019E1DCAF34E5EA9436FB322457CB7"/>
          </w:placeholder>
        </w:sdtPr>
        <w:sdtEnd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BF967227A50C4CF69A7DDC6013C2F476"/>
          </w:placeholder>
          <w:date w:fullDate="2026-09-01T00:00:00Z">
            <w:dateFormat w:val="dd MMMM yyyy"/>
            <w:lid w:val="en-GB"/>
            <w:storeMappedDataAs w:val="dateTime"/>
            <w:calendar w:val="gregorian"/>
          </w:date>
        </w:sdtPr>
        <w:sdtEndPr>
          <w:rPr>
            <w:rStyle w:val="DefaultParagraphFont"/>
            <w:color w:val="auto"/>
          </w:rPr>
        </w:sdtEndPr>
        <w:sdtContent>
          <w:r w:rsidR="00DA4E18">
            <w:rPr>
              <w:rStyle w:val="Style7"/>
              <w:rFonts w:ascii="Arial Narrow" w:hAnsi="Arial Narrow"/>
              <w:sz w:val="22"/>
              <w:szCs w:val="22"/>
            </w:rPr>
            <w:t>01 September 2026</w:t>
          </w:r>
        </w:sdtContent>
      </w:sdt>
      <w:sdt>
        <w:sdtPr>
          <w:rPr>
            <w:rFonts w:ascii="Arial Narrow" w:hAnsi="Arial Narrow"/>
            <w:sz w:val="22"/>
            <w:szCs w:val="22"/>
          </w:rPr>
          <w:id w:val="1554353407"/>
          <w:lock w:val="contentLocked"/>
          <w:placeholder>
            <w:docPart w:val="50019E1DCAF34E5EA9436FB322457CB7"/>
          </w:placeholder>
        </w:sdtPr>
        <w:sdtEnd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B68202BE1DDD4385BD5D609F037BF167"/>
          </w:placeholder>
          <w:date w:fullDate="2027-05-31T00:00:00Z">
            <w:dateFormat w:val="dd MMMM yyyy"/>
            <w:lid w:val="en-GB"/>
            <w:storeMappedDataAs w:val="dateTime"/>
            <w:calendar w:val="gregorian"/>
          </w:date>
        </w:sdtPr>
        <w:sdtEndPr>
          <w:rPr>
            <w:rStyle w:val="DefaultParagraphFont"/>
            <w:color w:val="auto"/>
          </w:rPr>
        </w:sdtEndPr>
        <w:sdtContent>
          <w:r w:rsidR="00DA4E18">
            <w:rPr>
              <w:rStyle w:val="Style7"/>
              <w:rFonts w:ascii="Arial Narrow" w:hAnsi="Arial Narrow"/>
              <w:sz w:val="22"/>
              <w:szCs w:val="22"/>
            </w:rPr>
            <w:t>31 May 2027</w:t>
          </w:r>
        </w:sdtContent>
      </w:sdt>
      <w:sdt>
        <w:sdtPr>
          <w:rPr>
            <w:rFonts w:ascii="Arial Narrow" w:hAnsi="Arial Narrow"/>
            <w:sz w:val="22"/>
            <w:szCs w:val="22"/>
          </w:rPr>
          <w:id w:val="770353281"/>
          <w:lock w:val="contentLocked"/>
          <w:placeholder>
            <w:docPart w:val="50019E1DCAF34E5EA9436FB322457CB7"/>
          </w:placeholder>
        </w:sdtPr>
        <w:sdtEnd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50019E1DCAF34E5EA9436FB322457CB7"/>
        </w:placeholder>
      </w:sdtPr>
      <w:sdtEndPr>
        <w:rPr>
          <w:rStyle w:val="Style5"/>
          <w:color w:val="000000" w:themeColor="text1"/>
        </w:rPr>
      </w:sdtEndPr>
      <w:sdtContent>
        <w:p w14:paraId="3D284873" w14:textId="77777777"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sdtContent>
    </w:sdt>
    <w:p w14:paraId="4D703DB1"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65FB87F0" w14:textId="77777777" w:rsidR="00352A7F" w:rsidRDefault="00352A7F" w:rsidP="00352A7F">
      <w:pPr>
        <w:pStyle w:val="BodyText3"/>
        <w:numPr>
          <w:ilvl w:val="0"/>
          <w:numId w:val="9"/>
        </w:numPr>
        <w:ind w:left="567" w:right="649" w:hanging="567"/>
        <w:rPr>
          <w:rFonts w:ascii="Arial Narrow" w:hAnsi="Arial Narrow"/>
          <w:sz w:val="22"/>
          <w:szCs w:val="22"/>
        </w:rPr>
      </w:pPr>
      <w:bookmarkStart w:id="2"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D9AFDD1" w14:textId="77777777"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3E082FE4" w14:textId="77777777"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FD5687">
        <w:rPr>
          <w:rFonts w:ascii="Arial Narrow" w:hAnsi="Arial Narrow"/>
          <w:sz w:val="22"/>
          <w:szCs w:val="22"/>
        </w:rPr>
        <w:t xml:space="preserve">shall </w:t>
      </w:r>
      <w:r w:rsidRPr="00BA05BE">
        <w:rPr>
          <w:rFonts w:ascii="Arial Narrow" w:hAnsi="Arial Narrow"/>
          <w:sz w:val="22"/>
          <w:szCs w:val="22"/>
        </w:rPr>
        <w:t xml:space="preserve">vest </w:t>
      </w:r>
      <w:r w:rsidR="00FD5687">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5B220622"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lastRenderedPageBreak/>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43522B0E" w14:textId="77777777" w:rsidR="00352A7F"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 xml:space="preserve">.1. The Grantees must designate a coordinator </w:t>
      </w:r>
      <w:r w:rsidR="00352A7F" w:rsidRPr="00BA05BE">
        <w:rPr>
          <w:rFonts w:ascii="Arial Narrow" w:hAnsi="Arial Narrow"/>
          <w:sz w:val="22"/>
          <w:szCs w:val="22"/>
        </w:rPr>
        <w:t>hereinafter referred to as “the Lead Grantee</w:t>
      </w:r>
      <w:r w:rsidR="00352A7F">
        <w:rPr>
          <w:rFonts w:ascii="Arial Narrow" w:hAnsi="Arial Narrow"/>
          <w:sz w:val="22"/>
          <w:szCs w:val="22"/>
        </w:rPr>
        <w:t>”.</w:t>
      </w:r>
    </w:p>
    <w:p w14:paraId="424A96B8" w14:textId="77777777"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.2. Each Grantee shall:</w:t>
      </w:r>
    </w:p>
    <w:p w14:paraId="4284FA7E"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028A91F6"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be responsible for complying with any legal </w:t>
      </w:r>
      <w:proofErr w:type="gramStart"/>
      <w:r w:rsidRPr="009119BF">
        <w:rPr>
          <w:rFonts w:ascii="Arial Narrow" w:hAnsi="Arial Narrow"/>
          <w:sz w:val="22"/>
          <w:szCs w:val="22"/>
        </w:rPr>
        <w:t>obligations</w:t>
      </w:r>
      <w:proofErr w:type="gramEnd"/>
      <w:r w:rsidRPr="009119BF">
        <w:rPr>
          <w:rFonts w:ascii="Arial Narrow" w:hAnsi="Arial Narrow"/>
          <w:sz w:val="22"/>
          <w:szCs w:val="22"/>
        </w:rPr>
        <w:t xml:space="preserve"> incumbent on it;</w:t>
      </w:r>
    </w:p>
    <w:p w14:paraId="190E4A35" w14:textId="77777777" w:rsidR="00AD6DE4" w:rsidRPr="003A4937" w:rsidRDefault="00AD6DE4" w:rsidP="00AD6DE4">
      <w:pPr>
        <w:pStyle w:val="ListParagraph"/>
        <w:numPr>
          <w:ilvl w:val="0"/>
          <w:numId w:val="34"/>
        </w:numPr>
        <w:spacing w:after="120"/>
        <w:ind w:left="1134" w:right="755" w:hanging="567"/>
        <w:rPr>
          <w:rFonts w:ascii="Arial Narrow" w:hAnsi="Arial Narrow"/>
          <w:sz w:val="22"/>
          <w:szCs w:val="22"/>
        </w:rPr>
      </w:pPr>
      <w:r w:rsidRPr="003A4937">
        <w:rPr>
          <w:rFonts w:ascii="Arial Narrow" w:hAnsi="Arial Narrow"/>
          <w:sz w:val="22"/>
          <w:szCs w:val="22"/>
        </w:rPr>
        <w:t xml:space="preserve">undertake to comply with the applicable principles, rules and values of the Council, including – but not limited to – those laid down in the </w:t>
      </w:r>
      <w:hyperlink r:id="rId16" w:history="1">
        <w:r w:rsidRPr="003A4937">
          <w:rPr>
            <w:rStyle w:val="Hyperlink"/>
            <w:rFonts w:ascii="Arial Narrow" w:hAnsi="Arial Narrow"/>
            <w:sz w:val="22"/>
            <w:szCs w:val="22"/>
          </w:rPr>
          <w:t>Policy on Respect and Dignity in the Council of Europe</w:t>
        </w:r>
      </w:hyperlink>
      <w:r w:rsidRPr="003A4937">
        <w:rPr>
          <w:rFonts w:ascii="Arial Narrow" w:hAnsi="Arial Narrow"/>
          <w:sz w:val="22"/>
          <w:szCs w:val="22"/>
        </w:rPr>
        <w:t xml:space="preserve">, </w:t>
      </w:r>
      <w:hyperlink r:id="rId17" w:anchor=":~:text=This%20Policy%20sets%20out%20the%20Council%20of%20Europe%E2%80%99s,the%20Organisation%20to%20those%20who%20report%20such%20wrongdoing." w:history="1">
        <w:r w:rsidRPr="003A4937">
          <w:rPr>
            <w:rStyle w:val="Hyperlink"/>
            <w:rFonts w:ascii="Arial Narrow" w:hAnsi="Arial Narrow"/>
            <w:sz w:val="22"/>
            <w:szCs w:val="22"/>
          </w:rPr>
          <w:t xml:space="preserve">Speak-up Policy </w:t>
        </w:r>
      </w:hyperlink>
      <w:r w:rsidRPr="003A4937">
        <w:rPr>
          <w:rFonts w:ascii="Arial Narrow" w:hAnsi="Arial Narrow"/>
          <w:sz w:val="22"/>
          <w:szCs w:val="22"/>
        </w:rPr>
        <w:t xml:space="preserve"> and the </w:t>
      </w:r>
      <w:hyperlink r:id="rId18" w:anchor=":~:text=This%20Code%20of%20Conduct%20sets%20out%20the%20values,with%20the%20Council%20of%20Europe%20in%20various%20capacities." w:history="1">
        <w:r w:rsidRPr="003A4937">
          <w:rPr>
            <w:rStyle w:val="Hyperlink"/>
            <w:rFonts w:ascii="Arial Narrow" w:hAnsi="Arial Narrow"/>
            <w:sz w:val="22"/>
            <w:szCs w:val="22"/>
          </w:rPr>
          <w:t>Code of Conduct;</w:t>
        </w:r>
      </w:hyperlink>
      <w:r w:rsidRPr="003A4937">
        <w:rPr>
          <w:rFonts w:ascii="Arial Narrow" w:hAnsi="Arial Narrow"/>
          <w:sz w:val="22"/>
          <w:szCs w:val="22"/>
        </w:rPr>
        <w:t xml:space="preserve"> </w:t>
      </w:r>
    </w:p>
    <w:p w14:paraId="5441A3CE"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7535EA6D"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306F5A93"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3AF2805C"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2"/>
    </w:p>
    <w:p w14:paraId="043323CA"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38F0B21B"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w:t>
      </w:r>
      <w:proofErr w:type="gramStart"/>
      <w:r w:rsidRPr="008C1DEB">
        <w:rPr>
          <w:rFonts w:ascii="Arial Narrow" w:hAnsi="Arial Narrow"/>
          <w:spacing w:val="-3"/>
          <w:sz w:val="22"/>
          <w:szCs w:val="22"/>
        </w:rPr>
        <w:t>grant;</w:t>
      </w:r>
      <w:proofErr w:type="gramEnd"/>
      <w:r w:rsidRPr="008C1DEB">
        <w:rPr>
          <w:rFonts w:ascii="Arial Narrow" w:hAnsi="Arial Narrow"/>
          <w:spacing w:val="-3"/>
          <w:sz w:val="22"/>
          <w:szCs w:val="22"/>
        </w:rPr>
        <w:tab/>
      </w:r>
    </w:p>
    <w:p w14:paraId="04ED98B8"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A087554"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2189F0FB"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 xml:space="preserve">provide — during implementation of the action or afterwards — any information requested </w:t>
      </w:r>
      <w:proofErr w:type="gramStart"/>
      <w:r w:rsidRPr="00040943">
        <w:rPr>
          <w:rFonts w:ascii="Arial Narrow" w:hAnsi="Arial Narrow"/>
          <w:spacing w:val="-3"/>
          <w:sz w:val="22"/>
          <w:szCs w:val="22"/>
        </w:rPr>
        <w:t>in order to</w:t>
      </w:r>
      <w:proofErr w:type="gramEnd"/>
      <w:r w:rsidRPr="00040943">
        <w:rPr>
          <w:rFonts w:ascii="Arial Narrow" w:hAnsi="Arial Narrow"/>
          <w:spacing w:val="-3"/>
          <w:sz w:val="22"/>
          <w:szCs w:val="22"/>
        </w:rPr>
        <w:t xml:space="preserve"> verify eligibility of the costs, proper implementation of the action and compliance with the other obligations under the Agreement.</w:t>
      </w:r>
    </w:p>
    <w:p w14:paraId="43EEA261"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34D82ADF"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63F1795D"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sidR="00D54682">
        <w:rPr>
          <w:rFonts w:ascii="Arial Narrow" w:hAnsi="Arial Narrow"/>
          <w:spacing w:val="-3"/>
          <w:sz w:val="22"/>
          <w:szCs w:val="22"/>
        </w:rPr>
        <w:t>4</w:t>
      </w:r>
      <w:r w:rsidRPr="008C1DEB">
        <w:rPr>
          <w:rFonts w:ascii="Arial Narrow" w:hAnsi="Arial Narrow"/>
          <w:spacing w:val="-3"/>
          <w:sz w:val="22"/>
          <w:szCs w:val="22"/>
        </w:rPr>
        <w:t xml:space="preserve">.3. f) and g), for any further verification of the proper use of the grant that the European Union, the European Court of Auditors, the Council of Europe, its External Auditors or their appointed representative may </w:t>
      </w:r>
      <w:proofErr w:type="gramStart"/>
      <w:r w:rsidRPr="008C1DEB">
        <w:rPr>
          <w:rFonts w:ascii="Arial Narrow" w:hAnsi="Arial Narrow"/>
          <w:spacing w:val="-3"/>
          <w:sz w:val="22"/>
          <w:szCs w:val="22"/>
        </w:rPr>
        <w:t>effect;</w:t>
      </w:r>
      <w:proofErr w:type="gramEnd"/>
    </w:p>
    <w:p w14:paraId="41C9C225"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7429EBB7"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0744C95D" w14:textId="77777777"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The Lead Grantee shall:</w:t>
      </w:r>
    </w:p>
    <w:p w14:paraId="74EDAE41"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5D42D9AA"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w:t>
      </w:r>
      <w:r w:rsidR="00494D96">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68A537E1"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lastRenderedPageBreak/>
        <w:t>inform the Council of Europe immediately of any change likely to affect or delay the implementation of the Action of which it is aware;</w:t>
      </w:r>
    </w:p>
    <w:p w14:paraId="255DACE0"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15BDC3B3" w14:textId="77777777"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w:t>
      </w:r>
      <w:r w:rsidR="00494D96">
        <w:rPr>
          <w:rFonts w:ascii="Arial Narrow" w:hAnsi="Arial Narrow"/>
          <w:spacing w:val="-3"/>
          <w:sz w:val="22"/>
          <w:szCs w:val="22"/>
        </w:rPr>
        <w:t>4</w:t>
      </w:r>
      <w:r w:rsidRPr="008C1DEB">
        <w:rPr>
          <w:rFonts w:ascii="Arial Narrow" w:hAnsi="Arial Narrow"/>
          <w:spacing w:val="-3"/>
          <w:sz w:val="22"/>
          <w:szCs w:val="22"/>
        </w:rPr>
        <w:t xml:space="preserve">.2. </w:t>
      </w:r>
      <w:r w:rsidR="00A74D85">
        <w:rPr>
          <w:rFonts w:ascii="Arial Narrow" w:hAnsi="Arial Narrow"/>
          <w:spacing w:val="-3"/>
          <w:sz w:val="22"/>
          <w:szCs w:val="22"/>
        </w:rPr>
        <w:t>j</w:t>
      </w:r>
      <w:r w:rsidRPr="008C1DEB">
        <w:rPr>
          <w:rFonts w:ascii="Arial Narrow" w:hAnsi="Arial Narrow"/>
          <w:spacing w:val="-3"/>
          <w:sz w:val="22"/>
          <w:szCs w:val="22"/>
        </w:rPr>
        <w:t xml:space="preserve">)) to the </w:t>
      </w:r>
      <w:proofErr w:type="gramStart"/>
      <w:r w:rsidRPr="008C1DEB">
        <w:rPr>
          <w:rFonts w:ascii="Arial Narrow" w:hAnsi="Arial Narrow"/>
          <w:spacing w:val="-3"/>
          <w:sz w:val="22"/>
          <w:szCs w:val="22"/>
        </w:rPr>
        <w:t>Council</w:t>
      </w:r>
      <w:r>
        <w:rPr>
          <w:rFonts w:ascii="Arial Narrow" w:hAnsi="Arial Narrow"/>
          <w:spacing w:val="-3"/>
          <w:sz w:val="22"/>
          <w:szCs w:val="22"/>
        </w:rPr>
        <w:t>;</w:t>
      </w:r>
      <w:proofErr w:type="gramEnd"/>
    </w:p>
    <w:p w14:paraId="2C0977F4" w14:textId="77777777" w:rsidR="00AD6DE4" w:rsidRPr="00DE734F" w:rsidRDefault="00AD6DE4" w:rsidP="00AD6DE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z w:val="22"/>
          <w:szCs w:val="22"/>
        </w:rPr>
        <w:t xml:space="preserve">transmit to the Council of Europe </w:t>
      </w:r>
      <w:r w:rsidRPr="00BC3E86">
        <w:rPr>
          <w:rFonts w:ascii="Arial Narrow" w:hAnsi="Arial Narrow"/>
          <w:sz w:val="22"/>
          <w:szCs w:val="22"/>
        </w:rPr>
        <w:t xml:space="preserve">narrative progress reports and one </w:t>
      </w:r>
      <w:r w:rsidRPr="008C1DEB">
        <w:rPr>
          <w:rFonts w:ascii="Arial Narrow" w:hAnsi="Arial Narrow"/>
          <w:sz w:val="22"/>
          <w:szCs w:val="22"/>
        </w:rPr>
        <w:t>final narrative report</w:t>
      </w:r>
      <w:r w:rsidRPr="009119BF">
        <w:rPr>
          <w:rStyle w:val="FootnoteReference"/>
          <w:rFonts w:ascii="Arial Narrow" w:hAnsi="Arial Narrow"/>
          <w:sz w:val="22"/>
          <w:szCs w:val="22"/>
        </w:rPr>
        <w:footnoteReference w:id="1"/>
      </w:r>
      <w:r w:rsidRPr="008C1DEB">
        <w:rPr>
          <w:rFonts w:ascii="Arial Narrow" w:hAnsi="Arial Narrow"/>
          <w:sz w:val="22"/>
          <w:szCs w:val="22"/>
        </w:rPr>
        <w:t xml:space="preserve"> on the use made of the grant</w:t>
      </w:r>
      <w:r w:rsidRPr="00BC3E86">
        <w:t xml:space="preserve"> </w:t>
      </w:r>
      <w:r w:rsidRPr="00BC3E86">
        <w:rPr>
          <w:rFonts w:ascii="Arial Narrow" w:hAnsi="Arial Narrow"/>
          <w:sz w:val="22"/>
          <w:szCs w:val="22"/>
        </w:rPr>
        <w:t>on the following dates:</w:t>
      </w:r>
    </w:p>
    <w:p w14:paraId="39314818" w14:textId="77777777" w:rsidR="00AD6DE4" w:rsidRPr="00B76FB3" w:rsidRDefault="00AD6DE4" w:rsidP="00B76FB3">
      <w:pPr>
        <w:rPr>
          <w:rFonts w:ascii="Arial Narrow" w:hAnsi="Arial Narrow"/>
          <w:sz w:val="22"/>
          <w:szCs w:val="22"/>
        </w:rPr>
      </w:pPr>
    </w:p>
    <w:tbl>
      <w:tblPr>
        <w:tblStyle w:val="TableGrid"/>
        <w:tblW w:w="0" w:type="auto"/>
        <w:tblInd w:w="-5" w:type="dxa"/>
        <w:tblLook w:val="04A0" w:firstRow="1" w:lastRow="0" w:firstColumn="1" w:lastColumn="0" w:noHBand="0" w:noVBand="1"/>
      </w:tblPr>
      <w:tblGrid>
        <w:gridCol w:w="3828"/>
        <w:gridCol w:w="3122"/>
        <w:gridCol w:w="2872"/>
      </w:tblGrid>
      <w:tr w:rsidR="00AD6DE4" w14:paraId="16BC83D6" w14:textId="77777777" w:rsidTr="00DE734F">
        <w:tc>
          <w:tcPr>
            <w:tcW w:w="3828" w:type="dxa"/>
          </w:tcPr>
          <w:p w14:paraId="32A78F78" w14:textId="77777777" w:rsidR="00AD6DE4" w:rsidRPr="0093143F" w:rsidRDefault="007228F8" w:rsidP="00145E0F">
            <w:pPr>
              <w:pStyle w:val="ListParagraph"/>
              <w:ind w:left="0"/>
              <w:rPr>
                <w:rFonts w:ascii="Arial Narrow" w:hAnsi="Arial Narrow"/>
                <w:b/>
                <w:bCs/>
                <w:sz w:val="22"/>
                <w:szCs w:val="22"/>
              </w:rPr>
            </w:pPr>
            <w:r>
              <w:rPr>
                <w:rFonts w:ascii="Arial Narrow" w:hAnsi="Arial Narrow"/>
                <w:b/>
                <w:bCs/>
                <w:sz w:val="22"/>
                <w:szCs w:val="22"/>
              </w:rPr>
              <w:t xml:space="preserve">Report </w:t>
            </w:r>
          </w:p>
        </w:tc>
        <w:tc>
          <w:tcPr>
            <w:tcW w:w="3122" w:type="dxa"/>
          </w:tcPr>
          <w:p w14:paraId="6137C4C2" w14:textId="77777777" w:rsidR="00AD6DE4" w:rsidRPr="0093143F"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Reporting period </w:t>
            </w:r>
          </w:p>
        </w:tc>
        <w:tc>
          <w:tcPr>
            <w:tcW w:w="2872" w:type="dxa"/>
          </w:tcPr>
          <w:p w14:paraId="33844256" w14:textId="77777777" w:rsidR="00AD6DE4"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Submission by </w:t>
            </w:r>
          </w:p>
          <w:p w14:paraId="73F19A61" w14:textId="77777777" w:rsidR="00AD6DE4" w:rsidRPr="0093143F" w:rsidRDefault="00AD6DE4" w:rsidP="00145E0F">
            <w:pPr>
              <w:pStyle w:val="ListParagraph"/>
              <w:ind w:left="0"/>
              <w:rPr>
                <w:rFonts w:ascii="Arial Narrow" w:hAnsi="Arial Narrow"/>
                <w:b/>
                <w:bCs/>
                <w:sz w:val="22"/>
                <w:szCs w:val="22"/>
              </w:rPr>
            </w:pPr>
          </w:p>
        </w:tc>
      </w:tr>
      <w:tr w:rsidR="00AD6DE4" w14:paraId="1FAD5583" w14:textId="77777777" w:rsidTr="00DE734F">
        <w:tc>
          <w:tcPr>
            <w:tcW w:w="3828" w:type="dxa"/>
          </w:tcPr>
          <w:p w14:paraId="591A6150"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 xml:space="preserve">First Narrative </w:t>
            </w:r>
            <w:r w:rsidRPr="00F42DB2">
              <w:rPr>
                <w:rFonts w:ascii="Arial Narrow" w:hAnsi="Arial Narrow"/>
                <w:sz w:val="22"/>
                <w:szCs w:val="22"/>
              </w:rPr>
              <w:t xml:space="preserve">Progress </w:t>
            </w:r>
            <w:r>
              <w:rPr>
                <w:rFonts w:ascii="Arial Narrow" w:hAnsi="Arial Narrow"/>
                <w:sz w:val="22"/>
                <w:szCs w:val="22"/>
              </w:rPr>
              <w:t xml:space="preserve">Report </w:t>
            </w:r>
          </w:p>
          <w:p w14:paraId="64141938" w14:textId="77777777" w:rsidR="00AD6DE4" w:rsidRDefault="00AD6DE4" w:rsidP="00145E0F">
            <w:pPr>
              <w:pStyle w:val="ListParagraph"/>
              <w:ind w:left="0"/>
              <w:rPr>
                <w:rFonts w:ascii="Arial Narrow" w:hAnsi="Arial Narrow"/>
                <w:sz w:val="22"/>
                <w:szCs w:val="22"/>
              </w:rPr>
            </w:pPr>
          </w:p>
        </w:tc>
        <w:tc>
          <w:tcPr>
            <w:tcW w:w="3122" w:type="dxa"/>
          </w:tcPr>
          <w:p w14:paraId="72186D68" w14:textId="50769B29" w:rsidR="00AD6DE4" w:rsidRDefault="00DA4E18" w:rsidP="00145E0F">
            <w:pPr>
              <w:pStyle w:val="ListParagraph"/>
              <w:ind w:left="0"/>
              <w:rPr>
                <w:rFonts w:ascii="Arial Narrow" w:hAnsi="Arial Narrow"/>
                <w:sz w:val="22"/>
                <w:szCs w:val="22"/>
              </w:rPr>
            </w:pPr>
            <w:r>
              <w:rPr>
                <w:rFonts w:ascii="Arial Narrow" w:hAnsi="Arial Narrow"/>
                <w:sz w:val="22"/>
                <w:szCs w:val="22"/>
              </w:rPr>
              <w:t>01</w:t>
            </w:r>
            <w:r w:rsidR="00075644">
              <w:rPr>
                <w:rFonts w:ascii="Arial Narrow" w:hAnsi="Arial Narrow"/>
                <w:sz w:val="22"/>
                <w:szCs w:val="22"/>
              </w:rPr>
              <w:t xml:space="preserve"> </w:t>
            </w:r>
            <w:r>
              <w:rPr>
                <w:rFonts w:ascii="Arial Narrow" w:hAnsi="Arial Narrow"/>
                <w:sz w:val="22"/>
                <w:szCs w:val="22"/>
              </w:rPr>
              <w:t>September</w:t>
            </w:r>
            <w:r w:rsidR="00075644">
              <w:rPr>
                <w:rFonts w:ascii="Arial Narrow" w:hAnsi="Arial Narrow"/>
                <w:sz w:val="22"/>
                <w:szCs w:val="22"/>
              </w:rPr>
              <w:t xml:space="preserve"> 2026</w:t>
            </w:r>
            <w:r w:rsidR="00AD6DE4">
              <w:rPr>
                <w:rFonts w:ascii="Arial Narrow" w:hAnsi="Arial Narrow"/>
                <w:sz w:val="22"/>
                <w:szCs w:val="22"/>
              </w:rPr>
              <w:t xml:space="preserve"> </w:t>
            </w:r>
            <w:r>
              <w:rPr>
                <w:rFonts w:ascii="Arial Narrow" w:hAnsi="Arial Narrow"/>
                <w:sz w:val="22"/>
                <w:szCs w:val="22"/>
              </w:rPr>
              <w:t>–</w:t>
            </w:r>
            <w:r w:rsidR="00AD6DE4">
              <w:rPr>
                <w:rFonts w:ascii="Arial Narrow" w:hAnsi="Arial Narrow"/>
                <w:sz w:val="22"/>
                <w:szCs w:val="22"/>
              </w:rPr>
              <w:t xml:space="preserve"> </w:t>
            </w:r>
            <w:r>
              <w:rPr>
                <w:rFonts w:ascii="Arial Narrow" w:hAnsi="Arial Narrow"/>
                <w:sz w:val="22"/>
                <w:szCs w:val="22"/>
              </w:rPr>
              <w:t>30 Nove</w:t>
            </w:r>
            <w:r w:rsidR="0015742D">
              <w:rPr>
                <w:rFonts w:ascii="Arial Narrow" w:hAnsi="Arial Narrow"/>
                <w:sz w:val="22"/>
                <w:szCs w:val="22"/>
              </w:rPr>
              <w:t>mber</w:t>
            </w:r>
            <w:r w:rsidR="00075644">
              <w:rPr>
                <w:rFonts w:ascii="Arial Narrow" w:hAnsi="Arial Narrow"/>
                <w:sz w:val="22"/>
                <w:szCs w:val="22"/>
              </w:rPr>
              <w:t xml:space="preserve"> 202</w:t>
            </w:r>
            <w:r w:rsidR="0015742D">
              <w:rPr>
                <w:rFonts w:ascii="Arial Narrow" w:hAnsi="Arial Narrow"/>
                <w:sz w:val="22"/>
                <w:szCs w:val="22"/>
              </w:rPr>
              <w:t>6</w:t>
            </w:r>
          </w:p>
        </w:tc>
        <w:tc>
          <w:tcPr>
            <w:tcW w:w="2872" w:type="dxa"/>
          </w:tcPr>
          <w:p w14:paraId="2E2A167C" w14:textId="240595F9" w:rsidR="00AD6DE4" w:rsidRDefault="00075644" w:rsidP="00145E0F">
            <w:pPr>
              <w:pStyle w:val="ListParagraph"/>
              <w:ind w:left="0"/>
              <w:rPr>
                <w:rFonts w:ascii="Arial Narrow" w:hAnsi="Arial Narrow"/>
                <w:sz w:val="22"/>
                <w:szCs w:val="22"/>
              </w:rPr>
            </w:pPr>
            <w:r>
              <w:rPr>
                <w:rFonts w:ascii="Arial Narrow" w:hAnsi="Arial Narrow"/>
                <w:sz w:val="22"/>
                <w:szCs w:val="22"/>
              </w:rPr>
              <w:t>1</w:t>
            </w:r>
            <w:r w:rsidR="00DA4E18">
              <w:rPr>
                <w:rFonts w:ascii="Arial Narrow" w:hAnsi="Arial Narrow"/>
                <w:sz w:val="22"/>
                <w:szCs w:val="22"/>
              </w:rPr>
              <w:t>0</w:t>
            </w:r>
            <w:r>
              <w:rPr>
                <w:rFonts w:ascii="Arial Narrow" w:hAnsi="Arial Narrow"/>
                <w:sz w:val="22"/>
                <w:szCs w:val="22"/>
              </w:rPr>
              <w:t xml:space="preserve"> </w:t>
            </w:r>
            <w:r w:rsidR="00DA4E18">
              <w:rPr>
                <w:rFonts w:ascii="Arial Narrow" w:hAnsi="Arial Narrow"/>
                <w:sz w:val="22"/>
                <w:szCs w:val="22"/>
              </w:rPr>
              <w:t>December</w:t>
            </w:r>
            <w:r>
              <w:rPr>
                <w:rFonts w:ascii="Arial Narrow" w:hAnsi="Arial Narrow"/>
                <w:sz w:val="22"/>
                <w:szCs w:val="22"/>
              </w:rPr>
              <w:t xml:space="preserve"> 202</w:t>
            </w:r>
            <w:r w:rsidR="00DA4E18">
              <w:rPr>
                <w:rFonts w:ascii="Arial Narrow" w:hAnsi="Arial Narrow"/>
                <w:sz w:val="22"/>
                <w:szCs w:val="22"/>
              </w:rPr>
              <w:t>6</w:t>
            </w:r>
          </w:p>
        </w:tc>
      </w:tr>
      <w:tr w:rsidR="00AD6DE4" w14:paraId="369CE799" w14:textId="77777777" w:rsidTr="00DE734F">
        <w:tc>
          <w:tcPr>
            <w:tcW w:w="3828" w:type="dxa"/>
          </w:tcPr>
          <w:p w14:paraId="1C3FF58B" w14:textId="77777777" w:rsidR="00AD6DE4" w:rsidRDefault="00AD6DE4" w:rsidP="00145E0F">
            <w:pPr>
              <w:rPr>
                <w:rFonts w:ascii="Arial Narrow" w:hAnsi="Arial Narrow"/>
                <w:sz w:val="22"/>
                <w:szCs w:val="22"/>
              </w:rPr>
            </w:pPr>
            <w:r w:rsidRPr="0093143F">
              <w:rPr>
                <w:rFonts w:ascii="Arial Narrow" w:hAnsi="Arial Narrow"/>
                <w:sz w:val="22"/>
                <w:szCs w:val="22"/>
              </w:rPr>
              <w:t>Final Narrative Report</w:t>
            </w:r>
          </w:p>
          <w:p w14:paraId="5CBB976E" w14:textId="77777777" w:rsidR="00AD6DE4" w:rsidRPr="0093143F" w:rsidRDefault="00AD6DE4" w:rsidP="00145E0F">
            <w:pPr>
              <w:rPr>
                <w:rFonts w:ascii="Arial Narrow" w:hAnsi="Arial Narrow"/>
                <w:sz w:val="22"/>
                <w:szCs w:val="22"/>
              </w:rPr>
            </w:pPr>
          </w:p>
        </w:tc>
        <w:tc>
          <w:tcPr>
            <w:tcW w:w="3122" w:type="dxa"/>
          </w:tcPr>
          <w:p w14:paraId="23AD512C" w14:textId="7DD1C0CA" w:rsidR="00AD6DE4" w:rsidRPr="009B459F" w:rsidRDefault="00DA4E18" w:rsidP="00145E0F">
            <w:pPr>
              <w:pStyle w:val="ListParagraph"/>
              <w:ind w:left="0"/>
              <w:rPr>
                <w:rFonts w:ascii="Arial Narrow" w:hAnsi="Arial Narrow"/>
                <w:sz w:val="22"/>
                <w:szCs w:val="22"/>
              </w:rPr>
            </w:pPr>
            <w:r>
              <w:rPr>
                <w:rFonts w:ascii="Arial Narrow" w:hAnsi="Arial Narrow"/>
                <w:sz w:val="22"/>
                <w:szCs w:val="22"/>
              </w:rPr>
              <w:t>01</w:t>
            </w:r>
            <w:r w:rsidR="00E9340A">
              <w:rPr>
                <w:rFonts w:ascii="Arial Narrow" w:hAnsi="Arial Narrow"/>
                <w:sz w:val="22"/>
                <w:szCs w:val="22"/>
              </w:rPr>
              <w:t xml:space="preserve"> </w:t>
            </w:r>
            <w:r>
              <w:rPr>
                <w:rFonts w:ascii="Arial Narrow" w:hAnsi="Arial Narrow"/>
                <w:sz w:val="22"/>
                <w:szCs w:val="22"/>
              </w:rPr>
              <w:t>September</w:t>
            </w:r>
            <w:r w:rsidR="00E9340A">
              <w:rPr>
                <w:rFonts w:ascii="Arial Narrow" w:hAnsi="Arial Narrow"/>
                <w:sz w:val="22"/>
                <w:szCs w:val="22"/>
              </w:rPr>
              <w:t xml:space="preserve"> 2026</w:t>
            </w:r>
            <w:r w:rsidR="00AD6DE4" w:rsidRPr="006236EF">
              <w:rPr>
                <w:rFonts w:ascii="Arial Narrow" w:hAnsi="Arial Narrow"/>
                <w:sz w:val="22"/>
                <w:szCs w:val="22"/>
              </w:rPr>
              <w:t xml:space="preserve"> - </w:t>
            </w:r>
            <w:r>
              <w:rPr>
                <w:rFonts w:ascii="Arial Narrow" w:hAnsi="Arial Narrow"/>
                <w:sz w:val="22"/>
                <w:szCs w:val="22"/>
              </w:rPr>
              <w:t>31</w:t>
            </w:r>
            <w:r w:rsidR="00E9340A">
              <w:rPr>
                <w:rFonts w:ascii="Arial Narrow" w:hAnsi="Arial Narrow"/>
                <w:sz w:val="22"/>
                <w:szCs w:val="22"/>
              </w:rPr>
              <w:t xml:space="preserve"> </w:t>
            </w:r>
            <w:r w:rsidR="0015742D">
              <w:rPr>
                <w:rFonts w:ascii="Arial Narrow" w:hAnsi="Arial Narrow"/>
                <w:sz w:val="22"/>
                <w:szCs w:val="22"/>
              </w:rPr>
              <w:t>May</w:t>
            </w:r>
            <w:r w:rsidR="00E9340A">
              <w:rPr>
                <w:rFonts w:ascii="Arial Narrow" w:hAnsi="Arial Narrow"/>
                <w:sz w:val="22"/>
                <w:szCs w:val="22"/>
              </w:rPr>
              <w:t xml:space="preserve"> 2027</w:t>
            </w:r>
          </w:p>
        </w:tc>
        <w:tc>
          <w:tcPr>
            <w:tcW w:w="2872" w:type="dxa"/>
          </w:tcPr>
          <w:p w14:paraId="4B0FC246" w14:textId="2ECBD817" w:rsidR="00AD6DE4" w:rsidRPr="009B459F" w:rsidRDefault="00DA4E18" w:rsidP="00145E0F">
            <w:pPr>
              <w:pStyle w:val="ListParagraph"/>
              <w:ind w:left="0"/>
              <w:rPr>
                <w:rFonts w:ascii="Arial Narrow" w:hAnsi="Arial Narrow"/>
                <w:sz w:val="22"/>
                <w:szCs w:val="22"/>
              </w:rPr>
            </w:pPr>
            <w:r>
              <w:rPr>
                <w:rFonts w:ascii="Arial Narrow" w:hAnsi="Arial Narrow"/>
                <w:sz w:val="22"/>
                <w:szCs w:val="22"/>
              </w:rPr>
              <w:t>30</w:t>
            </w:r>
            <w:r w:rsidR="00E9340A">
              <w:rPr>
                <w:rFonts w:ascii="Arial Narrow" w:hAnsi="Arial Narrow"/>
                <w:sz w:val="22"/>
                <w:szCs w:val="22"/>
              </w:rPr>
              <w:t xml:space="preserve"> </w:t>
            </w:r>
            <w:r w:rsidR="0015742D">
              <w:rPr>
                <w:rFonts w:ascii="Arial Narrow" w:hAnsi="Arial Narrow"/>
                <w:sz w:val="22"/>
                <w:szCs w:val="22"/>
              </w:rPr>
              <w:t>June</w:t>
            </w:r>
            <w:r w:rsidR="00E9340A">
              <w:rPr>
                <w:rFonts w:ascii="Arial Narrow" w:hAnsi="Arial Narrow"/>
                <w:sz w:val="22"/>
                <w:szCs w:val="22"/>
              </w:rPr>
              <w:t xml:space="preserve"> 2027</w:t>
            </w:r>
          </w:p>
        </w:tc>
      </w:tr>
    </w:tbl>
    <w:p w14:paraId="3C6DAF33" w14:textId="77777777" w:rsidR="00AD6DE4" w:rsidRDefault="00AD6DE4" w:rsidP="00AD6DE4">
      <w:pPr>
        <w:pStyle w:val="ListParagraph"/>
        <w:ind w:left="2844"/>
        <w:rPr>
          <w:rFonts w:ascii="Arial Narrow" w:hAnsi="Arial Narrow"/>
          <w:sz w:val="22"/>
          <w:szCs w:val="22"/>
        </w:rPr>
      </w:pPr>
    </w:p>
    <w:p w14:paraId="6F235CC2" w14:textId="77777777" w:rsidR="003D42E4" w:rsidRDefault="003D42E4" w:rsidP="00DE734F">
      <w:pPr>
        <w:ind w:left="1134" w:right="755"/>
        <w:rPr>
          <w:rFonts w:ascii="Arial Narrow" w:hAnsi="Arial Narrow"/>
          <w:sz w:val="22"/>
          <w:szCs w:val="22"/>
        </w:rPr>
      </w:pPr>
      <w:bookmarkStart w:id="4" w:name="_Hlk214527956"/>
    </w:p>
    <w:p w14:paraId="3AAA711E" w14:textId="77777777" w:rsidR="00DE734F" w:rsidRDefault="00DE734F" w:rsidP="00DE734F">
      <w:pPr>
        <w:ind w:left="1134" w:right="755"/>
        <w:rPr>
          <w:rFonts w:ascii="Arial Narrow" w:hAnsi="Arial Narrow"/>
          <w:sz w:val="22"/>
          <w:szCs w:val="22"/>
        </w:rPr>
      </w:pPr>
      <w:r w:rsidRPr="00BC3E86">
        <w:rPr>
          <w:rFonts w:ascii="Arial Narrow" w:hAnsi="Arial Narrow"/>
          <w:sz w:val="22"/>
          <w:szCs w:val="22"/>
        </w:rPr>
        <w:t>Narrative progress report</w:t>
      </w:r>
      <w:r>
        <w:rPr>
          <w:rFonts w:ascii="Arial Narrow" w:hAnsi="Arial Narrow"/>
          <w:sz w:val="22"/>
          <w:szCs w:val="22"/>
        </w:rPr>
        <w:t>(</w:t>
      </w:r>
      <w:r w:rsidRPr="00BC3E86">
        <w:rPr>
          <w:rFonts w:ascii="Arial Narrow" w:hAnsi="Arial Narrow"/>
          <w:sz w:val="22"/>
          <w:szCs w:val="22"/>
        </w:rPr>
        <w:t>s</w:t>
      </w:r>
      <w:r>
        <w:rPr>
          <w:rFonts w:ascii="Arial Narrow" w:hAnsi="Arial Narrow"/>
          <w:sz w:val="22"/>
          <w:szCs w:val="22"/>
        </w:rPr>
        <w:t>)</w:t>
      </w:r>
      <w:r w:rsidRPr="00BC3E86">
        <w:rPr>
          <w:rFonts w:ascii="Arial Narrow" w:hAnsi="Arial Narrow"/>
          <w:sz w:val="22"/>
          <w:szCs w:val="22"/>
        </w:rPr>
        <w:t xml:space="preserve"> and the final narrative report shall be prepared using the model available in Appendix IV to this Agreement.</w:t>
      </w:r>
    </w:p>
    <w:bookmarkEnd w:id="4"/>
    <w:p w14:paraId="37C26271" w14:textId="77777777" w:rsidR="00DE734F" w:rsidRDefault="00DE734F" w:rsidP="00DE734F">
      <w:pPr>
        <w:ind w:left="1134" w:right="755"/>
        <w:rPr>
          <w:rFonts w:ascii="Arial Narrow" w:hAnsi="Arial Narrow"/>
          <w:sz w:val="22"/>
          <w:szCs w:val="22"/>
        </w:rPr>
      </w:pPr>
    </w:p>
    <w:p w14:paraId="37475B06" w14:textId="77777777" w:rsidR="007C7C88" w:rsidRPr="00AD6DE4" w:rsidRDefault="007C7C88" w:rsidP="00AD6DE4">
      <w:pPr>
        <w:ind w:left="1134" w:right="755"/>
        <w:rPr>
          <w:rFonts w:ascii="Arial Narrow" w:hAnsi="Arial Narrow"/>
          <w:sz w:val="22"/>
          <w:szCs w:val="22"/>
        </w:rPr>
      </w:pPr>
    </w:p>
    <w:p w14:paraId="477BC414" w14:textId="77777777" w:rsidR="007C7C88" w:rsidRPr="00DE734F" w:rsidRDefault="007C7C88" w:rsidP="007C7C88">
      <w:pPr>
        <w:pStyle w:val="BodyText3"/>
        <w:numPr>
          <w:ilvl w:val="0"/>
          <w:numId w:val="38"/>
        </w:numPr>
        <w:ind w:left="1134" w:right="646" w:hanging="567"/>
        <w:jc w:val="both"/>
        <w:rPr>
          <w:rFonts w:ascii="Arial Narrow" w:hAnsi="Arial Narrow"/>
          <w:spacing w:val="-3"/>
          <w:sz w:val="22"/>
          <w:szCs w:val="22"/>
        </w:rPr>
      </w:pPr>
      <w:bookmarkStart w:id="5" w:name="_Hlk64388129"/>
      <w:r w:rsidRPr="00966F56">
        <w:rPr>
          <w:rFonts w:ascii="Arial Narrow" w:hAnsi="Arial Narrow"/>
          <w:sz w:val="22"/>
          <w:szCs w:val="22"/>
        </w:rPr>
        <w:t xml:space="preserve">transmit to the Council of Europe </w:t>
      </w:r>
      <w:r w:rsidRPr="00BC3E86">
        <w:rPr>
          <w:rFonts w:ascii="Arial Narrow" w:hAnsi="Arial Narrow"/>
          <w:sz w:val="22"/>
          <w:szCs w:val="22"/>
        </w:rPr>
        <w:t xml:space="preserve">financial progress </w:t>
      </w:r>
      <w:proofErr w:type="gramStart"/>
      <w:r w:rsidRPr="00BC3E86">
        <w:rPr>
          <w:rFonts w:ascii="Arial Narrow" w:hAnsi="Arial Narrow"/>
          <w:sz w:val="22"/>
          <w:szCs w:val="22"/>
        </w:rPr>
        <w:t>reports  and</w:t>
      </w:r>
      <w:proofErr w:type="gramEnd"/>
      <w:r w:rsidRPr="00BC3E86">
        <w:rPr>
          <w:rFonts w:ascii="Arial Narrow" w:hAnsi="Arial Narrow"/>
          <w:sz w:val="22"/>
          <w:szCs w:val="22"/>
        </w:rPr>
        <w:t xml:space="preserve"> one final financial </w:t>
      </w:r>
      <w:r w:rsidRPr="006236EF">
        <w:rPr>
          <w:rFonts w:ascii="Arial Narrow" w:hAnsi="Arial Narrow"/>
          <w:sz w:val="22"/>
          <w:szCs w:val="22"/>
        </w:rPr>
        <w:t>report</w:t>
      </w:r>
      <w:r w:rsidRPr="009119BF">
        <w:rPr>
          <w:rStyle w:val="FootnoteReference"/>
          <w:rFonts w:ascii="Arial Narrow" w:hAnsi="Arial Narrow"/>
          <w:sz w:val="22"/>
          <w:szCs w:val="22"/>
        </w:rPr>
        <w:footnoteReference w:id="2"/>
      </w:r>
      <w:r w:rsidRPr="006236EF">
        <w:rPr>
          <w:rFonts w:ascii="Arial Narrow" w:hAnsi="Arial Narrow"/>
          <w:sz w:val="22"/>
          <w:szCs w:val="22"/>
        </w:rPr>
        <w:t xml:space="preserve"> on the following dates</w:t>
      </w:r>
      <w:r>
        <w:rPr>
          <w:rFonts w:ascii="Arial Narrow" w:hAnsi="Arial Narrow"/>
          <w:sz w:val="22"/>
          <w:szCs w:val="22"/>
        </w:rPr>
        <w:t>:</w:t>
      </w:r>
    </w:p>
    <w:p w14:paraId="155C8A56" w14:textId="5664209C" w:rsidR="00DE734F" w:rsidRPr="0013579B" w:rsidRDefault="00DE734F" w:rsidP="00DE734F">
      <w:pPr>
        <w:pStyle w:val="BodyTextIndent2"/>
        <w:spacing w:after="120"/>
        <w:ind w:left="0" w:right="649"/>
        <w:rPr>
          <w:rFonts w:ascii="Arial Narrow" w:hAnsi="Arial Narrow"/>
          <w:b/>
          <w:bCs/>
          <w:sz w:val="22"/>
          <w:szCs w:val="22"/>
          <w:highlight w:val="cyan"/>
          <w:lang w:val="fr-FR"/>
        </w:rPr>
      </w:pPr>
    </w:p>
    <w:tbl>
      <w:tblPr>
        <w:tblStyle w:val="TableGrid"/>
        <w:tblW w:w="0" w:type="auto"/>
        <w:tblInd w:w="-5" w:type="dxa"/>
        <w:tblLook w:val="04A0" w:firstRow="1" w:lastRow="0" w:firstColumn="1" w:lastColumn="0" w:noHBand="0" w:noVBand="1"/>
      </w:tblPr>
      <w:tblGrid>
        <w:gridCol w:w="3261"/>
        <w:gridCol w:w="3827"/>
        <w:gridCol w:w="2734"/>
      </w:tblGrid>
      <w:tr w:rsidR="007C7C88" w14:paraId="327862BA" w14:textId="77777777" w:rsidTr="00DE734F">
        <w:tc>
          <w:tcPr>
            <w:tcW w:w="3261" w:type="dxa"/>
          </w:tcPr>
          <w:p w14:paraId="1A33C921"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 </w:t>
            </w:r>
          </w:p>
        </w:tc>
        <w:tc>
          <w:tcPr>
            <w:tcW w:w="3827" w:type="dxa"/>
          </w:tcPr>
          <w:p w14:paraId="4FB7C031"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Reporting period </w:t>
            </w:r>
          </w:p>
        </w:tc>
        <w:tc>
          <w:tcPr>
            <w:tcW w:w="2734" w:type="dxa"/>
          </w:tcPr>
          <w:p w14:paraId="57550366" w14:textId="77777777" w:rsidR="007C7C88"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Submission by </w:t>
            </w:r>
          </w:p>
          <w:p w14:paraId="73703399" w14:textId="77777777" w:rsidR="007C7C88" w:rsidRPr="00142761" w:rsidRDefault="007C7C88" w:rsidP="00145E0F">
            <w:pPr>
              <w:pStyle w:val="ListParagraph"/>
              <w:ind w:left="0"/>
              <w:rPr>
                <w:rFonts w:ascii="Arial Narrow" w:hAnsi="Arial Narrow"/>
                <w:b/>
                <w:bCs/>
                <w:sz w:val="22"/>
                <w:szCs w:val="22"/>
              </w:rPr>
            </w:pPr>
          </w:p>
        </w:tc>
      </w:tr>
      <w:tr w:rsidR="00DA4E18" w14:paraId="5B3E615F" w14:textId="77777777" w:rsidTr="00DE734F">
        <w:tc>
          <w:tcPr>
            <w:tcW w:w="3261" w:type="dxa"/>
          </w:tcPr>
          <w:p w14:paraId="4F705402" w14:textId="77777777" w:rsidR="00DA4E18" w:rsidRPr="00142761" w:rsidRDefault="00DA4E18" w:rsidP="00DA4E18">
            <w:pPr>
              <w:rPr>
                <w:rFonts w:ascii="Arial Narrow" w:hAnsi="Arial Narrow"/>
                <w:sz w:val="22"/>
                <w:szCs w:val="22"/>
              </w:rPr>
            </w:pPr>
            <w:r w:rsidRPr="00142761">
              <w:rPr>
                <w:rFonts w:ascii="Arial Narrow" w:hAnsi="Arial Narrow"/>
                <w:sz w:val="22"/>
                <w:szCs w:val="22"/>
              </w:rPr>
              <w:t xml:space="preserve">First </w:t>
            </w:r>
            <w:r>
              <w:rPr>
                <w:rFonts w:ascii="Arial Narrow" w:hAnsi="Arial Narrow"/>
                <w:sz w:val="22"/>
                <w:szCs w:val="22"/>
              </w:rPr>
              <w:t>Financial</w:t>
            </w:r>
            <w:r w:rsidRPr="00142761">
              <w:rPr>
                <w:rFonts w:ascii="Arial Narrow" w:hAnsi="Arial Narrow"/>
                <w:sz w:val="22"/>
                <w:szCs w:val="22"/>
              </w:rPr>
              <w:t xml:space="preserve"> </w:t>
            </w:r>
            <w:r w:rsidRPr="00F42DB2">
              <w:rPr>
                <w:rFonts w:ascii="Arial Narrow" w:hAnsi="Arial Narrow"/>
                <w:sz w:val="22"/>
                <w:szCs w:val="22"/>
              </w:rPr>
              <w:t xml:space="preserve">Progress </w:t>
            </w:r>
            <w:r>
              <w:rPr>
                <w:rFonts w:ascii="Arial Narrow" w:hAnsi="Arial Narrow"/>
                <w:sz w:val="22"/>
                <w:szCs w:val="22"/>
              </w:rPr>
              <w:t xml:space="preserve">Report </w:t>
            </w:r>
          </w:p>
          <w:p w14:paraId="2353B3C9" w14:textId="77777777" w:rsidR="00DA4E18" w:rsidRDefault="00DA4E18" w:rsidP="00DA4E18">
            <w:pPr>
              <w:pStyle w:val="ListParagraph"/>
              <w:ind w:left="0"/>
              <w:rPr>
                <w:rFonts w:ascii="Arial Narrow" w:hAnsi="Arial Narrow"/>
                <w:sz w:val="22"/>
                <w:szCs w:val="22"/>
              </w:rPr>
            </w:pPr>
          </w:p>
        </w:tc>
        <w:tc>
          <w:tcPr>
            <w:tcW w:w="3827" w:type="dxa"/>
          </w:tcPr>
          <w:p w14:paraId="5D24DE70" w14:textId="07C88F71" w:rsidR="00DA4E18" w:rsidRDefault="00DA4E18" w:rsidP="00DA4E18">
            <w:pPr>
              <w:pStyle w:val="ListParagraph"/>
              <w:ind w:left="0"/>
              <w:rPr>
                <w:rFonts w:ascii="Arial Narrow" w:hAnsi="Arial Narrow"/>
                <w:sz w:val="22"/>
                <w:szCs w:val="22"/>
              </w:rPr>
            </w:pPr>
            <w:r>
              <w:rPr>
                <w:rFonts w:ascii="Arial Narrow" w:hAnsi="Arial Narrow"/>
                <w:sz w:val="22"/>
                <w:szCs w:val="22"/>
              </w:rPr>
              <w:t>01 September 2026 – 30 November 2026</w:t>
            </w:r>
          </w:p>
        </w:tc>
        <w:tc>
          <w:tcPr>
            <w:tcW w:w="2734" w:type="dxa"/>
          </w:tcPr>
          <w:p w14:paraId="6A766645" w14:textId="390D9873" w:rsidR="00DA4E18" w:rsidRDefault="00DA4E18" w:rsidP="00DA4E18">
            <w:pPr>
              <w:pStyle w:val="ListParagraph"/>
              <w:ind w:left="0"/>
              <w:rPr>
                <w:rFonts w:ascii="Arial Narrow" w:hAnsi="Arial Narrow"/>
                <w:sz w:val="22"/>
                <w:szCs w:val="22"/>
              </w:rPr>
            </w:pPr>
            <w:r>
              <w:rPr>
                <w:rFonts w:ascii="Arial Narrow" w:hAnsi="Arial Narrow"/>
                <w:sz w:val="22"/>
                <w:szCs w:val="22"/>
              </w:rPr>
              <w:t>10 December 2026</w:t>
            </w:r>
          </w:p>
        </w:tc>
      </w:tr>
      <w:tr w:rsidR="00DA4E18" w14:paraId="63E8F88C" w14:textId="77777777" w:rsidTr="00DE734F">
        <w:trPr>
          <w:trHeight w:val="572"/>
        </w:trPr>
        <w:tc>
          <w:tcPr>
            <w:tcW w:w="3261" w:type="dxa"/>
          </w:tcPr>
          <w:p w14:paraId="155CDAD8" w14:textId="77777777" w:rsidR="00DA4E18" w:rsidRPr="00142761" w:rsidRDefault="00DA4E18" w:rsidP="00DA4E18">
            <w:pPr>
              <w:rPr>
                <w:rFonts w:ascii="Arial Narrow" w:hAnsi="Arial Narrow"/>
                <w:sz w:val="22"/>
                <w:szCs w:val="22"/>
              </w:rPr>
            </w:pPr>
            <w:r w:rsidRPr="00142761">
              <w:rPr>
                <w:rFonts w:ascii="Arial Narrow" w:hAnsi="Arial Narrow"/>
                <w:sz w:val="22"/>
                <w:szCs w:val="22"/>
              </w:rPr>
              <w:t xml:space="preserve">Final </w:t>
            </w:r>
            <w:r>
              <w:rPr>
                <w:rFonts w:ascii="Arial Narrow" w:hAnsi="Arial Narrow"/>
                <w:sz w:val="22"/>
                <w:szCs w:val="22"/>
              </w:rPr>
              <w:t>Financial</w:t>
            </w:r>
            <w:r w:rsidRPr="00142761">
              <w:rPr>
                <w:rFonts w:ascii="Arial Narrow" w:hAnsi="Arial Narrow"/>
                <w:sz w:val="22"/>
                <w:szCs w:val="22"/>
              </w:rPr>
              <w:t xml:space="preserve"> Report</w:t>
            </w:r>
          </w:p>
        </w:tc>
        <w:tc>
          <w:tcPr>
            <w:tcW w:w="3827" w:type="dxa"/>
          </w:tcPr>
          <w:p w14:paraId="264456AE" w14:textId="28879E69" w:rsidR="00DA4E18" w:rsidRPr="009B459F" w:rsidRDefault="00DA4E18" w:rsidP="00DA4E18">
            <w:pPr>
              <w:pStyle w:val="ListParagraph"/>
              <w:ind w:left="0"/>
              <w:rPr>
                <w:rFonts w:ascii="Arial Narrow" w:hAnsi="Arial Narrow"/>
                <w:sz w:val="22"/>
                <w:szCs w:val="22"/>
              </w:rPr>
            </w:pPr>
            <w:r>
              <w:rPr>
                <w:rFonts w:ascii="Arial Narrow" w:hAnsi="Arial Narrow"/>
                <w:sz w:val="22"/>
                <w:szCs w:val="22"/>
              </w:rPr>
              <w:t>01 September 2026</w:t>
            </w:r>
            <w:r w:rsidRPr="006236EF">
              <w:rPr>
                <w:rFonts w:ascii="Arial Narrow" w:hAnsi="Arial Narrow"/>
                <w:sz w:val="22"/>
                <w:szCs w:val="22"/>
              </w:rPr>
              <w:t xml:space="preserve"> - </w:t>
            </w:r>
            <w:r>
              <w:rPr>
                <w:rFonts w:ascii="Arial Narrow" w:hAnsi="Arial Narrow"/>
                <w:sz w:val="22"/>
                <w:szCs w:val="22"/>
              </w:rPr>
              <w:t>31 May 2027</w:t>
            </w:r>
          </w:p>
        </w:tc>
        <w:tc>
          <w:tcPr>
            <w:tcW w:w="2734" w:type="dxa"/>
          </w:tcPr>
          <w:p w14:paraId="26BE0C42" w14:textId="0286D5C1" w:rsidR="00DA4E18" w:rsidRPr="009B459F" w:rsidRDefault="00DA4E18" w:rsidP="00DA4E18">
            <w:pPr>
              <w:pStyle w:val="ListParagraph"/>
              <w:ind w:left="0"/>
              <w:rPr>
                <w:rFonts w:ascii="Arial Narrow" w:hAnsi="Arial Narrow"/>
                <w:sz w:val="22"/>
                <w:szCs w:val="22"/>
              </w:rPr>
            </w:pPr>
            <w:r>
              <w:rPr>
                <w:rFonts w:ascii="Arial Narrow" w:hAnsi="Arial Narrow"/>
                <w:sz w:val="22"/>
                <w:szCs w:val="22"/>
              </w:rPr>
              <w:t>30 June 2027</w:t>
            </w:r>
          </w:p>
        </w:tc>
      </w:tr>
    </w:tbl>
    <w:p w14:paraId="0559E370" w14:textId="2230D6E0" w:rsidR="003D42E4" w:rsidRDefault="003D42E4" w:rsidP="00B76FB3">
      <w:pPr>
        <w:pStyle w:val="BodyText3"/>
        <w:ind w:right="646"/>
        <w:jc w:val="both"/>
        <w:rPr>
          <w:rFonts w:ascii="Arial Narrow" w:hAnsi="Arial Narrow"/>
          <w:spacing w:val="-3"/>
          <w:sz w:val="22"/>
          <w:szCs w:val="22"/>
        </w:rPr>
      </w:pPr>
    </w:p>
    <w:p w14:paraId="6476FC61" w14:textId="77777777"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 xml:space="preserve">Financial progress reports and the final financial report shall be: </w:t>
      </w:r>
    </w:p>
    <w:p w14:paraId="43BCF406" w14:textId="77777777"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prepared using the model available in Appendix III to this </w:t>
      </w:r>
      <w:proofErr w:type="gramStart"/>
      <w:r w:rsidRPr="00BC3E86">
        <w:rPr>
          <w:rFonts w:ascii="Arial Narrow" w:hAnsi="Arial Narrow"/>
          <w:spacing w:val="-3"/>
          <w:sz w:val="22"/>
          <w:szCs w:val="22"/>
        </w:rPr>
        <w:t>Agreement;</w:t>
      </w:r>
      <w:proofErr w:type="gramEnd"/>
    </w:p>
    <w:p w14:paraId="42EA5B67"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certified by a responsible financial officer of the Grantees, accompanied by appropriate original supporting documents</w:t>
      </w:r>
      <w:r w:rsidRPr="009119BF">
        <w:rPr>
          <w:rFonts w:ascii="Arial Narrow" w:hAnsi="Arial Narrow"/>
          <w:sz w:val="22"/>
          <w:szCs w:val="22"/>
          <w:vertAlign w:val="superscript"/>
        </w:rPr>
        <w:footnoteReference w:id="3"/>
      </w:r>
      <w:r w:rsidRPr="009119BF">
        <w:rPr>
          <w:rFonts w:ascii="Arial Narrow" w:hAnsi="Arial Narrow"/>
          <w:sz w:val="22"/>
          <w:szCs w:val="22"/>
        </w:rPr>
        <w:t xml:space="preserve"> </w:t>
      </w:r>
      <w:r w:rsidRPr="00BC3E86">
        <w:rPr>
          <w:rFonts w:ascii="Arial Narrow" w:hAnsi="Arial Narrow"/>
          <w:spacing w:val="-3"/>
          <w:sz w:val="22"/>
          <w:szCs w:val="22"/>
        </w:rPr>
        <w:t xml:space="preserve">(and a summary translation of those invoices not drawn up in English or French). If, under domestic law, the original documents must be retained by the Grantees, certified copies must be submitted with the final financial report; </w:t>
      </w:r>
    </w:p>
    <w:p w14:paraId="33C1545D"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lastRenderedPageBreak/>
        <w:t>­</w:t>
      </w:r>
      <w:r w:rsidRPr="00BC3E86">
        <w:rPr>
          <w:rFonts w:ascii="Arial Narrow" w:hAnsi="Arial Narrow"/>
          <w:spacing w:val="-3"/>
          <w:sz w:val="22"/>
          <w:szCs w:val="22"/>
        </w:rPr>
        <w:tab/>
        <w:t xml:space="preserve">accompanied by a copy of the credit advice slip or any other document, provided by the Grantees’ bank, to certify receipt of the payments made for the Action; </w:t>
      </w:r>
    </w:p>
    <w:p w14:paraId="1ACE3460"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accompanied by a certified copy, provided by the Grantees’ bank, indicating the exchange rate applied on the date(s) of conversion of the sum received into the local currency if the Agreement was concluded in Euros, but the costs are incurred in another currency;</w:t>
      </w:r>
    </w:p>
    <w:p w14:paraId="73BC1060" w14:textId="77777777" w:rsidR="00352A7F" w:rsidRPr="007D5799"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r>
      <w:r w:rsidRPr="007C7C88">
        <w:rPr>
          <w:rFonts w:ascii="Arial Narrow" w:hAnsi="Arial Narrow"/>
          <w:spacing w:val="-3"/>
          <w:sz w:val="22"/>
          <w:szCs w:val="22"/>
        </w:rPr>
        <w:t xml:space="preserve">accompanied by </w:t>
      </w:r>
      <w:r w:rsidRPr="00BC3E86">
        <w:rPr>
          <w:rFonts w:ascii="Arial Narrow" w:hAnsi="Arial Narrow"/>
          <w:spacing w:val="-3"/>
          <w:sz w:val="22"/>
          <w:szCs w:val="22"/>
        </w:rPr>
        <w:t>the procurement documents referred to in Article 11, if applicable and upon request by the Council of Europe</w:t>
      </w:r>
      <w:r>
        <w:rPr>
          <w:rFonts w:ascii="Arial Narrow" w:hAnsi="Arial Narrow"/>
          <w:spacing w:val="-3"/>
          <w:sz w:val="22"/>
          <w:szCs w:val="22"/>
        </w:rPr>
        <w:t>.</w:t>
      </w:r>
    </w:p>
    <w:bookmarkEnd w:id="5" w:displacedByCustomXml="next"/>
    <w:bookmarkStart w:id="6" w:name="_Hlk64388181" w:displacedByCustomXml="next"/>
    <w:sdt>
      <w:sdtPr>
        <w:rPr>
          <w:rFonts w:ascii="Arial Narrow" w:hAnsi="Arial Narrow"/>
          <w:sz w:val="22"/>
          <w:szCs w:val="22"/>
        </w:rPr>
        <w:id w:val="1878592181"/>
        <w:lock w:val="contentLocked"/>
        <w:placeholder>
          <w:docPart w:val="50019E1DCAF34E5EA9436FB322457CB7"/>
        </w:placeholder>
      </w:sdtPr>
      <w:sdtEndPr/>
      <w:sdtContent>
        <w:p w14:paraId="10CD3A59" w14:textId="77777777" w:rsidR="007C7C88" w:rsidRDefault="00352A7F" w:rsidP="007C7C88">
          <w:pPr>
            <w:pStyle w:val="BodyText3"/>
            <w:ind w:left="1134" w:right="649" w:hanging="992"/>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r w:rsidR="0042564A">
            <w:rPr>
              <w:rFonts w:ascii="Arial Narrow" w:hAnsi="Arial Narrow"/>
              <w:sz w:val="22"/>
              <w:szCs w:val="22"/>
            </w:rPr>
            <w:t>.</w:t>
          </w:r>
          <w:r w:rsidR="007C7C88" w:rsidRPr="007C7C88">
            <w:rPr>
              <w:rFonts w:ascii="Arial Narrow" w:hAnsi="Arial Narrow"/>
              <w:sz w:val="22"/>
              <w:szCs w:val="22"/>
            </w:rPr>
            <w:t xml:space="preserve"> </w:t>
          </w:r>
          <w:r w:rsidR="007C7C88" w:rsidRPr="00F83759">
            <w:rPr>
              <w:rFonts w:ascii="Arial Narrow" w:hAnsi="Arial Narrow"/>
              <w:sz w:val="22"/>
              <w:szCs w:val="22"/>
            </w:rPr>
            <w:t xml:space="preserve">The </w:t>
          </w:r>
          <w:r w:rsidR="007C7C88">
            <w:rPr>
              <w:rFonts w:ascii="Arial Narrow" w:hAnsi="Arial Narrow"/>
              <w:sz w:val="22"/>
              <w:szCs w:val="22"/>
            </w:rPr>
            <w:t>Lead Grantee</w:t>
          </w:r>
          <w:r w:rsidR="007C7C88" w:rsidRPr="00F83759">
            <w:rPr>
              <w:rFonts w:ascii="Arial Narrow" w:hAnsi="Arial Narrow"/>
              <w:sz w:val="22"/>
              <w:szCs w:val="22"/>
            </w:rPr>
            <w:t xml:space="preserve"> may not subcontract the above-mentioned tasks.</w:t>
          </w:r>
        </w:p>
        <w:p w14:paraId="2C442B65"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w:t>
          </w:r>
          <w:r w:rsidR="007C7C88" w:rsidRPr="007C7C88">
            <w:rPr>
              <w:rFonts w:ascii="Arial Narrow" w:hAnsi="Arial Narrow"/>
              <w:sz w:val="22"/>
              <w:szCs w:val="22"/>
            </w:rPr>
            <w:t>When relevant, the Lead grantee shall ensure that each installment received by the Council is exchanged in the local currency in a single transaction</w:t>
          </w:r>
          <w:r w:rsidR="007C7C88">
            <w:rPr>
              <w:rFonts w:ascii="Arial Narrow" w:hAnsi="Arial Narrow"/>
              <w:sz w:val="22"/>
              <w:szCs w:val="22"/>
            </w:rPr>
            <w:t>.</w:t>
          </w:r>
          <w:r w:rsidR="007C7C88" w:rsidRPr="007C7C88">
            <w:rPr>
              <w:rFonts w:ascii="Arial Narrow" w:hAnsi="Arial Narrow"/>
              <w:sz w:val="22"/>
              <w:szCs w:val="22"/>
            </w:rPr>
            <w:t xml:space="preserve"> </w:t>
          </w:r>
          <w:r w:rsidRPr="008C1DEB">
            <w:rPr>
              <w:rFonts w:ascii="Arial Narrow" w:hAnsi="Arial Narrow"/>
              <w:sz w:val="22"/>
              <w:szCs w:val="22"/>
            </w:rPr>
            <w:t xml:space="preserve">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4E418AF9"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6"/>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437D3EA9"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p>
        <w:p w14:paraId="36D9A8D2" w14:textId="7777777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internal organisation of the consortium;</w:t>
          </w:r>
          <w:r w:rsidRPr="009D55F1">
            <w:rPr>
              <w:rFonts w:ascii="Arial Narrow" w:hAnsi="Arial Narrow"/>
              <w:sz w:val="22"/>
              <w:szCs w:val="22"/>
            </w:rPr>
            <w:tab/>
          </w:r>
          <w:r w:rsidRPr="009D55F1">
            <w:rPr>
              <w:rFonts w:ascii="Arial Narrow" w:hAnsi="Arial Narrow"/>
              <w:sz w:val="22"/>
              <w:szCs w:val="22"/>
            </w:rPr>
            <w:br/>
            <w:t>- distribution of the Council payment(s);</w:t>
          </w:r>
          <w:r w:rsidRPr="009D55F1">
            <w:rPr>
              <w:rFonts w:ascii="Arial Narrow" w:hAnsi="Arial Narrow"/>
              <w:sz w:val="22"/>
              <w:szCs w:val="22"/>
            </w:rPr>
            <w:tab/>
          </w:r>
          <w:r w:rsidRPr="009D55F1">
            <w:rPr>
              <w:rFonts w:ascii="Arial Narrow" w:hAnsi="Arial Narrow"/>
              <w:sz w:val="22"/>
              <w:szCs w:val="22"/>
            </w:rPr>
            <w:br/>
            <w:t>- additional rules on rights and obligations related to pre-existing rights and results (including intellectual and industrial property rights), specifying the owner any persons that have a right of use;</w:t>
          </w:r>
          <w:r w:rsidRPr="009D55F1">
            <w:rPr>
              <w:rFonts w:ascii="Arial Narrow" w:hAnsi="Arial Narrow"/>
              <w:sz w:val="22"/>
              <w:szCs w:val="22"/>
            </w:rPr>
            <w:tab/>
          </w:r>
          <w:r w:rsidRPr="009D55F1">
            <w:rPr>
              <w:rFonts w:ascii="Arial Narrow" w:hAnsi="Arial Narrow"/>
              <w:sz w:val="22"/>
              <w:szCs w:val="22"/>
            </w:rPr>
            <w:br/>
            <w:t>- settlement of internal disputes;</w:t>
          </w:r>
          <w:r w:rsidRPr="009D55F1">
            <w:rPr>
              <w:rFonts w:ascii="Arial Narrow" w:hAnsi="Arial Narrow"/>
              <w:sz w:val="22"/>
              <w:szCs w:val="22"/>
            </w:rPr>
            <w:tab/>
          </w:r>
          <w:r w:rsidRPr="009D55F1">
            <w:rPr>
              <w:rFonts w:ascii="Arial Narrow" w:hAnsi="Arial Narrow"/>
              <w:sz w:val="22"/>
              <w:szCs w:val="22"/>
            </w:rPr>
            <w:br/>
            <w:t>- liability, indemnification and confidentiality arrangements between the Grantees.</w:t>
          </w:r>
        </w:p>
        <w:p w14:paraId="572E4872" w14:textId="77777777" w:rsidR="00352A7F" w:rsidRPr="008C1DEB"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sdt>
      <w:sdtPr>
        <w:rPr>
          <w:rFonts w:ascii="Arial Narrow" w:hAnsi="Arial Narrow"/>
          <w:sz w:val="22"/>
          <w:szCs w:val="22"/>
        </w:rPr>
        <w:id w:val="-1175954176"/>
        <w:lock w:val="contentLocked"/>
        <w:placeholder>
          <w:docPart w:val="50019E1DCAF34E5EA9436FB322457CB7"/>
        </w:placeholder>
      </w:sdtPr>
      <w:sdtEndPr/>
      <w:sdtContent>
        <w:p w14:paraId="259E142F"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3C790F97" w14:textId="77777777" w:rsidR="003D42E4" w:rsidRDefault="003D42E4" w:rsidP="007C7C88">
      <w:pPr>
        <w:pStyle w:val="BodyTextIndent2"/>
        <w:spacing w:after="120" w:line="240" w:lineRule="auto"/>
        <w:ind w:left="567" w:right="649" w:hanging="141"/>
        <w:rPr>
          <w:rFonts w:ascii="Arial Narrow" w:hAnsi="Arial Narrow"/>
          <w:sz w:val="22"/>
          <w:szCs w:val="22"/>
        </w:rPr>
      </w:pPr>
    </w:p>
    <w:p w14:paraId="759A5743" w14:textId="3334FCA0" w:rsidR="007C7C88" w:rsidRDefault="00352A7F" w:rsidP="007C7C88">
      <w:pPr>
        <w:pStyle w:val="BodyTextIndent2"/>
        <w:spacing w:after="120" w:line="240" w:lineRule="auto"/>
        <w:ind w:left="567" w:right="649" w:hanging="141"/>
        <w:rPr>
          <w:rFonts w:ascii="Arial Narrow" w:hAnsi="Arial Narrow"/>
          <w:sz w:val="22"/>
          <w:szCs w:val="22"/>
        </w:rPr>
      </w:pPr>
      <w:r w:rsidRPr="003D42E4">
        <w:rPr>
          <w:rFonts w:ascii="Arial Narrow" w:hAnsi="Arial Narrow"/>
          <w:sz w:val="22"/>
          <w:szCs w:val="22"/>
        </w:rPr>
        <w:t>1.</w:t>
      </w:r>
      <w:r w:rsidRPr="009119BF">
        <w:rPr>
          <w:rFonts w:ascii="Arial Narrow" w:hAnsi="Arial Narrow"/>
          <w:sz w:val="22"/>
          <w:szCs w:val="22"/>
        </w:rPr>
        <w:tab/>
      </w:r>
      <w:r w:rsidR="007C7C88" w:rsidRPr="009119BF">
        <w:rPr>
          <w:rFonts w:ascii="Arial Narrow" w:hAnsi="Arial Narrow"/>
          <w:sz w:val="22"/>
          <w:szCs w:val="22"/>
        </w:rPr>
        <w:t xml:space="preserve">The Council of Europe shall pay the </w:t>
      </w:r>
      <w:r w:rsidR="007C7C88" w:rsidRPr="00BA05BE">
        <w:rPr>
          <w:rFonts w:ascii="Arial Narrow" w:hAnsi="Arial Narrow"/>
          <w:sz w:val="22"/>
          <w:szCs w:val="22"/>
        </w:rPr>
        <w:t>Grantee</w:t>
      </w:r>
      <w:r w:rsidR="007C7C88">
        <w:rPr>
          <w:rFonts w:ascii="Arial Narrow" w:hAnsi="Arial Narrow"/>
          <w:sz w:val="22"/>
          <w:szCs w:val="22"/>
        </w:rPr>
        <w:t>,</w:t>
      </w:r>
      <w:r w:rsidR="007C7C88" w:rsidRPr="00BA05BE">
        <w:rPr>
          <w:rFonts w:ascii="Arial Narrow" w:hAnsi="Arial Narrow"/>
          <w:sz w:val="22"/>
          <w:szCs w:val="22"/>
        </w:rPr>
        <w:t xml:space="preserve"> o</w:t>
      </w:r>
      <w:r w:rsidR="007C7C88">
        <w:rPr>
          <w:rFonts w:ascii="Arial Narrow" w:hAnsi="Arial Narrow"/>
          <w:sz w:val="22"/>
          <w:szCs w:val="22"/>
        </w:rPr>
        <w:t>r</w:t>
      </w:r>
      <w:r w:rsidR="007C7C88" w:rsidRPr="00BA05BE">
        <w:rPr>
          <w:rFonts w:ascii="Arial Narrow" w:hAnsi="Arial Narrow"/>
          <w:sz w:val="22"/>
          <w:szCs w:val="22"/>
        </w:rPr>
        <w:t xml:space="preserve"> the Lead Grantee in the case of a consortium</w:t>
      </w:r>
      <w:r w:rsidR="007C7C88">
        <w:rPr>
          <w:rFonts w:ascii="Arial Narrow" w:hAnsi="Arial Narrow"/>
          <w:sz w:val="22"/>
          <w:szCs w:val="22"/>
        </w:rPr>
        <w:t xml:space="preserve">, the </w:t>
      </w:r>
      <w:r w:rsidR="007C7C88" w:rsidRPr="009119BF">
        <w:rPr>
          <w:rFonts w:ascii="Arial Narrow" w:hAnsi="Arial Narrow"/>
          <w:sz w:val="22"/>
          <w:szCs w:val="22"/>
        </w:rPr>
        <w:t xml:space="preserve">amount mentioned in Article 1(1) in </w:t>
      </w:r>
      <w:sdt>
        <w:sdtPr>
          <w:rPr>
            <w:rStyle w:val="Style11"/>
            <w:rFonts w:ascii="Arial Narrow" w:hAnsi="Arial Narrow"/>
            <w:sz w:val="22"/>
            <w:szCs w:val="22"/>
          </w:rPr>
          <w:id w:val="992298642"/>
          <w:placeholder>
            <w:docPart w:val="DA5172D4D9BA46B1A139F78B568F30ED"/>
          </w:placeholder>
        </w:sdtPr>
        <w:sdtEndPr>
          <w:rPr>
            <w:rStyle w:val="DefaultParagraphFont"/>
            <w:color w:val="auto"/>
          </w:rPr>
        </w:sdtEndPr>
        <w:sdtContent>
          <w:r w:rsidR="00E9340A">
            <w:rPr>
              <w:rStyle w:val="Style11"/>
              <w:rFonts w:ascii="Arial Narrow" w:hAnsi="Arial Narrow"/>
              <w:sz w:val="22"/>
              <w:szCs w:val="22"/>
            </w:rPr>
            <w:t>3</w:t>
          </w:r>
        </w:sdtContent>
      </w:sdt>
      <w:r w:rsidR="007C7C88" w:rsidRPr="009119BF">
        <w:rPr>
          <w:rFonts w:ascii="Arial Narrow" w:hAnsi="Arial Narrow"/>
          <w:sz w:val="22"/>
          <w:szCs w:val="22"/>
        </w:rPr>
        <w:t xml:space="preserve"> instalments, as follows:</w:t>
      </w:r>
    </w:p>
    <w:tbl>
      <w:tblPr>
        <w:tblStyle w:val="TableGrid"/>
        <w:tblW w:w="0" w:type="auto"/>
        <w:tblInd w:w="-5" w:type="dxa"/>
        <w:tblLook w:val="04A0" w:firstRow="1" w:lastRow="0" w:firstColumn="1" w:lastColumn="0" w:noHBand="0" w:noVBand="1"/>
      </w:tblPr>
      <w:tblGrid>
        <w:gridCol w:w="1983"/>
        <w:gridCol w:w="1768"/>
        <w:gridCol w:w="6071"/>
      </w:tblGrid>
      <w:tr w:rsidR="007C7C88" w14:paraId="56BF9C3F" w14:textId="77777777" w:rsidTr="00B76FB3">
        <w:tc>
          <w:tcPr>
            <w:tcW w:w="1983" w:type="dxa"/>
          </w:tcPr>
          <w:p w14:paraId="3D1289E3"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 xml:space="preserve">Instalments </w:t>
            </w:r>
          </w:p>
        </w:tc>
        <w:tc>
          <w:tcPr>
            <w:tcW w:w="1768" w:type="dxa"/>
          </w:tcPr>
          <w:p w14:paraId="0B40AD7F"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Instalment Amounts</w:t>
            </w:r>
          </w:p>
        </w:tc>
        <w:tc>
          <w:tcPr>
            <w:tcW w:w="6071" w:type="dxa"/>
          </w:tcPr>
          <w:p w14:paraId="4B4CA76B" w14:textId="77777777" w:rsidR="007C7C88" w:rsidRPr="0093143F" w:rsidRDefault="007C7C88" w:rsidP="00145E0F">
            <w:pPr>
              <w:pStyle w:val="BodyTextIndent2"/>
              <w:tabs>
                <w:tab w:val="left" w:pos="851"/>
              </w:tabs>
              <w:spacing w:after="120" w:line="240" w:lineRule="auto"/>
              <w:ind w:left="0" w:right="649"/>
              <w:jc w:val="left"/>
              <w:rPr>
                <w:rFonts w:ascii="Arial Narrow" w:hAnsi="Arial Narrow"/>
                <w:b/>
                <w:bCs/>
                <w:sz w:val="22"/>
                <w:szCs w:val="22"/>
              </w:rPr>
            </w:pPr>
            <w:r w:rsidRPr="0093143F">
              <w:rPr>
                <w:rFonts w:ascii="Arial Narrow" w:hAnsi="Arial Narrow"/>
                <w:b/>
                <w:bCs/>
                <w:sz w:val="22"/>
                <w:szCs w:val="22"/>
              </w:rPr>
              <w:t>Conditions</w:t>
            </w:r>
            <w:r>
              <w:rPr>
                <w:rFonts w:ascii="Arial Narrow" w:hAnsi="Arial Narrow"/>
                <w:b/>
                <w:bCs/>
                <w:sz w:val="22"/>
                <w:szCs w:val="22"/>
              </w:rPr>
              <w:t xml:space="preserve"> </w:t>
            </w:r>
            <w:r w:rsidRPr="0093143F">
              <w:rPr>
                <w:rFonts w:ascii="Arial Narrow" w:hAnsi="Arial Narrow"/>
                <w:b/>
                <w:bCs/>
                <w:sz w:val="22"/>
                <w:szCs w:val="22"/>
              </w:rPr>
              <w:t xml:space="preserve">for Instalments </w:t>
            </w:r>
          </w:p>
        </w:tc>
      </w:tr>
      <w:tr w:rsidR="007C7C88" w14:paraId="2C5E6FDF" w14:textId="77777777" w:rsidTr="00B76FB3">
        <w:trPr>
          <w:trHeight w:val="563"/>
        </w:trPr>
        <w:tc>
          <w:tcPr>
            <w:tcW w:w="1983" w:type="dxa"/>
          </w:tcPr>
          <w:p w14:paraId="0FD9F7B4"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1</w:t>
            </w:r>
            <w:r w:rsidRPr="00BC3E86">
              <w:rPr>
                <w:rFonts w:ascii="Arial Narrow" w:hAnsi="Arial Narrow"/>
                <w:sz w:val="22"/>
                <w:szCs w:val="22"/>
                <w:vertAlign w:val="superscript"/>
              </w:rPr>
              <w:t>st</w:t>
            </w:r>
            <w:r>
              <w:rPr>
                <w:rFonts w:ascii="Arial Narrow" w:hAnsi="Arial Narrow"/>
                <w:sz w:val="22"/>
                <w:szCs w:val="22"/>
                <w:vertAlign w:val="superscript"/>
              </w:rPr>
              <w:t xml:space="preserve"> </w:t>
            </w:r>
            <w:r>
              <w:rPr>
                <w:rFonts w:ascii="Arial Narrow" w:hAnsi="Arial Narrow"/>
                <w:sz w:val="22"/>
                <w:szCs w:val="22"/>
              </w:rPr>
              <w:t xml:space="preserve">Instalment </w:t>
            </w:r>
          </w:p>
        </w:tc>
        <w:tc>
          <w:tcPr>
            <w:tcW w:w="1768" w:type="dxa"/>
          </w:tcPr>
          <w:p w14:paraId="38006D90" w14:textId="1BC6D81C" w:rsidR="007C7C88" w:rsidRDefault="00E9340A"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50%</w:t>
            </w:r>
          </w:p>
        </w:tc>
        <w:tc>
          <w:tcPr>
            <w:tcW w:w="6071" w:type="dxa"/>
          </w:tcPr>
          <w:p w14:paraId="0377F77F" w14:textId="77777777" w:rsidR="007C7C88" w:rsidRDefault="007C7C88" w:rsidP="00145E0F">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within 30 days of receipt of this Agreement duly signed</w:t>
            </w:r>
          </w:p>
        </w:tc>
      </w:tr>
      <w:tr w:rsidR="007C7C88" w14:paraId="60C098AA" w14:textId="77777777" w:rsidTr="00B76FB3">
        <w:tc>
          <w:tcPr>
            <w:tcW w:w="1983" w:type="dxa"/>
          </w:tcPr>
          <w:p w14:paraId="3DF68259"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2</w:t>
            </w:r>
            <w:r w:rsidRPr="00BC3E86">
              <w:rPr>
                <w:rFonts w:ascii="Arial Narrow" w:hAnsi="Arial Narrow"/>
                <w:sz w:val="22"/>
                <w:szCs w:val="22"/>
                <w:vertAlign w:val="superscript"/>
              </w:rPr>
              <w:t>nd</w:t>
            </w:r>
            <w:r>
              <w:rPr>
                <w:rFonts w:ascii="Arial Narrow" w:hAnsi="Arial Narrow"/>
                <w:sz w:val="22"/>
                <w:szCs w:val="22"/>
              </w:rPr>
              <w:t xml:space="preserve"> Instalment </w:t>
            </w:r>
          </w:p>
        </w:tc>
        <w:tc>
          <w:tcPr>
            <w:tcW w:w="1768" w:type="dxa"/>
          </w:tcPr>
          <w:p w14:paraId="34F35CFC" w14:textId="7C41EDD2" w:rsidR="007C7C88" w:rsidRDefault="00E9340A"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30%</w:t>
            </w:r>
          </w:p>
        </w:tc>
        <w:tc>
          <w:tcPr>
            <w:tcW w:w="6071" w:type="dxa"/>
          </w:tcPr>
          <w:p w14:paraId="7743026A" w14:textId="2DDD3F14" w:rsidR="007C7C88" w:rsidRDefault="007C7C88" w:rsidP="00145E0F">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 xml:space="preserve">within 30 days </w:t>
            </w:r>
            <w:r>
              <w:rPr>
                <w:rFonts w:ascii="Arial Narrow" w:hAnsi="Arial Narrow"/>
                <w:sz w:val="22"/>
                <w:szCs w:val="22"/>
              </w:rPr>
              <w:t xml:space="preserve">from the approval of the </w:t>
            </w:r>
            <w:r w:rsidRPr="004F14B0">
              <w:rPr>
                <w:rFonts w:ascii="Arial Narrow" w:hAnsi="Arial Narrow"/>
                <w:sz w:val="22"/>
                <w:szCs w:val="22"/>
              </w:rPr>
              <w:t>FIRST Narrative</w:t>
            </w:r>
            <w:r>
              <w:rPr>
                <w:rFonts w:ascii="Arial Narrow" w:hAnsi="Arial Narrow"/>
                <w:sz w:val="22"/>
                <w:szCs w:val="22"/>
              </w:rPr>
              <w:t xml:space="preserve"> Progress </w:t>
            </w:r>
            <w:r w:rsidRPr="004F14B0">
              <w:rPr>
                <w:rFonts w:ascii="Arial Narrow" w:hAnsi="Arial Narrow"/>
                <w:sz w:val="22"/>
                <w:szCs w:val="22"/>
              </w:rPr>
              <w:t>and</w:t>
            </w:r>
            <w:r>
              <w:rPr>
                <w:rFonts w:ascii="Arial Narrow" w:hAnsi="Arial Narrow"/>
                <w:sz w:val="22"/>
                <w:szCs w:val="22"/>
              </w:rPr>
              <w:t xml:space="preserve"> </w:t>
            </w:r>
            <w:r w:rsidRPr="004F14B0">
              <w:rPr>
                <w:rFonts w:ascii="Arial Narrow" w:hAnsi="Arial Narrow"/>
                <w:sz w:val="22"/>
                <w:szCs w:val="22"/>
              </w:rPr>
              <w:t>Financial Reports</w:t>
            </w:r>
          </w:p>
        </w:tc>
      </w:tr>
      <w:tr w:rsidR="007C7C88" w14:paraId="782416B9" w14:textId="77777777" w:rsidTr="00B76FB3">
        <w:trPr>
          <w:trHeight w:val="503"/>
        </w:trPr>
        <w:tc>
          <w:tcPr>
            <w:tcW w:w="1983" w:type="dxa"/>
          </w:tcPr>
          <w:p w14:paraId="5D856BEB"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 xml:space="preserve">The balance </w:t>
            </w:r>
          </w:p>
        </w:tc>
        <w:tc>
          <w:tcPr>
            <w:tcW w:w="1768" w:type="dxa"/>
          </w:tcPr>
          <w:p w14:paraId="6289F095" w14:textId="6D5B43AA" w:rsidR="007C7C88" w:rsidRDefault="00E9340A"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20%</w:t>
            </w:r>
          </w:p>
        </w:tc>
        <w:tc>
          <w:tcPr>
            <w:tcW w:w="6071" w:type="dxa"/>
          </w:tcPr>
          <w:p w14:paraId="60DF78A4"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sidRPr="004F14B0">
              <w:rPr>
                <w:rFonts w:ascii="Arial Narrow" w:hAnsi="Arial Narrow"/>
                <w:sz w:val="22"/>
                <w:szCs w:val="22"/>
              </w:rPr>
              <w:t xml:space="preserve">within 30 days </w:t>
            </w:r>
            <w:r>
              <w:rPr>
                <w:rFonts w:ascii="Arial Narrow" w:hAnsi="Arial Narrow"/>
                <w:sz w:val="22"/>
                <w:szCs w:val="22"/>
              </w:rPr>
              <w:t>from the</w:t>
            </w:r>
            <w:r w:rsidRPr="004F14B0">
              <w:rPr>
                <w:rFonts w:ascii="Arial Narrow" w:hAnsi="Arial Narrow"/>
                <w:sz w:val="22"/>
                <w:szCs w:val="22"/>
              </w:rPr>
              <w:t xml:space="preserve"> </w:t>
            </w:r>
            <w:r>
              <w:rPr>
                <w:rFonts w:ascii="Arial Narrow" w:hAnsi="Arial Narrow"/>
                <w:sz w:val="22"/>
                <w:szCs w:val="22"/>
              </w:rPr>
              <w:t xml:space="preserve">Council’s </w:t>
            </w:r>
            <w:r w:rsidRPr="004F14B0">
              <w:rPr>
                <w:rFonts w:ascii="Arial Narrow" w:hAnsi="Arial Narrow"/>
                <w:sz w:val="22"/>
                <w:szCs w:val="22"/>
              </w:rPr>
              <w:t>approval of the</w:t>
            </w:r>
            <w:r>
              <w:rPr>
                <w:rFonts w:ascii="Arial Narrow" w:hAnsi="Arial Narrow"/>
                <w:sz w:val="22"/>
                <w:szCs w:val="22"/>
              </w:rPr>
              <w:t xml:space="preserve"> Final Narrative </w:t>
            </w:r>
            <w:r w:rsidRPr="004F14B0">
              <w:rPr>
                <w:rFonts w:ascii="Arial Narrow" w:hAnsi="Arial Narrow"/>
                <w:sz w:val="22"/>
                <w:szCs w:val="22"/>
              </w:rPr>
              <w:t>and Financial Reports</w:t>
            </w:r>
            <w:r>
              <w:rPr>
                <w:rFonts w:ascii="Arial Narrow" w:hAnsi="Arial Narrow"/>
                <w:sz w:val="22"/>
                <w:szCs w:val="22"/>
              </w:rPr>
              <w:t xml:space="preserve"> together with all other </w:t>
            </w:r>
            <w:r w:rsidRPr="004F14B0">
              <w:rPr>
                <w:rFonts w:ascii="Arial Narrow" w:hAnsi="Arial Narrow"/>
                <w:sz w:val="22"/>
                <w:szCs w:val="22"/>
              </w:rPr>
              <w:t>documents specified in Article 2.4.3 f) and g)</w:t>
            </w:r>
            <w:r>
              <w:rPr>
                <w:rFonts w:ascii="Arial Narrow" w:hAnsi="Arial Narrow"/>
                <w:sz w:val="22"/>
                <w:szCs w:val="22"/>
              </w:rPr>
              <w:t>.</w:t>
            </w:r>
          </w:p>
        </w:tc>
      </w:tr>
    </w:tbl>
    <w:p w14:paraId="1B88ADAC" w14:textId="77777777" w:rsidR="007C7C88" w:rsidRPr="009119BF" w:rsidRDefault="007C7C88" w:rsidP="007C7C88">
      <w:pPr>
        <w:pStyle w:val="BodyTextIndent2"/>
        <w:tabs>
          <w:tab w:val="left" w:pos="851"/>
        </w:tabs>
        <w:spacing w:after="120" w:line="240" w:lineRule="auto"/>
        <w:ind w:left="360" w:right="649"/>
        <w:rPr>
          <w:rFonts w:ascii="Arial Narrow" w:hAnsi="Arial Narrow"/>
          <w:sz w:val="22"/>
          <w:szCs w:val="22"/>
        </w:rPr>
      </w:pPr>
    </w:p>
    <w:p w14:paraId="657B59B4" w14:textId="77777777" w:rsidR="003D42E4" w:rsidRDefault="003D42E4" w:rsidP="007C7C88">
      <w:pPr>
        <w:suppressAutoHyphens/>
        <w:spacing w:after="120"/>
        <w:ind w:right="649"/>
        <w:jc w:val="both"/>
        <w:rPr>
          <w:rFonts w:ascii="Arial Narrow" w:hAnsi="Arial Narrow"/>
          <w:sz w:val="22"/>
          <w:szCs w:val="22"/>
        </w:rPr>
      </w:pPr>
      <w:r w:rsidRPr="003D42E4">
        <w:rPr>
          <w:rFonts w:ascii="Arial Narrow" w:hAnsi="Arial Narrow"/>
          <w:sz w:val="22"/>
          <w:szCs w:val="22"/>
        </w:rPr>
        <w:t>Payments beyond the first instalment are subject to submission and approval of the narrative and financial progress reports in accordance with Article 2.4.3 f) and g) and the schedule set out therein.</w:t>
      </w:r>
    </w:p>
    <w:p w14:paraId="482D2D66" w14:textId="394809C9" w:rsidR="007C7C88" w:rsidRDefault="007C7C88" w:rsidP="007C7C88">
      <w:pPr>
        <w:suppressAutoHyphens/>
        <w:spacing w:after="120"/>
        <w:ind w:right="649"/>
        <w:jc w:val="both"/>
        <w:rPr>
          <w:rFonts w:ascii="Arial Narrow" w:hAnsi="Arial Narrow"/>
          <w:sz w:val="22"/>
          <w:szCs w:val="22"/>
        </w:rPr>
      </w:pPr>
      <w:r w:rsidRPr="009119BF">
        <w:rPr>
          <w:rFonts w:ascii="Arial Narrow" w:hAnsi="Arial Narrow"/>
          <w:sz w:val="22"/>
          <w:szCs w:val="22"/>
        </w:rPr>
        <w:t xml:space="preserve">Payment of the balance will be based on actual expenditure (as indicated in the statement of expenditure incurred), up to the amount provided for in the estimated budget, subject to the provisions of Article 14 of this </w:t>
      </w:r>
      <w:r w:rsidRPr="003D42E4">
        <w:rPr>
          <w:rFonts w:ascii="Arial Narrow" w:hAnsi="Arial Narrow"/>
          <w:sz w:val="22"/>
          <w:szCs w:val="22"/>
        </w:rPr>
        <w:t>Agreement.</w:t>
      </w:r>
    </w:p>
    <w:p w14:paraId="49ED3F1A" w14:textId="77777777" w:rsidR="003D42E4" w:rsidRPr="00FA3AC6" w:rsidRDefault="003D42E4" w:rsidP="003D42E4">
      <w:pPr>
        <w:suppressAutoHyphens/>
        <w:spacing w:after="120"/>
        <w:ind w:right="649"/>
        <w:jc w:val="both"/>
        <w:rPr>
          <w:rFonts w:ascii="Arial Narrow" w:hAnsi="Arial Narrow"/>
          <w:sz w:val="22"/>
          <w:szCs w:val="22"/>
        </w:rPr>
      </w:pPr>
    </w:p>
    <w:p w14:paraId="2D9A9C11" w14:textId="77777777" w:rsidR="00352A7F" w:rsidRPr="009119BF" w:rsidRDefault="006966D0" w:rsidP="007C7C88">
      <w:pPr>
        <w:pStyle w:val="BodyTextIndent2"/>
        <w:tabs>
          <w:tab w:val="left" w:pos="851"/>
        </w:tabs>
        <w:spacing w:after="120" w:line="240" w:lineRule="auto"/>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50019E1DCAF34E5EA9436FB322457CB7"/>
          </w:placeholder>
        </w:sdtPr>
        <w:sdtEnd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50019E1DCAF34E5EA9436FB322457CB7"/>
        </w:placeholder>
      </w:sdtPr>
      <w:sdtEndPr/>
      <w:sdtContent>
        <w:p w14:paraId="1F6206ED"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25686E33" w14:textId="77777777" w:rsidTr="00A92DD0">
        <w:trPr>
          <w:trHeight w:val="283"/>
        </w:trPr>
        <w:tc>
          <w:tcPr>
            <w:tcW w:w="8505" w:type="dxa"/>
            <w:shd w:val="clear" w:color="auto" w:fill="auto"/>
            <w:vAlign w:val="center"/>
          </w:tcPr>
          <w:p w14:paraId="0EB08845" w14:textId="77777777" w:rsidR="00352A7F" w:rsidRPr="009119BF" w:rsidRDefault="006966D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AD61065673FF48C099E414C59EDA6366"/>
                </w:placeholder>
                <w:showingPlcHdr/>
              </w:sdtPr>
              <w:sdtEndPr>
                <w:rPr>
                  <w:rStyle w:val="DefaultParagraphFont"/>
                  <w:color w:val="808080" w:themeColor="background1" w:themeShade="80"/>
                </w:rPr>
              </w:sdtEndPr>
              <w:sdtContent>
                <w:permStart w:id="2117012279" w:edGrp="everyone"/>
                <w:r w:rsidR="00352A7F" w:rsidRPr="009119BF">
                  <w:rPr>
                    <w:rFonts w:ascii="Arial Narrow" w:hAnsi="Arial Narrow"/>
                    <w:i/>
                    <w:color w:val="808080" w:themeColor="background1" w:themeShade="80"/>
                    <w:sz w:val="22"/>
                    <w:szCs w:val="22"/>
                    <w:highlight w:val="yellow"/>
                  </w:rPr>
                  <w:t>&lt;Account holder&gt;</w:t>
                </w:r>
                <w:permEnd w:id="2117012279"/>
              </w:sdtContent>
            </w:sdt>
          </w:p>
        </w:tc>
      </w:tr>
      <w:tr w:rsidR="00352A7F" w:rsidRPr="009119BF" w14:paraId="02281D5B" w14:textId="77777777" w:rsidTr="00A92DD0">
        <w:trPr>
          <w:trHeight w:val="283"/>
        </w:trPr>
        <w:tc>
          <w:tcPr>
            <w:tcW w:w="8505" w:type="dxa"/>
            <w:shd w:val="clear" w:color="auto" w:fill="auto"/>
            <w:vAlign w:val="center"/>
          </w:tcPr>
          <w:p w14:paraId="325857AC" w14:textId="77777777" w:rsidR="00352A7F" w:rsidRPr="009119BF" w:rsidRDefault="006966D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570F2A3CC563454FB381C55F1E02641A"/>
                </w:placeholder>
                <w:showingPlcHdr/>
              </w:sdtPr>
              <w:sdtEndPr>
                <w:rPr>
                  <w:rStyle w:val="DefaultParagraphFont"/>
                  <w:color w:val="808080" w:themeColor="background1" w:themeShade="80"/>
                </w:rPr>
              </w:sdtEndPr>
              <w:sdtContent>
                <w:permStart w:id="1750471633" w:edGrp="everyone"/>
                <w:r w:rsidR="00352A7F" w:rsidRPr="009119BF">
                  <w:rPr>
                    <w:rFonts w:ascii="Arial Narrow" w:hAnsi="Arial Narrow"/>
                    <w:i/>
                    <w:color w:val="808080" w:themeColor="background1" w:themeShade="80"/>
                    <w:sz w:val="22"/>
                    <w:szCs w:val="22"/>
                    <w:highlight w:val="yellow"/>
                  </w:rPr>
                  <w:t>&lt;Full bank account number (RIB)&gt;</w:t>
                </w:r>
                <w:permEnd w:id="1750471633"/>
              </w:sdtContent>
            </w:sdt>
          </w:p>
        </w:tc>
      </w:tr>
      <w:tr w:rsidR="00352A7F" w:rsidRPr="009119BF" w14:paraId="4F1EF3C7" w14:textId="77777777" w:rsidTr="00A92DD0">
        <w:trPr>
          <w:trHeight w:val="283"/>
        </w:trPr>
        <w:tc>
          <w:tcPr>
            <w:tcW w:w="8505" w:type="dxa"/>
            <w:shd w:val="clear" w:color="auto" w:fill="auto"/>
            <w:vAlign w:val="center"/>
          </w:tcPr>
          <w:p w14:paraId="57FAE48E" w14:textId="77777777" w:rsidR="00352A7F" w:rsidRPr="009119BF" w:rsidRDefault="006966D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DDCCA9340933470E9DF59B2A079C54FB"/>
                </w:placeholder>
                <w:showingPlcHdr/>
              </w:sdtPr>
              <w:sdtEndPr>
                <w:rPr>
                  <w:rStyle w:val="DefaultParagraphFont"/>
                  <w:color w:val="808080" w:themeColor="background1" w:themeShade="80"/>
                </w:rPr>
              </w:sdtEndPr>
              <w:sdtContent>
                <w:permStart w:id="1471704073" w:edGrp="everyone"/>
                <w:r w:rsidR="00352A7F" w:rsidRPr="009119BF">
                  <w:rPr>
                    <w:rFonts w:ascii="Arial Narrow" w:hAnsi="Arial Narrow"/>
                    <w:i/>
                    <w:color w:val="808080" w:themeColor="background1" w:themeShade="80"/>
                    <w:sz w:val="22"/>
                    <w:szCs w:val="22"/>
                    <w:highlight w:val="yellow"/>
                  </w:rPr>
                  <w:t>&lt;IBAN Code&gt;</w:t>
                </w:r>
                <w:permEnd w:id="1471704073"/>
              </w:sdtContent>
            </w:sdt>
          </w:p>
        </w:tc>
      </w:tr>
      <w:tr w:rsidR="00352A7F" w:rsidRPr="009119BF" w14:paraId="170D1729" w14:textId="77777777" w:rsidTr="00A92DD0">
        <w:trPr>
          <w:trHeight w:val="283"/>
        </w:trPr>
        <w:tc>
          <w:tcPr>
            <w:tcW w:w="8505" w:type="dxa"/>
            <w:shd w:val="clear" w:color="auto" w:fill="auto"/>
            <w:vAlign w:val="center"/>
          </w:tcPr>
          <w:p w14:paraId="717B021D" w14:textId="77777777" w:rsidR="00352A7F" w:rsidRPr="009119BF" w:rsidRDefault="006966D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DAD739447CF44DC4881E6C8DF33FF9C6"/>
                </w:placeholder>
                <w:showingPlcHdr/>
              </w:sdtPr>
              <w:sdtEndPr>
                <w:rPr>
                  <w:rStyle w:val="DefaultParagraphFont"/>
                  <w:color w:val="808080" w:themeColor="background1" w:themeShade="80"/>
                </w:rPr>
              </w:sdtEndPr>
              <w:sdtContent>
                <w:permStart w:id="1404726107" w:edGrp="everyone"/>
                <w:r w:rsidR="00352A7F" w:rsidRPr="009119BF">
                  <w:rPr>
                    <w:rFonts w:ascii="Arial Narrow" w:hAnsi="Arial Narrow"/>
                    <w:i/>
                    <w:color w:val="808080" w:themeColor="background1" w:themeShade="80"/>
                    <w:sz w:val="22"/>
                    <w:szCs w:val="22"/>
                    <w:highlight w:val="yellow"/>
                  </w:rPr>
                  <w:t>&lt;SWIFT Code&gt;</w:t>
                </w:r>
                <w:permEnd w:id="1404726107"/>
              </w:sdtContent>
            </w:sdt>
          </w:p>
        </w:tc>
      </w:tr>
      <w:tr w:rsidR="00352A7F" w:rsidRPr="009119BF" w14:paraId="2C30F38F" w14:textId="77777777" w:rsidTr="00A92DD0">
        <w:trPr>
          <w:trHeight w:val="283"/>
        </w:trPr>
        <w:tc>
          <w:tcPr>
            <w:tcW w:w="8505" w:type="dxa"/>
            <w:shd w:val="clear" w:color="auto" w:fill="auto"/>
            <w:vAlign w:val="center"/>
          </w:tcPr>
          <w:p w14:paraId="6C3E46D9" w14:textId="77777777" w:rsidR="00352A7F" w:rsidRPr="009119BF" w:rsidRDefault="006966D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94BDA5C298334833AABCB32CC3A3F152"/>
                </w:placeholder>
                <w:showingPlcHdr/>
              </w:sdtPr>
              <w:sdtEndPr>
                <w:rPr>
                  <w:rStyle w:val="DefaultParagraphFont"/>
                  <w:color w:val="808080" w:themeColor="background1" w:themeShade="80"/>
                </w:rPr>
              </w:sdtEndPr>
              <w:sdtContent>
                <w:permStart w:id="382417793" w:edGrp="everyone"/>
                <w:r w:rsidR="00352A7F" w:rsidRPr="009119BF">
                  <w:rPr>
                    <w:rFonts w:ascii="Arial Narrow" w:hAnsi="Arial Narrow"/>
                    <w:i/>
                    <w:color w:val="808080" w:themeColor="background1" w:themeShade="80"/>
                    <w:sz w:val="22"/>
                    <w:szCs w:val="22"/>
                    <w:highlight w:val="yellow"/>
                  </w:rPr>
                  <w:t>&lt;Bank name&gt;</w:t>
                </w:r>
                <w:permEnd w:id="382417793"/>
              </w:sdtContent>
            </w:sdt>
          </w:p>
        </w:tc>
      </w:tr>
      <w:tr w:rsidR="00352A7F" w:rsidRPr="009119BF" w14:paraId="305AA8EB" w14:textId="77777777" w:rsidTr="00A92DD0">
        <w:trPr>
          <w:trHeight w:val="283"/>
        </w:trPr>
        <w:tc>
          <w:tcPr>
            <w:tcW w:w="8505" w:type="dxa"/>
            <w:shd w:val="clear" w:color="auto" w:fill="auto"/>
            <w:vAlign w:val="center"/>
          </w:tcPr>
          <w:p w14:paraId="6CFC912F" w14:textId="77777777" w:rsidR="00352A7F" w:rsidRPr="009119BF" w:rsidRDefault="006966D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15F99B1CAE92463CB353D0D74CCC0B60"/>
                </w:placeholder>
                <w:showingPlcHdr/>
              </w:sdtPr>
              <w:sdtEndPr>
                <w:rPr>
                  <w:rStyle w:val="DefaultParagraphFont"/>
                  <w:color w:val="808080" w:themeColor="background1" w:themeShade="80"/>
                </w:rPr>
              </w:sdtEndPr>
              <w:sdtContent>
                <w:permStart w:id="1376722400" w:edGrp="everyone"/>
                <w:r w:rsidR="00352A7F" w:rsidRPr="009119BF">
                  <w:rPr>
                    <w:rFonts w:ascii="Arial Narrow" w:hAnsi="Arial Narrow"/>
                    <w:i/>
                    <w:color w:val="808080" w:themeColor="background1" w:themeShade="80"/>
                    <w:sz w:val="22"/>
                    <w:szCs w:val="22"/>
                    <w:highlight w:val="yellow"/>
                  </w:rPr>
                  <w:t>&lt;Bank address&gt;</w:t>
                </w:r>
                <w:permEnd w:id="1376722400"/>
              </w:sdtContent>
            </w:sdt>
            <w:r w:rsidR="00352A7F" w:rsidRPr="009119BF">
              <w:rPr>
                <w:rFonts w:ascii="Arial Narrow" w:hAnsi="Arial Narrow"/>
                <w:i/>
                <w:color w:val="808080" w:themeColor="background1" w:themeShade="80"/>
                <w:sz w:val="22"/>
                <w:szCs w:val="22"/>
                <w:highlight w:val="yellow"/>
              </w:rPr>
              <w:t xml:space="preserve"> </w:t>
            </w:r>
          </w:p>
        </w:tc>
      </w:tr>
    </w:tbl>
    <w:p w14:paraId="210F0821" w14:textId="77777777" w:rsidR="00352A7F" w:rsidRDefault="00352A7F" w:rsidP="00352A7F">
      <w:pPr>
        <w:rPr>
          <w:rFonts w:ascii="Arial Narrow" w:hAnsi="Arial Narrow"/>
          <w:b/>
          <w:sz w:val="22"/>
          <w:szCs w:val="22"/>
        </w:rPr>
      </w:pPr>
    </w:p>
    <w:p w14:paraId="58B79BC6" w14:textId="77777777" w:rsidR="00352A7F" w:rsidRPr="009119BF" w:rsidRDefault="00352A7F" w:rsidP="00352A7F">
      <w:pPr>
        <w:rPr>
          <w:rFonts w:ascii="Arial Narrow" w:hAnsi="Arial Narrow"/>
          <w:b/>
          <w:sz w:val="22"/>
          <w:szCs w:val="22"/>
        </w:rPr>
      </w:pPr>
    </w:p>
    <w:p w14:paraId="16DFE734" w14:textId="77777777" w:rsidR="00352A7F" w:rsidRDefault="006966D0" w:rsidP="00352A7F">
      <w:pPr>
        <w:rPr>
          <w:rFonts w:ascii="Arial Narrow" w:hAnsi="Arial Narrow"/>
          <w:b/>
          <w:sz w:val="22"/>
          <w:szCs w:val="22"/>
        </w:rPr>
      </w:pPr>
      <w:sdt>
        <w:sdtPr>
          <w:rPr>
            <w:rFonts w:ascii="Arial Narrow" w:hAnsi="Arial Narrow"/>
            <w:b/>
            <w:sz w:val="22"/>
            <w:szCs w:val="22"/>
          </w:rPr>
          <w:id w:val="415288049"/>
          <w:lock w:val="contentLocked"/>
          <w:placeholder>
            <w:docPart w:val="50019E1DCAF34E5EA9436FB322457CB7"/>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26B57B6D"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50019E1DCAF34E5EA9436FB322457CB7"/>
        </w:placeholder>
      </w:sdtPr>
      <w:sdtEndPr/>
      <w:sdtContent>
        <w:p w14:paraId="1B4CCDA8"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2D5B3B4E" w14:textId="77777777" w:rsidTr="00A92DD0">
        <w:trPr>
          <w:trHeight w:val="237"/>
        </w:trPr>
        <w:tc>
          <w:tcPr>
            <w:tcW w:w="8568" w:type="dxa"/>
            <w:vAlign w:val="center"/>
          </w:tcPr>
          <w:p w14:paraId="6C7A5D53" w14:textId="70330F7D" w:rsidR="00352A7F" w:rsidRPr="009119BF" w:rsidRDefault="006966D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76B8A628DFAA43AC8086B284E7F8FBBF"/>
                </w:placeholder>
              </w:sdtPr>
              <w:sdtEndPr>
                <w:rPr>
                  <w:rStyle w:val="DefaultParagraphFont"/>
                  <w:color w:val="808080" w:themeColor="background1" w:themeShade="80"/>
                </w:rPr>
              </w:sdtEndPr>
              <w:sdtContent>
                <w:r w:rsidR="00E9340A" w:rsidRPr="000C6802">
                  <w:t>C</w:t>
                </w:r>
                <w:r w:rsidR="00E9340A" w:rsidRPr="000C6802">
                  <w:rPr>
                    <w:rFonts w:ascii="Arial Narrow" w:hAnsi="Arial Narrow"/>
                    <w:sz w:val="22"/>
                    <w:szCs w:val="22"/>
                  </w:rPr>
                  <w:t xml:space="preserve">ristina </w:t>
                </w:r>
                <w:proofErr w:type="spellStart"/>
                <w:r w:rsidR="00E9340A" w:rsidRPr="000C6802">
                  <w:rPr>
                    <w:rFonts w:ascii="Arial Narrow" w:hAnsi="Arial Narrow"/>
                    <w:sz w:val="22"/>
                    <w:szCs w:val="22"/>
                  </w:rPr>
                  <w:t>Rabei</w:t>
                </w:r>
                <w:proofErr w:type="spellEnd"/>
                <w:r w:rsidR="00E9340A" w:rsidRPr="000C6802">
                  <w:rPr>
                    <w:rFonts w:ascii="Arial Narrow" w:hAnsi="Arial Narrow"/>
                    <w:sz w:val="22"/>
                    <w:szCs w:val="22"/>
                  </w:rPr>
                  <w:t>, Project Officer</w:t>
                </w:r>
              </w:sdtContent>
            </w:sdt>
          </w:p>
        </w:tc>
      </w:tr>
      <w:tr w:rsidR="00352A7F" w:rsidRPr="009119BF" w14:paraId="10DB655B" w14:textId="77777777" w:rsidTr="00A92DD0">
        <w:trPr>
          <w:trHeight w:val="237"/>
        </w:trPr>
        <w:tc>
          <w:tcPr>
            <w:tcW w:w="8568" w:type="dxa"/>
            <w:vAlign w:val="center"/>
          </w:tcPr>
          <w:p w14:paraId="1FFEE672" w14:textId="42EF211D" w:rsidR="00352A7F" w:rsidRPr="009119BF" w:rsidRDefault="006966D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8BB436CC8BD14DF3ADD1E5237C3578F1"/>
                </w:placeholder>
              </w:sdtPr>
              <w:sdtEndPr>
                <w:rPr>
                  <w:rStyle w:val="DefaultParagraphFont"/>
                  <w:color w:val="808080" w:themeColor="background1" w:themeShade="80"/>
                </w:rPr>
              </w:sdtEndPr>
              <w:sdtContent>
                <w:r w:rsidR="000C6802" w:rsidRPr="000C6802">
                  <w:t>V</w:t>
                </w:r>
                <w:r w:rsidR="000C6802" w:rsidRPr="000C6802">
                  <w:rPr>
                    <w:rFonts w:ascii="Arial Narrow" w:hAnsi="Arial Narrow"/>
                    <w:sz w:val="22"/>
                    <w:szCs w:val="22"/>
                  </w:rPr>
                  <w:t xml:space="preserve">laicu </w:t>
                </w:r>
                <w:proofErr w:type="spellStart"/>
                <w:r w:rsidR="000C6802" w:rsidRPr="000C6802">
                  <w:rPr>
                    <w:rFonts w:ascii="Arial Narrow" w:hAnsi="Arial Narrow"/>
                    <w:sz w:val="22"/>
                    <w:szCs w:val="22"/>
                  </w:rPr>
                  <w:t>Pircalab</w:t>
                </w:r>
                <w:proofErr w:type="spellEnd"/>
                <w:r w:rsidR="000C6802" w:rsidRPr="000C6802">
                  <w:rPr>
                    <w:rFonts w:ascii="Arial Narrow" w:hAnsi="Arial Narrow"/>
                    <w:sz w:val="22"/>
                    <w:szCs w:val="22"/>
                  </w:rPr>
                  <w:t xml:space="preserve"> 63, Chisinau</w:t>
                </w:r>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6C63EEC9" w14:textId="77777777" w:rsidTr="00A92DD0">
        <w:trPr>
          <w:trHeight w:val="237"/>
        </w:trPr>
        <w:tc>
          <w:tcPr>
            <w:tcW w:w="8568" w:type="dxa"/>
            <w:vAlign w:val="center"/>
          </w:tcPr>
          <w:p w14:paraId="4BCC018A" w14:textId="425B0D68" w:rsidR="00352A7F" w:rsidRPr="009119BF" w:rsidRDefault="006966D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1F49D6074C5E4F11B63DBCC1D38EADE6"/>
                </w:placeholder>
              </w:sdtPr>
              <w:sdtEndPr>
                <w:rPr>
                  <w:rStyle w:val="DefaultParagraphFont"/>
                  <w:color w:val="808080" w:themeColor="background1" w:themeShade="80"/>
                </w:rPr>
              </w:sdtEndPr>
              <w:sdtContent>
                <w:r w:rsidR="000C6802" w:rsidRPr="000C6802">
                  <w:t>+</w:t>
                </w:r>
                <w:r w:rsidR="000C6802" w:rsidRPr="000C6802">
                  <w:rPr>
                    <w:rFonts w:ascii="Arial Narrow" w:hAnsi="Arial Narrow"/>
                    <w:sz w:val="22"/>
                    <w:szCs w:val="22"/>
                  </w:rPr>
                  <w:t>373 68473616</w:t>
                </w:r>
              </w:sdtContent>
            </w:sdt>
          </w:p>
        </w:tc>
      </w:tr>
      <w:tr w:rsidR="00352A7F" w:rsidRPr="009119BF" w14:paraId="511E5921" w14:textId="77777777" w:rsidTr="00A92DD0">
        <w:trPr>
          <w:trHeight w:val="237"/>
        </w:trPr>
        <w:tc>
          <w:tcPr>
            <w:tcW w:w="8568" w:type="dxa"/>
            <w:vAlign w:val="center"/>
          </w:tcPr>
          <w:p w14:paraId="50CC8530" w14:textId="01087133" w:rsidR="00352A7F" w:rsidRPr="000C6802" w:rsidRDefault="006966D0" w:rsidP="00352A7F">
            <w:pPr>
              <w:tabs>
                <w:tab w:val="left" w:pos="567"/>
              </w:tabs>
              <w:ind w:right="649"/>
              <w:rPr>
                <w:rFonts w:ascii="Arial Narrow" w:hAnsi="Arial Narrow"/>
                <w:sz w:val="22"/>
                <w:szCs w:val="22"/>
              </w:rPr>
            </w:pPr>
            <w:sdt>
              <w:sdtPr>
                <w:id w:val="1346211513"/>
                <w:placeholder>
                  <w:docPart w:val="50C23CCAD4634E3BA6829B0BA8E84A3F"/>
                </w:placeholder>
              </w:sdtPr>
              <w:sdtEndPr>
                <w:rPr>
                  <w:rFonts w:ascii="Arial Narrow" w:hAnsi="Arial Narrow"/>
                  <w:sz w:val="22"/>
                  <w:szCs w:val="22"/>
                </w:rPr>
              </w:sdtEndPr>
              <w:sdtContent>
                <w:hyperlink r:id="rId19" w:history="1">
                  <w:r w:rsidR="000C6802">
                    <w:t>c</w:t>
                  </w:r>
                  <w:r w:rsidR="000C6802" w:rsidRPr="000C6802">
                    <w:t>ristina</w:t>
                  </w:r>
                  <w:r w:rsidR="000C6802" w:rsidRPr="000C6802">
                    <w:rPr>
                      <w:rFonts w:ascii="Arial Narrow" w:hAnsi="Arial Narrow"/>
                      <w:sz w:val="22"/>
                      <w:szCs w:val="22"/>
                    </w:rPr>
                    <w:t>.rabei@coe.int</w:t>
                  </w:r>
                </w:hyperlink>
                <w:r w:rsidR="000C6802" w:rsidRPr="000C6802">
                  <w:rPr>
                    <w:rFonts w:ascii="Arial Narrow" w:hAnsi="Arial Narrow"/>
                    <w:sz w:val="22"/>
                    <w:szCs w:val="22"/>
                  </w:rPr>
                  <w:t xml:space="preserve"> </w:t>
                </w:r>
              </w:sdtContent>
            </w:sdt>
          </w:p>
        </w:tc>
      </w:tr>
      <w:tr w:rsidR="00352A7F" w:rsidRPr="009119BF" w14:paraId="15370C37" w14:textId="77777777" w:rsidTr="00A92DD0">
        <w:trPr>
          <w:trHeight w:val="237"/>
        </w:trPr>
        <w:tc>
          <w:tcPr>
            <w:tcW w:w="8568" w:type="dxa"/>
            <w:vAlign w:val="center"/>
          </w:tcPr>
          <w:p w14:paraId="144E26E6" w14:textId="77777777" w:rsidR="00352A7F" w:rsidRPr="000C6802" w:rsidRDefault="006966D0" w:rsidP="00352A7F">
            <w:pPr>
              <w:tabs>
                <w:tab w:val="left" w:pos="567"/>
              </w:tabs>
              <w:ind w:right="649"/>
              <w:rPr>
                <w:rFonts w:ascii="Arial Narrow" w:hAnsi="Arial Narrow"/>
                <w:sz w:val="22"/>
                <w:szCs w:val="22"/>
              </w:rPr>
            </w:pPr>
            <w:sdt>
              <w:sdtPr>
                <w:id w:val="970322193"/>
                <w:placeholder>
                  <w:docPart w:val="3E4C994608DE4203A0F40480C4D1CFB8"/>
                </w:placeholder>
                <w:showingPlcHdr/>
              </w:sdtPr>
              <w:sdtEndPr>
                <w:rPr>
                  <w:rFonts w:ascii="Arial Narrow" w:hAnsi="Arial Narrow"/>
                  <w:sz w:val="22"/>
                  <w:szCs w:val="22"/>
                </w:rPr>
              </w:sdtEndPr>
              <w:sdtContent>
                <w:permStart w:id="1387683157" w:edGrp="everyone"/>
                <w:r w:rsidR="00352A7F" w:rsidRPr="000C6802">
                  <w:rPr>
                    <w:rFonts w:ascii="Arial Narrow" w:hAnsi="Arial Narrow"/>
                    <w:sz w:val="22"/>
                    <w:szCs w:val="22"/>
                  </w:rPr>
                  <w:t>&lt;Fax&gt;</w:t>
                </w:r>
                <w:permEnd w:id="1387683157"/>
              </w:sdtContent>
            </w:sdt>
            <w:r w:rsidR="00352A7F" w:rsidRPr="000C6802">
              <w:rPr>
                <w:rFonts w:ascii="Arial Narrow" w:hAnsi="Arial Narrow"/>
                <w:sz w:val="22"/>
                <w:szCs w:val="22"/>
              </w:rPr>
              <w:t xml:space="preserve"> </w:t>
            </w:r>
          </w:p>
        </w:tc>
      </w:tr>
    </w:tbl>
    <w:sdt>
      <w:sdtPr>
        <w:rPr>
          <w:rFonts w:ascii="Arial Narrow" w:hAnsi="Arial Narrow"/>
          <w:sz w:val="22"/>
          <w:szCs w:val="22"/>
        </w:rPr>
        <w:id w:val="1645540882"/>
        <w:lock w:val="contentLocked"/>
        <w:placeholder>
          <w:docPart w:val="50019E1DCAF34E5EA9436FB322457CB7"/>
        </w:placeholder>
      </w:sdtPr>
      <w:sdtEndPr/>
      <w:sdtContent>
        <w:p w14:paraId="7BDC5878"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20B68CBE" w14:textId="77777777" w:rsidTr="00A92DD0">
        <w:trPr>
          <w:trHeight w:val="276"/>
        </w:trPr>
        <w:tc>
          <w:tcPr>
            <w:tcW w:w="8568" w:type="dxa"/>
            <w:vAlign w:val="center"/>
          </w:tcPr>
          <w:p w14:paraId="4F3AE02A" w14:textId="77777777" w:rsidR="00352A7F" w:rsidRPr="009119BF" w:rsidRDefault="006966D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88DD5FB646E84996BF71D2D305AACE77"/>
                </w:placeholder>
                <w:showingPlcHdr/>
              </w:sdtPr>
              <w:sdtEndPr>
                <w:rPr>
                  <w:rStyle w:val="DefaultParagraphFont"/>
                  <w:color w:val="808080" w:themeColor="background1" w:themeShade="80"/>
                </w:rPr>
              </w:sdtEndPr>
              <w:sdtContent>
                <w:permStart w:id="934300481" w:edGrp="everyone"/>
                <w:r w:rsidR="00352A7F" w:rsidRPr="009119BF">
                  <w:rPr>
                    <w:rFonts w:ascii="Arial Narrow" w:hAnsi="Arial Narrow"/>
                    <w:i/>
                    <w:color w:val="808080" w:themeColor="background1" w:themeShade="80"/>
                    <w:sz w:val="22"/>
                    <w:szCs w:val="22"/>
                    <w:highlight w:val="yellow"/>
                  </w:rPr>
                  <w:t>&lt;Person / Function / Department&gt;</w:t>
                </w:r>
                <w:permEnd w:id="934300481"/>
              </w:sdtContent>
            </w:sdt>
          </w:p>
        </w:tc>
      </w:tr>
      <w:tr w:rsidR="00352A7F" w:rsidRPr="009119BF" w14:paraId="001BB35B" w14:textId="77777777" w:rsidTr="00A92DD0">
        <w:trPr>
          <w:trHeight w:val="276"/>
        </w:trPr>
        <w:tc>
          <w:tcPr>
            <w:tcW w:w="8568" w:type="dxa"/>
            <w:vAlign w:val="center"/>
          </w:tcPr>
          <w:p w14:paraId="16421491" w14:textId="77777777" w:rsidR="00352A7F" w:rsidRPr="009119BF" w:rsidRDefault="006966D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A8D8FA196A074BAA9F25BAA484C126FC"/>
                </w:placeholder>
                <w:showingPlcHdr/>
              </w:sdtPr>
              <w:sdtEndPr>
                <w:rPr>
                  <w:rStyle w:val="DefaultParagraphFont"/>
                  <w:color w:val="808080" w:themeColor="background1" w:themeShade="80"/>
                </w:rPr>
              </w:sdtEndPr>
              <w:sdtContent>
                <w:permStart w:id="416752856" w:edGrp="everyone"/>
                <w:r w:rsidR="00352A7F" w:rsidRPr="009119BF">
                  <w:rPr>
                    <w:rFonts w:ascii="Arial Narrow" w:hAnsi="Arial Narrow"/>
                    <w:i/>
                    <w:color w:val="808080" w:themeColor="background1" w:themeShade="80"/>
                    <w:sz w:val="22"/>
                    <w:szCs w:val="22"/>
                    <w:highlight w:val="yellow"/>
                  </w:rPr>
                  <w:t>&lt;Address&gt;</w:t>
                </w:r>
                <w:permEnd w:id="416752856"/>
              </w:sdtContent>
            </w:sdt>
          </w:p>
        </w:tc>
      </w:tr>
      <w:tr w:rsidR="00352A7F" w:rsidRPr="009119BF" w14:paraId="7099D6BF" w14:textId="77777777" w:rsidTr="00A92DD0">
        <w:trPr>
          <w:trHeight w:val="276"/>
        </w:trPr>
        <w:tc>
          <w:tcPr>
            <w:tcW w:w="8568" w:type="dxa"/>
            <w:vAlign w:val="center"/>
          </w:tcPr>
          <w:p w14:paraId="41BC51C5" w14:textId="77777777" w:rsidR="00352A7F" w:rsidRPr="009119BF" w:rsidRDefault="006966D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0EEDEBA9FCCC44AE8DDDDDDCCBB010F9"/>
                </w:placeholder>
                <w:showingPlcHdr/>
              </w:sdtPr>
              <w:sdtEndPr>
                <w:rPr>
                  <w:rStyle w:val="DefaultParagraphFont"/>
                  <w:color w:val="808080" w:themeColor="background1" w:themeShade="80"/>
                </w:rPr>
              </w:sdtEndPr>
              <w:sdtContent>
                <w:permStart w:id="687746621" w:edGrp="everyone"/>
                <w:r w:rsidR="00352A7F" w:rsidRPr="009119BF">
                  <w:rPr>
                    <w:rFonts w:ascii="Arial Narrow" w:hAnsi="Arial Narrow"/>
                    <w:i/>
                    <w:color w:val="808080" w:themeColor="background1" w:themeShade="80"/>
                    <w:sz w:val="22"/>
                    <w:szCs w:val="22"/>
                    <w:highlight w:val="yellow"/>
                  </w:rPr>
                  <w:t>&lt;Telephone&gt;</w:t>
                </w:r>
                <w:permEnd w:id="687746621"/>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4833CE9C" w14:textId="77777777" w:rsidTr="00A92DD0">
        <w:trPr>
          <w:trHeight w:val="276"/>
        </w:trPr>
        <w:tc>
          <w:tcPr>
            <w:tcW w:w="8568" w:type="dxa"/>
            <w:vAlign w:val="center"/>
          </w:tcPr>
          <w:p w14:paraId="58D03FFE" w14:textId="77777777" w:rsidR="00352A7F" w:rsidRPr="009119BF" w:rsidRDefault="006966D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9DECFE22103B4B2297FC6C965E837B1B"/>
                </w:placeholder>
                <w:showingPlcHdr/>
              </w:sdtPr>
              <w:sdtEndPr>
                <w:rPr>
                  <w:rStyle w:val="DefaultParagraphFont"/>
                  <w:color w:val="808080" w:themeColor="background1" w:themeShade="80"/>
                </w:rPr>
              </w:sdtEndPr>
              <w:sdtContent>
                <w:permStart w:id="585062773" w:edGrp="everyone"/>
                <w:r w:rsidR="00352A7F" w:rsidRPr="009119BF">
                  <w:rPr>
                    <w:rFonts w:ascii="Arial Narrow" w:hAnsi="Arial Narrow"/>
                    <w:i/>
                    <w:color w:val="808080" w:themeColor="background1" w:themeShade="80"/>
                    <w:sz w:val="22"/>
                    <w:szCs w:val="22"/>
                    <w:highlight w:val="yellow"/>
                  </w:rPr>
                  <w:t>&lt;Email&gt;</w:t>
                </w:r>
                <w:permEnd w:id="585062773"/>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7C124774" w14:textId="77777777" w:rsidTr="00A92DD0">
        <w:trPr>
          <w:trHeight w:val="276"/>
        </w:trPr>
        <w:tc>
          <w:tcPr>
            <w:tcW w:w="8568" w:type="dxa"/>
            <w:vAlign w:val="center"/>
          </w:tcPr>
          <w:p w14:paraId="068A20A0" w14:textId="77777777" w:rsidR="00352A7F" w:rsidRPr="009119BF" w:rsidRDefault="006966D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F4B73744720247668DE01CC108CDC47C"/>
                </w:placeholder>
                <w:showingPlcHdr/>
              </w:sdtPr>
              <w:sdtEndPr>
                <w:rPr>
                  <w:rStyle w:val="DefaultParagraphFont"/>
                  <w:color w:val="808080" w:themeColor="background1" w:themeShade="80"/>
                </w:rPr>
              </w:sdtEndPr>
              <w:sdtContent>
                <w:permStart w:id="986713306" w:edGrp="everyone"/>
                <w:r w:rsidR="00352A7F" w:rsidRPr="009119BF">
                  <w:rPr>
                    <w:rFonts w:ascii="Arial Narrow" w:hAnsi="Arial Narrow"/>
                    <w:i/>
                    <w:color w:val="808080" w:themeColor="background1" w:themeShade="80"/>
                    <w:sz w:val="22"/>
                    <w:szCs w:val="22"/>
                    <w:highlight w:val="yellow"/>
                  </w:rPr>
                  <w:t>&lt;Fax&gt;</w:t>
                </w:r>
                <w:permEnd w:id="986713306"/>
              </w:sdtContent>
            </w:sdt>
            <w:r w:rsidR="00352A7F" w:rsidRPr="009119BF">
              <w:rPr>
                <w:rFonts w:ascii="Arial Narrow" w:hAnsi="Arial Narrow"/>
                <w:i/>
                <w:color w:val="808080" w:themeColor="background1" w:themeShade="80"/>
                <w:sz w:val="22"/>
                <w:szCs w:val="22"/>
                <w:highlight w:val="yellow"/>
              </w:rPr>
              <w:t xml:space="preserve"> </w:t>
            </w:r>
          </w:p>
        </w:tc>
      </w:tr>
    </w:tbl>
    <w:p w14:paraId="644C2938"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DCA9DED93FCF4DA09B89F9101E940C5C"/>
        </w:placeholder>
        <w:showingPlcHdr/>
      </w:sdtPr>
      <w:sdtEndPr/>
      <w:sdtContent>
        <w:p w14:paraId="58D641C1"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2EA55EFC"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1939A32B"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5335763F"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45062F9F"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14ECA268CC5C45648483627EC7B159E3"/>
        </w:placeholder>
        <w:showingPlcHdr/>
      </w:sdtPr>
      <w:sdtEndPr/>
      <w:sdtContent>
        <w:p w14:paraId="195DAD59"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39CFE6DB" w14:textId="77777777"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w:t>
          </w:r>
          <w:r w:rsidR="00B27278">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77D829E2" w14:textId="77777777" w:rsidR="00352A7F" w:rsidRDefault="00352A7F" w:rsidP="00352A7F">
      <w:pPr>
        <w:tabs>
          <w:tab w:val="left" w:pos="0"/>
        </w:tabs>
        <w:spacing w:after="120"/>
        <w:ind w:right="649"/>
        <w:jc w:val="both"/>
        <w:rPr>
          <w:rFonts w:ascii="Arial Narrow" w:hAnsi="Arial Narrow"/>
          <w:sz w:val="22"/>
          <w:szCs w:val="22"/>
        </w:rPr>
      </w:pPr>
    </w:p>
    <w:p w14:paraId="3ACBCA7F"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37244CAB"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069E107F"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lastRenderedPageBreak/>
        <w:t xml:space="preserve">By signing this Agreement, 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7" w:name="_Hlk63173287"/>
      <w:r w:rsidRPr="00244C48">
        <w:rPr>
          <w:rFonts w:ascii="Arial Narrow" w:hAnsi="Arial Narrow" w:cstheme="minorHAnsi"/>
          <w:sz w:val="22"/>
          <w:szCs w:val="22"/>
        </w:rPr>
        <w:t>or their owner(s) or executive officer(s)</w:t>
      </w:r>
      <w:bookmarkEnd w:id="7"/>
      <w:r>
        <w:rPr>
          <w:rFonts w:ascii="Arial Narrow" w:hAnsi="Arial Narrow" w:cstheme="minorHAnsi"/>
          <w:sz w:val="22"/>
          <w:szCs w:val="22"/>
        </w:rPr>
        <w:t xml:space="preserve"> </w:t>
      </w:r>
      <w:r w:rsidRPr="009119BF">
        <w:rPr>
          <w:rFonts w:ascii="Arial Narrow" w:hAnsi="Arial Narrow" w:cs="Calibri"/>
          <w:sz w:val="22"/>
          <w:szCs w:val="22"/>
          <w:lang w:eastAsia="en-GB"/>
        </w:rPr>
        <w:t xml:space="preserve">is not in any of the listed below situations and </w:t>
      </w:r>
      <w:r w:rsidR="007C12D9">
        <w:rPr>
          <w:rFonts w:ascii="Arial Narrow" w:hAnsi="Arial Narrow" w:cs="Calibri"/>
          <w:sz w:val="22"/>
          <w:szCs w:val="22"/>
          <w:lang w:eastAsia="en-GB"/>
        </w:rPr>
        <w:t xml:space="preserve">shall </w:t>
      </w:r>
      <w:r w:rsidRPr="009119BF">
        <w:rPr>
          <w:rFonts w:ascii="Arial Narrow" w:hAnsi="Arial Narrow" w:cs="Calibri"/>
          <w:sz w:val="22"/>
          <w:szCs w:val="22"/>
          <w:lang w:eastAsia="en-GB"/>
        </w:rPr>
        <w:t>inform the Council of Europe without delay in cases where:</w:t>
      </w:r>
    </w:p>
    <w:p w14:paraId="78EB797A"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7CA03700"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8" w:name="_Hlk63171354"/>
      <w:bookmarkStart w:id="9"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8"/>
      <w:bookmarkEnd w:id="9"/>
      <w:r w:rsidRPr="00DE04B5">
        <w:rPr>
          <w:rFonts w:ascii="Arial Narrow" w:hAnsi="Arial Narrow" w:cstheme="minorHAnsi"/>
          <w:sz w:val="22"/>
          <w:szCs w:val="22"/>
        </w:rPr>
        <w:t>;</w:t>
      </w:r>
    </w:p>
    <w:p w14:paraId="296AFA9B"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081CCCAD"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53E4BD72"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w:t>
      </w:r>
      <w:r w:rsidR="004C5BF5">
        <w:rPr>
          <w:rFonts w:ascii="Arial Narrow" w:hAnsi="Arial Narrow"/>
          <w:sz w:val="22"/>
          <w:szCs w:val="22"/>
        </w:rPr>
        <w:t xml:space="preserve">by </w:t>
      </w:r>
      <w:r w:rsidR="00E5021A" w:rsidRPr="00E5021A">
        <w:rPr>
          <w:rFonts w:ascii="Arial Narrow" w:hAnsi="Arial Narrow"/>
          <w:sz w:val="22"/>
          <w:szCs w:val="22"/>
        </w:rPr>
        <w:t xml:space="preserve">the United Nations Security Council  or </w:t>
      </w:r>
      <w:r w:rsidRPr="00C709A6">
        <w:rPr>
          <w:rFonts w:ascii="Arial Narrow" w:hAnsi="Arial Narrow"/>
          <w:sz w:val="22"/>
          <w:szCs w:val="22"/>
        </w:rPr>
        <w:t>by the European Union.</w:t>
      </w:r>
    </w:p>
    <w:p w14:paraId="0944ABE3"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2A82E567" w14:textId="77777777"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p w14:paraId="7AA77442"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9321A6CAD6644E8E9CE50DDFF1C9CA47"/>
        </w:placeholder>
        <w:showingPlcHdr/>
      </w:sdtPr>
      <w:sdtEndPr/>
      <w:sdtContent>
        <w:p w14:paraId="05241200"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53D32D97"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6788DE68"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08C932D9"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7875B06069A647B1BD002B53A6964DFD"/>
        </w:placeholder>
        <w:showingPlcHdr/>
      </w:sdtPr>
      <w:sdtEndPr/>
      <w:sdtContent>
        <w:p w14:paraId="29B05400"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6C933B12"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The Council of Europe and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674E0EC8"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p w14:paraId="389A0891" w14:textId="77777777" w:rsidR="00E5021A" w:rsidRDefault="00E5021A" w:rsidP="00E5021A">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49F7A1FD" w14:textId="77777777" w:rsidR="00E5021A" w:rsidRPr="00B36E8E" w:rsidRDefault="00E5021A" w:rsidP="00E5021A">
      <w:pPr>
        <w:pStyle w:val="ListParagraph"/>
        <w:rPr>
          <w:rFonts w:ascii="Arial Narrow" w:hAnsi="Arial Narrow"/>
          <w:color w:val="000000"/>
          <w:sz w:val="22"/>
          <w:szCs w:val="22"/>
        </w:rPr>
      </w:pPr>
    </w:p>
    <w:sdt>
      <w:sdtPr>
        <w:rPr>
          <w:rFonts w:ascii="Arial Narrow" w:hAnsi="Arial Narrow"/>
          <w:sz w:val="22"/>
          <w:szCs w:val="22"/>
        </w:rPr>
        <w:id w:val="169920451"/>
        <w:lock w:val="contentLocked"/>
        <w:placeholder>
          <w:docPart w:val="12AB4E4644D74B9084B520B9A7F3A85B"/>
        </w:placeholder>
        <w:showingPlcHdr/>
      </w:sdtPr>
      <w:sdtEndPr/>
      <w:sdtContent>
        <w:p w14:paraId="3C0E476C" w14:textId="77777777" w:rsidR="00E5021A" w:rsidRPr="0008289A" w:rsidRDefault="00E5021A" w:rsidP="00E5021A">
          <w:pPr>
            <w:tabs>
              <w:tab w:val="left" w:pos="567"/>
            </w:tabs>
            <w:spacing w:before="120" w:after="120"/>
            <w:ind w:right="646"/>
            <w:jc w:val="both"/>
            <w:rPr>
              <w:rFonts w:ascii="Arial Narrow" w:hAnsi="Arial Narrow"/>
              <w:b/>
              <w:sz w:val="22"/>
              <w:szCs w:val="22"/>
            </w:rPr>
          </w:pPr>
          <w:r w:rsidRPr="00513CEB">
            <w:rPr>
              <w:rFonts w:ascii="Arial Narrow" w:hAnsi="Arial Narrow"/>
              <w:bCs/>
              <w:sz w:val="22"/>
              <w:szCs w:val="22"/>
              <w:highlight w:val="yellow"/>
            </w:rPr>
            <w:t>[OPTION 2: the non-EU version of Article 9:]</w:t>
          </w:r>
        </w:p>
        <w:p w14:paraId="0AD6C2EB" w14:textId="77777777" w:rsidR="00E5021A" w:rsidRPr="0008289A" w:rsidRDefault="00E5021A" w:rsidP="00E5021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6C006C30"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2.</w:t>
          </w:r>
          <w:r w:rsidRPr="0008289A">
            <w:rPr>
              <w:rFonts w:ascii="Arial Narrow" w:hAnsi="Arial Narrow"/>
              <w:sz w:val="22"/>
              <w:szCs w:val="22"/>
            </w:rPr>
            <w:tab/>
            <w:t xml:space="preserve">In cases where equipment or major items have been purchased using funds provided by the Council of Europe,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sz w:val="22"/>
              <w:szCs w:val="22"/>
            </w:rPr>
            <w:t>s</w:t>
          </w:r>
          <w:r w:rsidRPr="0008289A">
            <w:rPr>
              <w:rFonts w:ascii="Arial Narrow" w:hAnsi="Arial Narrow"/>
              <w:sz w:val="22"/>
              <w:szCs w:val="22"/>
            </w:rPr>
            <w:t>’ staff.</w:t>
          </w:r>
        </w:p>
        <w:p w14:paraId="67435DD4"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Pr>
              <w:rFonts w:ascii="Arial Narrow" w:hAnsi="Arial Narrow"/>
              <w:sz w:val="22"/>
              <w:szCs w:val="22"/>
            </w:rPr>
            <w:t>G</w:t>
          </w:r>
          <w:r w:rsidRPr="00B94EC7">
            <w:rPr>
              <w:rFonts w:ascii="Arial Narrow" w:hAnsi="Arial Narrow"/>
              <w:sz w:val="22"/>
              <w:szCs w:val="22"/>
            </w:rPr>
            <w:t>rantee</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and the ownership of the equipment and items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14:paraId="1E73798A"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4F0A6FB5"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are subject to approval with the Contact point within the Council of Europe.</w:t>
          </w:r>
        </w:p>
        <w:p w14:paraId="5E6C6505" w14:textId="77777777" w:rsidR="00E5021A" w:rsidRPr="00513CEB" w:rsidRDefault="00E5021A" w:rsidP="00E5021A">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7F6C4ABA" w14:textId="77777777" w:rsidR="00352A7F" w:rsidRDefault="00352A7F" w:rsidP="00E5021A">
      <w:pPr>
        <w:tabs>
          <w:tab w:val="left" w:pos="567"/>
        </w:tabs>
        <w:autoSpaceDE w:val="0"/>
        <w:autoSpaceDN w:val="0"/>
        <w:adjustRightInd w:val="0"/>
        <w:ind w:right="613"/>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42858CCEA15E4A8C94154B827D663005"/>
        </w:placeholder>
        <w:showingPlcHdr/>
      </w:sdtPr>
      <w:sdtEndPr/>
      <w:sdtContent>
        <w:p w14:paraId="787BC092"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3E979CBF"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59652107"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17B0FAFD"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9A7DA9B01E0446788FB32F316EF6556C"/>
        </w:placeholder>
      </w:sdtPr>
      <w:sdtEndPr/>
      <w:sdtContent>
        <w:p w14:paraId="7B996F88"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4858BA61"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Unless otherwise agreed by the Parties (the Council of Europe and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0EF2EC64"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w:t>
          </w:r>
          <w:r w:rsidR="00B27278">
            <w:rPr>
              <w:rFonts w:ascii="Arial Narrow" w:hAnsi="Arial Narrow"/>
              <w:sz w:val="22"/>
              <w:szCs w:val="22"/>
            </w:rPr>
            <w:t xml:space="preserve"> G</w:t>
          </w:r>
          <w:r w:rsidR="00B27278"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186360F1"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378AC243"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the award of contracts financed under this Agreement may not be cumulative or retrospective or have the purpose or effect of producing a profit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614B4D78"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20E7D93A"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7985375F"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lastRenderedPageBreak/>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06AA2549"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4865190B"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697E8553" w14:textId="77777777"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35CDA22F" w14:textId="77777777"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2CD3C788"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539A79CE"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 xml:space="preserve">Before signing a procurement contract,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366999">
            <w:rPr>
              <w:rFonts w:ascii="Arial Narrow" w:hAnsi="Arial Narrow"/>
              <w:sz w:val="22"/>
              <w:szCs w:val="22"/>
            </w:rPr>
            <w:t>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w:t>
          </w:r>
          <w:r w:rsidR="00E742A6" w:rsidRPr="00E742A6">
            <w:t xml:space="preserve"> </w:t>
          </w:r>
          <w:r w:rsidR="00E742A6" w:rsidRPr="00E742A6">
            <w:rPr>
              <w:rFonts w:ascii="Arial Narrow" w:hAnsi="Arial Narrow" w:cs="Arial"/>
              <w:sz w:val="22"/>
              <w:lang w:eastAsia="en-GB"/>
            </w:rPr>
            <w:t>the United Nations Security Council or the European Union.</w:t>
          </w:r>
        </w:p>
      </w:sdtContent>
    </w:sdt>
    <w:p w14:paraId="683FC606"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8BD277DB7C2C43C7B06AE08220FA74FA"/>
        </w:placeholder>
        <w:showingPlcHdr/>
      </w:sdtPr>
      <w:sdtEndPr/>
      <w:sdtContent>
        <w:p w14:paraId="719CCD7C"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2784112C"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10939A08"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0988DE9B"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62D08E8A"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75F920BE"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716A0657"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0B823869"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1DBAD0EA"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22ED6066"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0797F629"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6BCB32D9"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6D6A9242"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2C79EFAE"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5CECA9DF"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7E3DAAAC"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1EC9807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14:paraId="335167E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Items already financed through other sources</w:t>
          </w:r>
        </w:p>
        <w:p w14:paraId="550C2EF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4F725AA0"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w:t>
          </w:r>
          <w:r w:rsidR="005943D6">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14:paraId="710B7BFF"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60A0D79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157C136D"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54020654"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6CB9942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2675EC52"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14F7D058" w14:textId="77777777" w:rsidR="00E742A6"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sidR="00E742A6">
            <w:rPr>
              <w:rFonts w:ascii="Arial Narrow" w:hAnsi="Arial Narrow"/>
              <w:sz w:val="22"/>
              <w:szCs w:val="22"/>
            </w:rPr>
            <w:t>;</w:t>
          </w:r>
        </w:p>
        <w:p w14:paraId="02008F8C" w14:textId="77777777" w:rsidR="00352A7F" w:rsidRPr="00085B20" w:rsidRDefault="00E742A6"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bookmarkStart w:id="10" w:name="_Hlk196384218"/>
          <w:r w:rsidRPr="00E742A6">
            <w:rPr>
              <w:rFonts w:ascii="Arial Narrow" w:hAnsi="Arial Narrow"/>
              <w:sz w:val="22"/>
              <w:szCs w:val="22"/>
            </w:rPr>
            <w:t>Expenses incurred as a result of breach of one or more provisions of this Agreement, as determined solely by the Council of Europe</w:t>
          </w:r>
          <w:bookmarkEnd w:id="10"/>
          <w:r w:rsidRPr="00E742A6">
            <w:rPr>
              <w:rFonts w:ascii="Arial Narrow" w:hAnsi="Arial Narrow"/>
              <w:sz w:val="22"/>
              <w:szCs w:val="22"/>
            </w:rPr>
            <w:t>.</w:t>
          </w:r>
        </w:p>
      </w:sdtContent>
    </w:sdt>
    <w:p w14:paraId="6A8F9D96"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25C1CFE7444D454B8A6B8014DDBC0783"/>
        </w:placeholder>
      </w:sdtPr>
      <w:sdtEndPr/>
      <w:sdtContent>
        <w:p w14:paraId="229D7863"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0E201FDF" w14:textId="77777777" w:rsidR="00352A7F" w:rsidRPr="009119BF" w:rsidRDefault="00352A7F"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01736071" w14:textId="77777777"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The accounting regulations and rules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w:t>
          </w:r>
          <w:r w:rsidR="00AA7D70" w:rsidRPr="00AA7D70">
            <w:rPr>
              <w:rFonts w:ascii="Arial Narrow" w:hAnsi="Arial Narrow"/>
              <w:sz w:val="22"/>
              <w:szCs w:val="22"/>
            </w:rPr>
            <w:t xml:space="preserve"> </w:t>
          </w:r>
          <w:r w:rsidR="00AA7D70">
            <w:rPr>
              <w:rFonts w:ascii="Arial Narrow" w:hAnsi="Arial Narrow"/>
              <w:sz w:val="22"/>
              <w:szCs w:val="22"/>
            </w:rPr>
            <w:t>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42478BE5"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4DCE968D"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097273AC"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w:t>
          </w:r>
          <w:r w:rsidR="00E83420">
            <w:rPr>
              <w:rFonts w:ascii="Arial Narrow" w:hAnsi="Arial Narrow"/>
              <w:color w:val="000000"/>
              <w:sz w:val="22"/>
              <w:szCs w:val="22"/>
            </w:rPr>
            <w:t>and</w:t>
          </w:r>
          <w:r>
            <w:rPr>
              <w:rFonts w:ascii="Arial Narrow" w:hAnsi="Arial Narrow"/>
              <w:color w:val="000000"/>
              <w:sz w:val="22"/>
              <w:szCs w:val="22"/>
            </w:rPr>
            <w:t xml:space="preserve"> g</w:t>
          </w:r>
          <w:r w:rsidRPr="009119BF">
            <w:rPr>
              <w:rFonts w:ascii="Arial Narrow" w:hAnsi="Arial Narrow"/>
              <w:color w:val="000000"/>
              <w:sz w:val="22"/>
              <w:szCs w:val="22"/>
            </w:rPr>
            <w:t>) of this Agreement:</w:t>
          </w:r>
        </w:p>
        <w:p w14:paraId="06CC35CD"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338A24F"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0EB78A51"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32420232"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5175D1F8C4694ED3A5BA7486E30EC116"/>
        </w:placeholder>
        <w:showingPlcHdr/>
      </w:sdtPr>
      <w:sdtEndPr>
        <w:rPr>
          <w:rFonts w:ascii="Times New Roman" w:hAnsi="Times New Roman"/>
          <w:color w:val="auto"/>
          <w:sz w:val="24"/>
          <w:szCs w:val="24"/>
        </w:rPr>
      </w:sdtEndPr>
      <w:sdtContent>
        <w:p w14:paraId="295AF78E"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21D7CFB0"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6F476941"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lastRenderedPageBreak/>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sidR="00D4542B">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219DC60C"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3CC36F56"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3092F9D4"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11870DB7"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sidR="004C5BF5">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0525D4D7"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5060CF1B197E47EB8E99D82A77FCFDE0"/>
        </w:placeholder>
        <w:showingPlcHdr/>
      </w:sdtPr>
      <w:sdtEndPr/>
      <w:sdtContent>
        <w:p w14:paraId="1762E7CB"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48630640"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19F3A53C"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E4B110B312F34B8D863F0A5F59068044"/>
        </w:placeholder>
        <w:showingPlcHdr/>
      </w:sdtPr>
      <w:sdtEndPr/>
      <w:sdtContent>
        <w:p w14:paraId="3316BC6C"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0A475BF8"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6E9FFFAC"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0B206DBD"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F893FD1653E346F29367620DE29D2ABB"/>
        </w:placeholder>
      </w:sdtPr>
      <w:sdtEndPr>
        <w:rPr>
          <w:rFonts w:ascii="Times New Roman" w:hAnsi="Times New Roman"/>
          <w:sz w:val="16"/>
          <w:szCs w:val="16"/>
        </w:rPr>
      </w:sdtEndPr>
      <w:sdtContent>
        <w:p w14:paraId="761E8FB3"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0D7BAE08" w14:textId="77777777"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00AA7D70">
            <w:rPr>
              <w:rFonts w:ascii="Arial Narrow" w:hAnsi="Arial Narrow"/>
              <w:sz w:val="22"/>
              <w:szCs w:val="22"/>
            </w:rPr>
            <w:t>Grantee/</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5CD020E0"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378A2584"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49CE0142"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7F1325AD"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1C9962D9"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lastRenderedPageBreak/>
            <w:t>in cases covered by Article 6.2.</w:t>
          </w:r>
        </w:p>
        <w:p w14:paraId="4371E231" w14:textId="77777777" w:rsidR="00352A7F"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p w14:paraId="02FF56F5" w14:textId="77777777" w:rsidR="006148A8" w:rsidRPr="004706C3" w:rsidRDefault="006966D0" w:rsidP="006148A8">
          <w:pPr>
            <w:pStyle w:val="BodyText3"/>
            <w:ind w:left="720" w:right="646"/>
            <w:jc w:val="both"/>
            <w:rPr>
              <w:rFonts w:ascii="Arial Narrow" w:hAnsi="Arial Narrow"/>
              <w:spacing w:val="-3"/>
              <w:sz w:val="22"/>
              <w:szCs w:val="22"/>
            </w:rPr>
          </w:pPr>
        </w:p>
      </w:sdtContent>
    </w:sdt>
    <w:p w14:paraId="18B7B0B9" w14:textId="77777777" w:rsidR="006148A8" w:rsidRPr="00513CEB" w:rsidRDefault="006148A8" w:rsidP="006148A8">
      <w:pPr>
        <w:pStyle w:val="BodyText3"/>
        <w:tabs>
          <w:tab w:val="left" w:pos="567"/>
        </w:tabs>
        <w:ind w:right="646"/>
        <w:jc w:val="both"/>
        <w:rPr>
          <w:rFonts w:ascii="Arial Narrow" w:hAnsi="Arial Narrow"/>
          <w:b/>
          <w:bCs/>
          <w:sz w:val="22"/>
        </w:rPr>
      </w:pPr>
      <w:r w:rsidRPr="00513CEB">
        <w:rPr>
          <w:rFonts w:ascii="Arial Narrow" w:hAnsi="Arial Narrow"/>
          <w:b/>
          <w:bCs/>
          <w:sz w:val="22"/>
        </w:rPr>
        <w:t>ARTICLE 18 – DATA PROTECTION</w:t>
      </w:r>
    </w:p>
    <w:p w14:paraId="5A037A21" w14:textId="77777777" w:rsidR="006148A8" w:rsidRPr="006148A8" w:rsidRDefault="006148A8" w:rsidP="006148A8">
      <w:pPr>
        <w:pStyle w:val="BodyText3"/>
        <w:tabs>
          <w:tab w:val="left" w:pos="567"/>
        </w:tabs>
        <w:ind w:right="646"/>
        <w:jc w:val="both"/>
        <w:rPr>
          <w:rFonts w:ascii="Arial Narrow" w:hAnsi="Arial Narrow"/>
          <w:sz w:val="22"/>
        </w:rPr>
      </w:pPr>
      <w:r w:rsidRPr="006148A8">
        <w:rPr>
          <w:rFonts w:ascii="Arial Narrow" w:hAnsi="Arial Narrow"/>
          <w:sz w:val="22"/>
        </w:rPr>
        <w:t>1.</w:t>
      </w:r>
      <w:r w:rsidRPr="006148A8">
        <w:rPr>
          <w:rFonts w:ascii="Arial Narrow" w:hAnsi="Arial Narrow"/>
          <w:sz w:val="22"/>
        </w:rPr>
        <w:tab/>
        <w:t xml:space="preserve">The Grantee or the Grantees shall </w:t>
      </w:r>
      <w:proofErr w:type="gramStart"/>
      <w:r w:rsidRPr="006148A8">
        <w:rPr>
          <w:rFonts w:ascii="Arial Narrow" w:hAnsi="Arial Narrow"/>
          <w:sz w:val="22"/>
        </w:rPr>
        <w:t>comply at all times</w:t>
      </w:r>
      <w:proofErr w:type="gramEnd"/>
      <w:r w:rsidRPr="006148A8">
        <w:rPr>
          <w:rFonts w:ascii="Arial Narrow" w:hAnsi="Arial Narrow"/>
          <w:sz w:val="22"/>
        </w:rPr>
        <w:t xml:space="preserve"> with the applicable data protection legislation. In particular, the Grantee or the Grantees shall ensure the effective exercise of data subject rights, including the right to information. Where, under the terms of this Agreement, the Grantee or the Grantees need to share personal data of third parties with the Council of Europe, including for the purposes of the narrative report and/or financial report, they shall inform the data subjects accordingly.</w:t>
      </w:r>
    </w:p>
    <w:p w14:paraId="52713B6C" w14:textId="77777777" w:rsidR="006148A8" w:rsidRPr="004706C3" w:rsidRDefault="006148A8" w:rsidP="006148A8">
      <w:pPr>
        <w:pStyle w:val="BodyText3"/>
        <w:tabs>
          <w:tab w:val="left" w:pos="567"/>
        </w:tabs>
        <w:ind w:right="646"/>
        <w:jc w:val="both"/>
        <w:rPr>
          <w:rFonts w:ascii="Arial Narrow" w:hAnsi="Arial Narrow"/>
          <w:sz w:val="22"/>
        </w:rPr>
      </w:pPr>
      <w:r>
        <w:rPr>
          <w:rFonts w:ascii="Arial Narrow" w:hAnsi="Arial Narrow"/>
          <w:sz w:val="22"/>
        </w:rPr>
        <w:t>2</w:t>
      </w:r>
      <w:r w:rsidRPr="00513CEB">
        <w:rPr>
          <w:rFonts w:ascii="Arial Narrow" w:hAnsi="Arial Narrow"/>
          <w:sz w:val="22"/>
        </w:rPr>
        <w:t>.</w:t>
      </w:r>
      <w:r w:rsidRPr="00513CEB">
        <w:rPr>
          <w:rFonts w:ascii="Arial Narrow" w:hAnsi="Arial Narrow"/>
          <w:sz w:val="22"/>
        </w:rPr>
        <w:tab/>
        <w:t xml:space="preserve">The Grantee or the Grantees are informed that the processing of any personal data by the Council of Europe is governed by the Council of Europe Regulations on the Protection of Personal Data adopted by the Committee of Ministers on 15 June 2022. The Grantee or the Grantees are also informed that the details of the Council’s data processing practices are provided, for information purposes only, in the Council of Europe grant procedures - </w:t>
      </w:r>
      <w:hyperlink r:id="rId20" w:history="1">
        <w:r w:rsidRPr="00513CEB">
          <w:rPr>
            <w:rStyle w:val="Hyperlink"/>
            <w:rFonts w:ascii="Arial Narrow" w:hAnsi="Arial Narrow"/>
            <w:sz w:val="22"/>
          </w:rPr>
          <w:t>Privacy Notice</w:t>
        </w:r>
      </w:hyperlink>
      <w:r w:rsidRPr="00513CEB">
        <w:rPr>
          <w:rFonts w:ascii="Arial Narrow" w:hAnsi="Arial Narrow"/>
          <w:sz w:val="22"/>
        </w:rPr>
        <w:t>.</w:t>
      </w:r>
    </w:p>
    <w:p w14:paraId="5D018C9A"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F4BA4283548743C99EFD3EF2653846D7"/>
        </w:placeholder>
        <w:showingPlcHdr/>
      </w:sdtPr>
      <w:sdtEndPr>
        <w:rPr>
          <w:rFonts w:ascii="Times New Roman" w:hAnsi="Times New Roman"/>
          <w:spacing w:val="0"/>
          <w:sz w:val="24"/>
          <w:szCs w:val="24"/>
        </w:rPr>
      </w:sdtEndPr>
      <w:sdtContent>
        <w:p w14:paraId="1F7BDF24"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sidR="006148A8">
            <w:rPr>
              <w:rFonts w:ascii="Arial Narrow" w:hAnsi="Arial Narrow"/>
              <w:sz w:val="22"/>
              <w:szCs w:val="22"/>
            </w:rPr>
            <w:t>9</w:t>
          </w:r>
          <w:r w:rsidRPr="009119BF">
            <w:rPr>
              <w:rFonts w:ascii="Arial Narrow" w:hAnsi="Arial Narrow"/>
              <w:sz w:val="22"/>
              <w:szCs w:val="22"/>
            </w:rPr>
            <w:t xml:space="preserve"> – CASE OF FORCE MAJEURE</w:t>
          </w:r>
        </w:p>
        <w:p w14:paraId="6E2C30D5"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305A4388"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11DD7E78"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6B2D1180549B452591C1D5DE559322E8"/>
        </w:placeholder>
        <w:showingPlcHdr/>
      </w:sdtPr>
      <w:sdtEndPr/>
      <w:sdtContent>
        <w:p w14:paraId="79496EB3"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sidR="006148A8">
            <w:rPr>
              <w:rFonts w:ascii="Arial Narrow" w:hAnsi="Arial Narrow"/>
              <w:b/>
              <w:sz w:val="22"/>
              <w:szCs w:val="22"/>
            </w:rPr>
            <w:t>20</w:t>
          </w:r>
          <w:r w:rsidRPr="0067479A">
            <w:rPr>
              <w:rFonts w:ascii="Arial Narrow" w:hAnsi="Arial Narrow"/>
              <w:b/>
              <w:sz w:val="22"/>
              <w:szCs w:val="22"/>
            </w:rPr>
            <w:t xml:space="preserve"> – DISCLOSURE OF THE TERMS OF THE AGREEMENT</w:t>
          </w:r>
        </w:p>
        <w:p w14:paraId="1128B035" w14:textId="77777777"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0FC9960" w14:textId="77777777" w:rsidR="00352A7F" w:rsidRPr="00AA7D70" w:rsidRDefault="00352A7F" w:rsidP="00352A7F">
      <w:pPr>
        <w:numPr>
          <w:ilvl w:val="0"/>
          <w:numId w:val="20"/>
        </w:numPr>
        <w:tabs>
          <w:tab w:val="left" w:pos="567"/>
        </w:tabs>
        <w:spacing w:after="120"/>
        <w:ind w:left="567" w:right="649" w:hanging="567"/>
        <w:jc w:val="both"/>
        <w:rPr>
          <w:rFonts w:ascii="Arial Narrow" w:hAnsi="Arial Narrow"/>
          <w:sz w:val="22"/>
          <w:szCs w:val="22"/>
          <w:highlight w:val="yellow"/>
        </w:rPr>
      </w:pPr>
      <w:permStart w:id="1790472295" w:edGrp="everyone"/>
      <w:r w:rsidRPr="00A446A6">
        <w:rPr>
          <w:rFonts w:ascii="Arial Narrow" w:hAnsi="Arial Narrow"/>
          <w:sz w:val="22"/>
          <w:szCs w:val="22"/>
          <w:highlight w:val="yellow"/>
        </w:rPr>
        <w:t>[</w:t>
      </w:r>
      <w:commentRangeStart w:id="11"/>
      <w:r w:rsidRPr="00AA7D70">
        <w:rPr>
          <w:rFonts w:ascii="Arial Narrow" w:hAnsi="Arial Narrow"/>
          <w:sz w:val="22"/>
          <w:szCs w:val="22"/>
          <w:highlight w:val="yellow"/>
        </w:rPr>
        <w:t>The</w:t>
      </w:r>
      <w:commentRangeEnd w:id="11"/>
      <w:r w:rsidRPr="00AA7D70">
        <w:rPr>
          <w:rStyle w:val="CommentReference"/>
          <w:highlight w:val="yellow"/>
        </w:rPr>
        <w:commentReference w:id="11"/>
      </w:r>
      <w:r w:rsidRPr="00AA7D70">
        <w:rPr>
          <w:rFonts w:ascii="Arial Narrow" w:hAnsi="Arial Narrow"/>
          <w:sz w:val="22"/>
          <w:szCs w:val="22"/>
          <w:highlight w:val="yellow"/>
        </w:rPr>
        <w:t xml:space="preserve"> </w:t>
      </w:r>
      <w:r w:rsidR="00AA7D70" w:rsidRPr="00AA7D70">
        <w:rPr>
          <w:rFonts w:ascii="Arial Narrow" w:hAnsi="Arial Narrow"/>
          <w:sz w:val="22"/>
          <w:szCs w:val="22"/>
          <w:highlight w:val="yellow"/>
        </w:rPr>
        <w:t xml:space="preserve">Grantee or the </w:t>
      </w:r>
      <w:r w:rsidRPr="00AA7D70">
        <w:rPr>
          <w:rFonts w:ascii="Arial Narrow" w:hAnsi="Arial Narrow"/>
          <w:sz w:val="22"/>
          <w:szCs w:val="22"/>
          <w:highlight w:val="yellow"/>
        </w:rPr>
        <w:t>Grantees authorise the publication, in any form and medium, including the websites of the Council of Europe or its donors, of the title of the Agreement, the nature and purpose of the Agreement, name and locality of the</w:t>
      </w:r>
      <w:r w:rsidR="00AA7D70" w:rsidRPr="00AA7D70">
        <w:rPr>
          <w:rFonts w:ascii="Arial Narrow" w:hAnsi="Arial Narrow"/>
          <w:sz w:val="22"/>
          <w:szCs w:val="22"/>
          <w:highlight w:val="yellow"/>
        </w:rPr>
        <w:t xml:space="preserve"> Grantee or the</w:t>
      </w:r>
      <w:r w:rsidRPr="00AA7D70">
        <w:rPr>
          <w:rFonts w:ascii="Arial Narrow" w:hAnsi="Arial Narrow"/>
          <w:sz w:val="22"/>
          <w:szCs w:val="22"/>
          <w:highlight w:val="yellow"/>
        </w:rPr>
        <w:t xml:space="preserve"> Grantees and amount of the Agreement for the purpose of meeting the publication and transparency requirements of the Council of Europe or its donors.]</w:t>
      </w:r>
    </w:p>
    <w:p w14:paraId="5594D396" w14:textId="77777777" w:rsidR="00352A7F" w:rsidRDefault="00352A7F" w:rsidP="00352A7F">
      <w:pPr>
        <w:tabs>
          <w:tab w:val="left" w:pos="567"/>
        </w:tabs>
        <w:spacing w:after="120"/>
        <w:ind w:left="567" w:right="649"/>
        <w:jc w:val="both"/>
        <w:rPr>
          <w:rFonts w:ascii="Arial Narrow" w:hAnsi="Arial Narrow"/>
          <w:sz w:val="22"/>
          <w:szCs w:val="22"/>
        </w:rPr>
      </w:pPr>
      <w:r w:rsidRPr="00AA7D70">
        <w:rPr>
          <w:rFonts w:ascii="Arial Narrow" w:hAnsi="Arial Narrow"/>
          <w:sz w:val="22"/>
          <w:szCs w:val="22"/>
          <w:highlight w:val="yellow"/>
        </w:rPr>
        <w:t xml:space="preserve">[In order to preserve the vital interests of the </w:t>
      </w:r>
      <w:r w:rsidR="00AA7D70" w:rsidRPr="00AA7D70">
        <w:rPr>
          <w:rFonts w:ascii="Arial Narrow" w:hAnsi="Arial Narrow"/>
          <w:sz w:val="22"/>
          <w:szCs w:val="22"/>
          <w:highlight w:val="yellow"/>
        </w:rPr>
        <w:t xml:space="preserve">Grantee or the </w:t>
      </w:r>
      <w:r w:rsidRPr="00AA7D70">
        <w:rPr>
          <w:rFonts w:ascii="Arial Narrow" w:hAnsi="Arial Narrow"/>
          <w:sz w:val="22"/>
          <w:szCs w:val="22"/>
          <w:highlight w:val="yellow"/>
        </w:rPr>
        <w:t>Grantees, the Council of Europe refrains from the publication, in any form and medium, including its websites and those of its donors, of the title of the Agreement, the nature and purpose of the Agreement, name and locality of the</w:t>
      </w:r>
      <w:r w:rsidR="00AA7D70" w:rsidRPr="00AA7D70">
        <w:rPr>
          <w:rFonts w:ascii="Arial Narrow" w:hAnsi="Arial Narrow"/>
          <w:sz w:val="22"/>
          <w:szCs w:val="22"/>
          <w:highlight w:val="yellow"/>
        </w:rPr>
        <w:t xml:space="preserve"> Grantee or the</w:t>
      </w:r>
      <w:r w:rsidRPr="00AA7D70">
        <w:rPr>
          <w:rFonts w:ascii="Arial Narrow" w:hAnsi="Arial Narrow"/>
          <w:sz w:val="22"/>
          <w:szCs w:val="22"/>
          <w:highlight w:val="yellow"/>
        </w:rPr>
        <w:t xml:space="preserve"> Grantee</w:t>
      </w:r>
      <w:r w:rsidR="00AA7D70" w:rsidRPr="00AA7D70">
        <w:rPr>
          <w:rFonts w:ascii="Arial Narrow" w:hAnsi="Arial Narrow"/>
          <w:sz w:val="22"/>
          <w:szCs w:val="22"/>
          <w:highlight w:val="yellow"/>
        </w:rPr>
        <w:t>s</w:t>
      </w:r>
      <w:r w:rsidRPr="00AA7D70">
        <w:rPr>
          <w:rFonts w:ascii="Arial Narrow" w:hAnsi="Arial Narrow"/>
          <w:sz w:val="22"/>
          <w:szCs w:val="22"/>
          <w:highlight w:val="yellow"/>
        </w:rPr>
        <w:t xml:space="preserve"> and amount of the Agreement.]</w:t>
      </w:r>
    </w:p>
    <w:permEnd w:id="1790472295"/>
    <w:p w14:paraId="498607EB"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contentLocked"/>
        <w:placeholder>
          <w:docPart w:val="5DAD40372AAA4669943C67DCE89BD18F"/>
        </w:placeholder>
        <w:showingPlcHdr/>
      </w:sdtPr>
      <w:sdtEndPr/>
      <w:sdtContent>
        <w:p w14:paraId="35EAA7D3"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sidR="006148A8">
            <w:rPr>
              <w:rFonts w:ascii="Arial Narrow" w:hAnsi="Arial Narrow"/>
              <w:sz w:val="22"/>
              <w:szCs w:val="22"/>
            </w:rPr>
            <w:t>1</w:t>
          </w:r>
          <w:r w:rsidRPr="009119BF">
            <w:rPr>
              <w:rFonts w:ascii="Arial Narrow" w:hAnsi="Arial Narrow"/>
              <w:sz w:val="22"/>
              <w:szCs w:val="22"/>
            </w:rPr>
            <w:t xml:space="preserve"> – INTERPRETATION AND APPLICABLE LAW</w:t>
          </w:r>
        </w:p>
        <w:p w14:paraId="0635213F"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3F492E53"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75830815"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3ED9F6FA"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50019E1DCAF34E5EA9436FB322457CB7"/>
        </w:placeholder>
      </w:sdtPr>
      <w:sdtEndPr>
        <w:rPr>
          <w:rFonts w:ascii="Arial Narrow" w:hAnsi="Arial Narrow"/>
          <w:sz w:val="22"/>
          <w:szCs w:val="22"/>
        </w:rPr>
      </w:sdtEndPr>
      <w:sdtContent>
        <w:p w14:paraId="4AE4BDA5"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6148A8">
            <w:rPr>
              <w:rFonts w:ascii="Arial Narrow" w:hAnsi="Arial Narrow"/>
              <w:b/>
              <w:sz w:val="22"/>
              <w:szCs w:val="22"/>
            </w:rPr>
            <w:t>2</w:t>
          </w:r>
          <w:r w:rsidRPr="004706C3">
            <w:rPr>
              <w:rFonts w:ascii="Arial Narrow" w:hAnsi="Arial Narrow"/>
              <w:b/>
              <w:sz w:val="22"/>
              <w:szCs w:val="22"/>
            </w:rPr>
            <w:t xml:space="preserve"> – DISPUTES</w:t>
          </w:r>
          <w:r w:rsidRPr="009119BF">
            <w:rPr>
              <w:rFonts w:ascii="Arial Narrow" w:hAnsi="Arial Narrow"/>
              <w:sz w:val="22"/>
              <w:szCs w:val="22"/>
            </w:rPr>
            <w:t xml:space="preserve"> </w:t>
          </w:r>
        </w:p>
        <w:p w14:paraId="444C4134"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lastRenderedPageBreak/>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3C6E2EB3"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025574"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76952777"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531808C0"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5C1485CA"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1A5D80A2" w14:textId="77777777" w:rsidR="00352A7F" w:rsidRPr="009119BF" w:rsidRDefault="006966D0" w:rsidP="00352A7F">
          <w:pPr>
            <w:pStyle w:val="ListParagraph"/>
            <w:tabs>
              <w:tab w:val="left" w:pos="0"/>
            </w:tabs>
            <w:spacing w:after="120"/>
            <w:ind w:left="567" w:right="649"/>
            <w:jc w:val="center"/>
            <w:rPr>
              <w:rFonts w:ascii="Arial Narrow" w:hAnsi="Arial Narrow"/>
              <w:sz w:val="22"/>
              <w:szCs w:val="22"/>
            </w:rPr>
          </w:pPr>
        </w:p>
      </w:sdtContent>
    </w:sdt>
    <w:tbl>
      <w:tblPr>
        <w:tblStyle w:val="TableGrid"/>
        <w:tblW w:w="909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654"/>
        <w:gridCol w:w="3140"/>
      </w:tblGrid>
      <w:tr w:rsidR="00206685" w14:paraId="1BC80600" w14:textId="77777777" w:rsidTr="002F597E">
        <w:trPr>
          <w:trHeight w:val="587"/>
        </w:trPr>
        <w:tc>
          <w:tcPr>
            <w:tcW w:w="9094" w:type="dxa"/>
            <w:gridSpan w:val="5"/>
            <w:tcBorders>
              <w:top w:val="nil"/>
              <w:left w:val="nil"/>
              <w:bottom w:val="single" w:sz="2" w:space="0" w:color="808080" w:themeColor="background1" w:themeShade="80"/>
              <w:right w:val="nil"/>
            </w:tcBorders>
            <w:vAlign w:val="center"/>
            <w:hideMark/>
          </w:tcPr>
          <w:p w14:paraId="101C900F" w14:textId="77777777" w:rsidR="006148A8" w:rsidRPr="009119BF" w:rsidRDefault="006148A8" w:rsidP="006148A8">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Pr>
                <w:rFonts w:ascii="Arial Narrow" w:hAnsi="Arial Narrow"/>
                <w:b/>
                <w:sz w:val="22"/>
                <w:szCs w:val="22"/>
              </w:rPr>
              <w:t>3</w:t>
            </w:r>
            <w:r w:rsidRPr="004706C3">
              <w:rPr>
                <w:rFonts w:ascii="Arial Narrow" w:hAnsi="Arial Narrow"/>
                <w:b/>
                <w:sz w:val="22"/>
                <w:szCs w:val="22"/>
              </w:rPr>
              <w:t xml:space="preserve"> – </w:t>
            </w:r>
            <w:r w:rsidRPr="00206685">
              <w:rPr>
                <w:rFonts w:ascii="Arial Narrow" w:hAnsi="Arial Narrow"/>
                <w:b/>
                <w:sz w:val="22"/>
                <w:szCs w:val="22"/>
              </w:rPr>
              <w:t>LANGUAGE</w:t>
            </w:r>
            <w:r w:rsidRPr="009119BF">
              <w:rPr>
                <w:rFonts w:ascii="Arial Narrow" w:hAnsi="Arial Narrow"/>
                <w:sz w:val="22"/>
                <w:szCs w:val="22"/>
              </w:rPr>
              <w:t xml:space="preserve"> </w:t>
            </w:r>
          </w:p>
          <w:p w14:paraId="32CF54AF" w14:textId="77777777" w:rsidR="006148A8" w:rsidRDefault="006148A8" w:rsidP="006148A8">
            <w:pPr>
              <w:pStyle w:val="ListParagraph"/>
              <w:numPr>
                <w:ilvl w:val="0"/>
                <w:numId w:val="39"/>
              </w:numPr>
              <w:ind w:left="454" w:right="-45" w:hanging="567"/>
              <w:jc w:val="both"/>
              <w:rPr>
                <w:rFonts w:ascii="Arial Narrow" w:hAnsi="Arial Narrow"/>
                <w:sz w:val="22"/>
                <w:szCs w:val="22"/>
              </w:rPr>
            </w:pPr>
            <w:r w:rsidRPr="00206685">
              <w:rPr>
                <w:rFonts w:ascii="Arial Narrow" w:hAnsi="Arial Narrow"/>
                <w:sz w:val="22"/>
                <w:szCs w:val="22"/>
              </w:rPr>
              <w:t xml:space="preserve">This Agreement is in the English language only. All versions hereof in any other language will be for information only and will not be binding upon the parties hereto.  </w:t>
            </w:r>
          </w:p>
          <w:p w14:paraId="56F0911E" w14:textId="77777777" w:rsidR="002034E5" w:rsidRDefault="002034E5" w:rsidP="002034E5">
            <w:pPr>
              <w:ind w:right="-45"/>
              <w:jc w:val="both"/>
              <w:rPr>
                <w:rFonts w:ascii="Arial Narrow" w:hAnsi="Arial Narrow"/>
                <w:sz w:val="22"/>
                <w:szCs w:val="22"/>
              </w:rPr>
            </w:pPr>
          </w:p>
          <w:p w14:paraId="65FC1A0B" w14:textId="77777777" w:rsidR="00882521" w:rsidRPr="002034E5" w:rsidRDefault="00882521" w:rsidP="002034E5">
            <w:pPr>
              <w:ind w:right="-45"/>
              <w:jc w:val="both"/>
              <w:rPr>
                <w:rFonts w:ascii="Arial Narrow" w:hAnsi="Arial Narrow"/>
                <w:sz w:val="22"/>
                <w:szCs w:val="22"/>
              </w:rPr>
            </w:pPr>
          </w:p>
          <w:p w14:paraId="137FF24A" w14:textId="77777777" w:rsidR="002034E5" w:rsidRPr="002034E5" w:rsidRDefault="002034E5" w:rsidP="002034E5">
            <w:pPr>
              <w:ind w:right="-45"/>
              <w:jc w:val="both"/>
              <w:rPr>
                <w:rFonts w:ascii="Arial Narrow" w:hAnsi="Arial Narrow"/>
                <w:sz w:val="22"/>
                <w:szCs w:val="22"/>
              </w:rPr>
            </w:pPr>
            <w:r w:rsidRPr="002034E5">
              <w:rPr>
                <w:rFonts w:ascii="Arial Narrow" w:hAnsi="Arial Narrow"/>
                <w:sz w:val="22"/>
                <w:szCs w:val="22"/>
              </w:rPr>
              <w:t>Done in two  copies,</w:t>
            </w:r>
          </w:p>
          <w:p w14:paraId="2E7EAFA4" w14:textId="77777777" w:rsidR="00206685" w:rsidRDefault="00206685" w:rsidP="00206685">
            <w:pPr>
              <w:ind w:right="-45"/>
              <w:rPr>
                <w:rFonts w:ascii="Arial Narrow" w:hAnsi="Arial Narrow"/>
                <w:sz w:val="22"/>
                <w:szCs w:val="22"/>
              </w:rPr>
            </w:pPr>
          </w:p>
          <w:p w14:paraId="4D24E73E" w14:textId="77777777" w:rsidR="00206685" w:rsidRDefault="00206685" w:rsidP="00352A7F">
            <w:pPr>
              <w:ind w:right="-45"/>
              <w:rPr>
                <w:rFonts w:ascii="Arial Narrow" w:hAnsi="Arial Narrow"/>
                <w:sz w:val="22"/>
                <w:szCs w:val="22"/>
              </w:rPr>
            </w:pPr>
          </w:p>
        </w:tc>
      </w:tr>
      <w:tr w:rsidR="00352A7F" w14:paraId="3521CECC" w14:textId="77777777" w:rsidTr="00206685">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03CB50FE2B6A4FA28F1C98B5EECEA73E"/>
              </w:placeholder>
            </w:sdtPr>
            <w:sdtEndPr/>
            <w:sdtContent>
              <w:p w14:paraId="639AE49F"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4841918F" w14:textId="77777777" w:rsidR="00352A7F" w:rsidRDefault="00352A7F" w:rsidP="00352A7F">
            <w:pPr>
              <w:ind w:right="646"/>
              <w:jc w:val="center"/>
              <w:rPr>
                <w:rFonts w:ascii="Arial Narrow" w:hAnsi="Arial Narrow"/>
                <w:b/>
                <w:sz w:val="22"/>
                <w:szCs w:val="22"/>
              </w:rPr>
            </w:pPr>
            <w:permStart w:id="467951629" w:edGrp="everyone"/>
            <w:commentRangeStart w:id="12"/>
            <w:r>
              <w:rPr>
                <w:rFonts w:ascii="Arial Narrow" w:hAnsi="Arial Narrow"/>
                <w:b/>
                <w:spacing w:val="-3"/>
                <w:sz w:val="22"/>
                <w:szCs w:val="22"/>
              </w:rPr>
              <w:t>For the Lead Grantee</w:t>
            </w:r>
            <w:commentRangeEnd w:id="12"/>
            <w:r>
              <w:rPr>
                <w:rStyle w:val="CommentReference"/>
              </w:rPr>
              <w:commentReference w:id="12"/>
            </w:r>
            <w:permEnd w:id="467951629"/>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167A0713" w14:textId="77777777" w:rsidR="00352A7F" w:rsidRDefault="00352A7F" w:rsidP="00352A7F">
            <w:pPr>
              <w:ind w:right="646"/>
              <w:jc w:val="center"/>
              <w:rPr>
                <w:rFonts w:ascii="Arial Narrow" w:hAnsi="Arial Narrow"/>
                <w:b/>
                <w:spacing w:val="-3"/>
                <w:sz w:val="22"/>
                <w:szCs w:val="22"/>
              </w:rPr>
            </w:pPr>
            <w:permStart w:id="179192726" w:edGrp="everyone"/>
          </w:p>
          <w:p w14:paraId="626E1B7F" w14:textId="77777777" w:rsidR="00352A7F" w:rsidRDefault="00352A7F" w:rsidP="00352A7F">
            <w:pPr>
              <w:ind w:right="646"/>
              <w:jc w:val="center"/>
              <w:rPr>
                <w:rFonts w:ascii="Arial Narrow" w:hAnsi="Arial Narrow"/>
                <w:b/>
                <w:spacing w:val="-3"/>
                <w:sz w:val="22"/>
                <w:szCs w:val="22"/>
              </w:rPr>
            </w:pPr>
            <w:commentRangeStart w:id="13"/>
            <w:r>
              <w:rPr>
                <w:rFonts w:ascii="Arial Narrow" w:hAnsi="Arial Narrow"/>
                <w:b/>
                <w:spacing w:val="-3"/>
                <w:sz w:val="22"/>
                <w:szCs w:val="22"/>
              </w:rPr>
              <w:t>For the Grantee</w:t>
            </w:r>
            <w:commentRangeEnd w:id="13"/>
            <w:r>
              <w:rPr>
                <w:rStyle w:val="CommentReference"/>
              </w:rPr>
              <w:commentReference w:id="13"/>
            </w:r>
            <w:permEnd w:id="179192726"/>
          </w:p>
        </w:tc>
      </w:tr>
      <w:tr w:rsidR="00352A7F" w14:paraId="695C1587" w14:textId="77777777" w:rsidTr="00206685">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D074505" w14:textId="77777777" w:rsidR="00352A7F" w:rsidRDefault="00352A7F" w:rsidP="00352A7F">
            <w:pPr>
              <w:ind w:right="646"/>
              <w:rPr>
                <w:rFonts w:ascii="Arial Narrow" w:hAnsi="Arial Narrow"/>
                <w:sz w:val="22"/>
                <w:szCs w:val="22"/>
              </w:rPr>
            </w:pPr>
          </w:p>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AEFB3A6"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8CBB142" w14:textId="77777777" w:rsidR="00352A7F" w:rsidRDefault="00352A7F" w:rsidP="00352A7F">
            <w:pPr>
              <w:ind w:right="646"/>
              <w:rPr>
                <w:rFonts w:ascii="Arial Narrow" w:hAnsi="Arial Narrow"/>
                <w:sz w:val="22"/>
                <w:szCs w:val="22"/>
              </w:rPr>
            </w:pPr>
          </w:p>
        </w:tc>
      </w:tr>
      <w:tr w:rsidR="00352A7F" w14:paraId="079B46F5"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DD8484FC2567425B818DB803E408D076"/>
              </w:placeholder>
            </w:sdtPr>
            <w:sdtEndPr/>
            <w:sdtContent>
              <w:p w14:paraId="0CB2D31C"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3597E56"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5B5086AD"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3B4B8818"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BB0D41D"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9C63CBF"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3515278E" w14:textId="77777777" w:rsidR="00352A7F" w:rsidRDefault="00352A7F" w:rsidP="00352A7F">
            <w:pPr>
              <w:ind w:right="646"/>
              <w:rPr>
                <w:rFonts w:ascii="Arial Narrow" w:hAnsi="Arial Narrow"/>
                <w:sz w:val="22"/>
                <w:szCs w:val="22"/>
              </w:rPr>
            </w:pPr>
            <w:r>
              <w:rPr>
                <w:sz w:val="22"/>
                <w:szCs w:val="22"/>
              </w:rPr>
              <w:t>►</w:t>
            </w:r>
          </w:p>
        </w:tc>
      </w:tr>
      <w:tr w:rsidR="00352A7F" w14:paraId="1837A5E2"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ED4E482D1B0D4C3B9D7C89FA411E6D1F"/>
              </w:placeholder>
            </w:sdtPr>
            <w:sdtEndPr/>
            <w:sdtContent>
              <w:p w14:paraId="6AFDECB5"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6ED570"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8FF02ED"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6A2024BF"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E2EADE4"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0FD2035C"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06D799E5" w14:textId="77777777" w:rsidR="00352A7F" w:rsidRDefault="00352A7F" w:rsidP="00352A7F">
            <w:pPr>
              <w:ind w:right="646"/>
              <w:rPr>
                <w:rFonts w:ascii="Arial Narrow" w:hAnsi="Arial Narrow"/>
                <w:sz w:val="22"/>
                <w:szCs w:val="22"/>
              </w:rPr>
            </w:pPr>
            <w:r>
              <w:rPr>
                <w:sz w:val="22"/>
                <w:szCs w:val="22"/>
              </w:rPr>
              <w:t>►</w:t>
            </w:r>
          </w:p>
        </w:tc>
      </w:tr>
    </w:tbl>
    <w:p w14:paraId="29E391B7"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1A59DF51"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p>
    <w:p w14:paraId="04D8E4FF" w14:textId="77777777" w:rsidR="00352A7F" w:rsidRPr="009119BF" w:rsidRDefault="00352A7F" w:rsidP="00352A7F">
      <w:pPr>
        <w:ind w:right="649"/>
        <w:jc w:val="center"/>
        <w:rPr>
          <w:rFonts w:ascii="Arial Narrow" w:hAnsi="Arial Narrow"/>
          <w:b/>
          <w:sz w:val="22"/>
          <w:szCs w:val="22"/>
        </w:rPr>
      </w:pPr>
      <w:permStart w:id="1469609933" w:edGrp="everyone"/>
    </w:p>
    <w:p w14:paraId="0FD5B174" w14:textId="77777777" w:rsidR="00352A7F" w:rsidRPr="009119BF" w:rsidRDefault="00352A7F" w:rsidP="00352A7F">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&lt;Describe the Action&gt;</w:t>
      </w:r>
    </w:p>
    <w:p w14:paraId="14056611" w14:textId="77777777" w:rsidR="00352A7F" w:rsidRPr="009119BF" w:rsidRDefault="00352A7F" w:rsidP="00352A7F">
      <w:pPr>
        <w:jc w:val="center"/>
        <w:rPr>
          <w:rFonts w:ascii="Arial Narrow" w:hAnsi="Arial Narrow"/>
          <w:i/>
          <w:sz w:val="22"/>
          <w:szCs w:val="22"/>
        </w:rPr>
      </w:pPr>
    </w:p>
    <w:permEnd w:id="1469609933"/>
    <w:p w14:paraId="2E29531F" w14:textId="77777777" w:rsidR="00352A7F" w:rsidRPr="009119BF" w:rsidRDefault="00352A7F" w:rsidP="00352A7F">
      <w:pPr>
        <w:rPr>
          <w:rFonts w:ascii="Arial Narrow" w:hAnsi="Arial Narrow"/>
          <w:i/>
          <w:sz w:val="22"/>
          <w:szCs w:val="22"/>
        </w:rPr>
      </w:pPr>
    </w:p>
    <w:p w14:paraId="0266A7E7" w14:textId="77777777" w:rsidR="00352A7F" w:rsidRPr="009119BF" w:rsidRDefault="00352A7F" w:rsidP="00352A7F">
      <w:pPr>
        <w:jc w:val="center"/>
        <w:rPr>
          <w:rFonts w:ascii="Arial Narrow" w:hAnsi="Arial Narrow" w:cs="Tahoma"/>
          <w:b/>
          <w:sz w:val="22"/>
          <w:szCs w:val="22"/>
        </w:rPr>
        <w:sectPr w:rsidR="00352A7F" w:rsidRPr="009119BF" w:rsidSect="003A0849">
          <w:headerReference w:type="even" r:id="rId21"/>
          <w:footerReference w:type="default" r:id="rId22"/>
          <w:type w:val="continuous"/>
          <w:pgSz w:w="11907" w:h="16840" w:code="9"/>
          <w:pgMar w:top="709" w:right="708" w:bottom="1440" w:left="1372" w:header="720" w:footer="720" w:gutter="0"/>
          <w:cols w:space="720"/>
          <w:titlePg/>
          <w:docGrid w:linePitch="360"/>
        </w:sectPr>
      </w:pPr>
    </w:p>
    <w:p w14:paraId="37440204"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470E16AB" w14:textId="77777777" w:rsidR="00352A7F" w:rsidRPr="009119BF" w:rsidRDefault="00352A7F" w:rsidP="00352A7F">
      <w:pPr>
        <w:jc w:val="center"/>
        <w:rPr>
          <w:rFonts w:ascii="Arial Narrow" w:hAnsi="Arial Narrow"/>
          <w:sz w:val="22"/>
          <w:szCs w:val="22"/>
          <w:lang w:val="en-US"/>
        </w:rPr>
      </w:pPr>
      <w:permStart w:id="459023762" w:edGrp="everyone"/>
    </w:p>
    <w:p w14:paraId="028865FB" w14:textId="77777777" w:rsidR="00352A7F" w:rsidRPr="009119BF" w:rsidRDefault="00352A7F" w:rsidP="00352A7F">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45BD0914" w14:textId="77777777" w:rsidR="00352A7F" w:rsidRPr="009119BF" w:rsidRDefault="00352A7F" w:rsidP="00352A7F">
      <w:pPr>
        <w:rPr>
          <w:rFonts w:ascii="Arial Narrow" w:hAnsi="Arial Narrow"/>
          <w:i/>
          <w:sz w:val="22"/>
          <w:szCs w:val="22"/>
          <w:lang w:val="en-US"/>
        </w:rPr>
      </w:pPr>
    </w:p>
    <w:permEnd w:id="459023762"/>
    <w:p w14:paraId="00121545" w14:textId="77777777" w:rsidR="00352A7F" w:rsidRPr="009119BF" w:rsidRDefault="00352A7F" w:rsidP="00352A7F">
      <w:pPr>
        <w:rPr>
          <w:rFonts w:ascii="Arial Narrow" w:hAnsi="Arial Narrow"/>
          <w:i/>
          <w:sz w:val="22"/>
          <w:szCs w:val="22"/>
          <w:lang w:val="en-US"/>
        </w:rPr>
      </w:pPr>
    </w:p>
    <w:p w14:paraId="50C6A9BE" w14:textId="77777777" w:rsidR="00352A7F" w:rsidRPr="009119BF" w:rsidRDefault="00352A7F" w:rsidP="00352A7F">
      <w:pP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p>
    <w:p w14:paraId="706AC845"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Pr="009119BF">
        <w:rPr>
          <w:rFonts w:ascii="Arial Narrow" w:hAnsi="Arial Narrow"/>
          <w:b/>
          <w:sz w:val="22"/>
          <w:szCs w:val="22"/>
          <w:lang w:val="en-US"/>
        </w:rPr>
        <w:t>I – MODEL FINANCIAL REPORT</w:t>
      </w:r>
    </w:p>
    <w:p w14:paraId="4B91FC45" w14:textId="77777777" w:rsidR="00352A7F" w:rsidRPr="009119BF" w:rsidRDefault="00352A7F" w:rsidP="00352A7F">
      <w:pPr>
        <w:jc w:val="center"/>
        <w:rPr>
          <w:rFonts w:ascii="Arial Narrow" w:hAnsi="Arial Narrow"/>
          <w:b/>
          <w:sz w:val="22"/>
          <w:szCs w:val="22"/>
          <w:lang w:val="en-US"/>
        </w:rPr>
      </w:pPr>
      <w:permStart w:id="256459840" w:edGrp="everyone"/>
    </w:p>
    <w:p w14:paraId="3A87D0FD" w14:textId="77777777" w:rsidR="00352A7F" w:rsidRPr="009119BF" w:rsidRDefault="00352A7F" w:rsidP="00352A7F">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financial report&gt;</w:t>
      </w:r>
    </w:p>
    <w:permEnd w:id="256459840"/>
    <w:p w14:paraId="07693F4C" w14:textId="77777777" w:rsidR="00352A7F" w:rsidRPr="009119BF" w:rsidRDefault="00352A7F" w:rsidP="00352A7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6BAE01BA" w14:textId="77777777" w:rsidR="006148A8" w:rsidRPr="00513CEB" w:rsidRDefault="006148A8" w:rsidP="006148A8">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IV </w:t>
      </w:r>
      <w:r>
        <w:rPr>
          <w:rFonts w:ascii="Arial Narrow" w:hAnsi="Arial Narrow"/>
          <w:b/>
          <w:sz w:val="22"/>
          <w:szCs w:val="22"/>
        </w:rPr>
        <w:t>–</w:t>
      </w:r>
      <w:r w:rsidRPr="009119BF">
        <w:rPr>
          <w:rFonts w:ascii="Arial Narrow" w:hAnsi="Arial Narrow"/>
          <w:b/>
          <w:sz w:val="22"/>
          <w:szCs w:val="22"/>
        </w:rPr>
        <w:t xml:space="preserve"> </w:t>
      </w:r>
      <w:r>
        <w:rPr>
          <w:rFonts w:ascii="Arial Narrow" w:hAnsi="Arial Narrow"/>
          <w:b/>
          <w:sz w:val="22"/>
          <w:szCs w:val="22"/>
        </w:rPr>
        <w:t xml:space="preserve"> </w:t>
      </w:r>
      <w:r w:rsidRPr="00513CEB">
        <w:rPr>
          <w:rFonts w:ascii="Arial Narrow" w:hAnsi="Arial Narrow"/>
          <w:b/>
          <w:sz w:val="22"/>
          <w:szCs w:val="22"/>
        </w:rPr>
        <w:t>MODEL NARRATIVE REPORT</w:t>
      </w:r>
    </w:p>
    <w:p w14:paraId="0D85227A" w14:textId="77777777" w:rsidR="006148A8" w:rsidRPr="00513CEB" w:rsidRDefault="006148A8" w:rsidP="006148A8">
      <w:pPr>
        <w:tabs>
          <w:tab w:val="left" w:pos="567"/>
        </w:tabs>
        <w:jc w:val="center"/>
        <w:rPr>
          <w:rFonts w:ascii="Arial Narrow" w:hAnsi="Arial Narrow"/>
          <w:b/>
          <w:sz w:val="22"/>
          <w:szCs w:val="22"/>
        </w:rPr>
      </w:pPr>
    </w:p>
    <w:p w14:paraId="478856FF" w14:textId="77777777" w:rsidR="006148A8" w:rsidRPr="007228F8" w:rsidRDefault="006148A8" w:rsidP="006148A8">
      <w:pPr>
        <w:tabs>
          <w:tab w:val="left" w:pos="567"/>
        </w:tabs>
        <w:jc w:val="center"/>
        <w:rPr>
          <w:rFonts w:ascii="Arial Narrow" w:hAnsi="Arial Narrow"/>
          <w:bCs/>
          <w:i/>
          <w:iCs/>
          <w:color w:val="808080" w:themeColor="background1" w:themeShade="80"/>
          <w:sz w:val="22"/>
          <w:szCs w:val="22"/>
        </w:rPr>
      </w:pPr>
      <w:r w:rsidRPr="007228F8">
        <w:rPr>
          <w:rFonts w:ascii="Arial Narrow" w:hAnsi="Arial Narrow"/>
          <w:bCs/>
          <w:i/>
          <w:iCs/>
          <w:color w:val="808080" w:themeColor="background1" w:themeShade="80"/>
          <w:sz w:val="22"/>
          <w:szCs w:val="22"/>
        </w:rPr>
        <w:t>&lt;Insert a model narrative report&gt;</w:t>
      </w:r>
    </w:p>
    <w:p w14:paraId="0D93F9EA" w14:textId="40A84B34" w:rsidR="00B166F4" w:rsidRPr="006664E8" w:rsidRDefault="00B166F4" w:rsidP="00352A7F">
      <w:pPr>
        <w:rPr>
          <w:rFonts w:ascii="Arial Narrow" w:hAnsi="Arial Narrow"/>
          <w:b/>
          <w:sz w:val="22"/>
          <w:szCs w:val="22"/>
        </w:rPr>
      </w:pPr>
    </w:p>
    <w:sectPr w:rsidR="00B166F4" w:rsidRPr="006664E8" w:rsidSect="00487984">
      <w:headerReference w:type="even" r:id="rId23"/>
      <w:footerReference w:type="default" r:id="rId2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LAPIL" w:date="2021-03-05T15:56:00Z" w:initials="DLAPIL">
    <w:p w14:paraId="5554AF9B" w14:textId="77777777" w:rsidR="00922EA7" w:rsidRDefault="00352A7F" w:rsidP="00922EA7">
      <w:pPr>
        <w:pStyle w:val="CommentText"/>
      </w:pPr>
      <w:r>
        <w:rPr>
          <w:rStyle w:val="CommentReference"/>
        </w:rPr>
        <w:annotationRef/>
      </w:r>
      <w:r w:rsidR="00922EA7">
        <w:t>INTERNAL COMMENT: If the grantee is a single grantee, please delete this row.</w:t>
      </w:r>
    </w:p>
  </w:comment>
  <w:comment w:id="1" w:author="DLAPIL" w:date="2021-03-05T15:55:00Z" w:initials="DLAPIL">
    <w:p w14:paraId="2CE1BE60" w14:textId="77777777" w:rsidR="00922EA7" w:rsidRDefault="00352A7F" w:rsidP="00922EA7">
      <w:pPr>
        <w:pStyle w:val="CommentText"/>
      </w:pPr>
      <w:r>
        <w:rPr>
          <w:rStyle w:val="CommentReference"/>
        </w:rPr>
        <w:annotationRef/>
      </w:r>
      <w:r w:rsidR="00922EA7">
        <w:t>INTERNAL COMMENT: If the grantee is a consortium, please add as many rows as grantees to the Grant Agreement.</w:t>
      </w:r>
    </w:p>
  </w:comment>
  <w:comment w:id="11" w:author="DLAPIL" w:date="2020-02-07T17:44:00Z" w:initials="SI">
    <w:p w14:paraId="610F4F2E" w14:textId="77777777" w:rsidR="00922EA7" w:rsidRDefault="00352A7F" w:rsidP="00922EA7">
      <w:pPr>
        <w:pStyle w:val="CommentText"/>
      </w:pPr>
      <w:r w:rsidRPr="00402A42">
        <w:rPr>
          <w:rStyle w:val="CommentReference"/>
          <w:highlight w:val="green"/>
        </w:rPr>
        <w:annotationRef/>
      </w:r>
      <w:r w:rsidR="00922EA7">
        <w:t>INTERNAL COMMENT:</w:t>
      </w:r>
    </w:p>
    <w:p w14:paraId="235D86D5" w14:textId="77777777" w:rsidR="00922EA7" w:rsidRDefault="00922EA7" w:rsidP="00922EA7">
      <w:pPr>
        <w:pStyle w:val="CommentText"/>
      </w:pPr>
      <w:r>
        <w:t>Please delete the inapplicable option for paragraph 2.</w:t>
      </w:r>
    </w:p>
  </w:comment>
  <w:comment w:id="12" w:author="DLAPIL" w:date="2021-03-05T16:08:00Z" w:initials="DLAPIL">
    <w:p w14:paraId="3788D722" w14:textId="77777777" w:rsidR="00330BA4" w:rsidRDefault="00352A7F" w:rsidP="00330BA4">
      <w:pPr>
        <w:pStyle w:val="CommentText"/>
      </w:pPr>
      <w:r>
        <w:rPr>
          <w:rStyle w:val="CommentReference"/>
        </w:rPr>
        <w:annotationRef/>
      </w:r>
      <w:r w:rsidR="00330BA4">
        <w:t>INTERNAL COMMENT:</w:t>
      </w:r>
    </w:p>
    <w:p w14:paraId="17B214B0" w14:textId="77777777" w:rsidR="00330BA4" w:rsidRDefault="00330BA4" w:rsidP="00330BA4">
      <w:pPr>
        <w:pStyle w:val="CommentText"/>
      </w:pPr>
      <w:r>
        <w:t>Please delete this column if the grantee is a single Grantee.</w:t>
      </w:r>
    </w:p>
  </w:comment>
  <w:comment w:id="13" w:author="DLAPIL" w:date="2021-03-05T16:08:00Z" w:initials="DLAPIL">
    <w:p w14:paraId="25D0558B" w14:textId="77777777" w:rsidR="00330BA4" w:rsidRDefault="00352A7F" w:rsidP="00330BA4">
      <w:pPr>
        <w:pStyle w:val="CommentText"/>
      </w:pPr>
      <w:r>
        <w:rPr>
          <w:rStyle w:val="CommentReference"/>
        </w:rPr>
        <w:annotationRef/>
      </w:r>
      <w:r w:rsidR="00330BA4">
        <w:t>INTERNAL COMMENT:</w:t>
      </w:r>
    </w:p>
    <w:p w14:paraId="446E726A" w14:textId="77777777" w:rsidR="00330BA4" w:rsidRDefault="00330BA4" w:rsidP="00330BA4">
      <w:pPr>
        <w:pStyle w:val="CommentText"/>
      </w:pPr>
      <w:r>
        <w:t>If the grantee is a consortium, please add as many columns as grantees in the consortium. The Grant Agreement must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54AF9B" w15:done="0"/>
  <w15:commentEx w15:paraId="2CE1BE60" w15:done="0"/>
  <w15:commentEx w15:paraId="235D86D5" w15:done="0"/>
  <w15:commentEx w15:paraId="17B214B0" w15:done="0"/>
  <w15:commentEx w15:paraId="446E72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ECD319" w16cex:dateUtc="2021-03-05T14:56:00Z"/>
  <w16cex:commentExtensible w16cex:durableId="23ECD30F" w16cex:dateUtc="2021-03-05T14:55:00Z"/>
  <w16cex:commentExtensible w16cex:durableId="23ECD61A" w16cex:dateUtc="2021-03-05T15:08:00Z"/>
  <w16cex:commentExtensible w16cex:durableId="23ECD610" w16cex:dateUtc="2021-03-05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54AF9B" w16cid:durableId="23ECD319"/>
  <w16cid:commentId w16cid:paraId="2CE1BE60" w16cid:durableId="23ECD30F"/>
  <w16cid:commentId w16cid:paraId="235D86D5" w16cid:durableId="228493BE"/>
  <w16cid:commentId w16cid:paraId="17B214B0" w16cid:durableId="23ECD61A"/>
  <w16cid:commentId w16cid:paraId="446E726A" w16cid:durableId="23ECD6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24A55" w14:textId="77777777" w:rsidR="008E454A" w:rsidRDefault="008E454A">
      <w:r>
        <w:separator/>
      </w:r>
    </w:p>
  </w:endnote>
  <w:endnote w:type="continuationSeparator" w:id="0">
    <w:p w14:paraId="1510E4AB" w14:textId="77777777" w:rsidR="008E454A" w:rsidRDefault="008E4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69E2"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7069D0F3"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B4B7E"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1F2C01CF"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B547C" w14:textId="77777777" w:rsidR="008E454A" w:rsidRDefault="008E454A">
      <w:r>
        <w:separator/>
      </w:r>
    </w:p>
  </w:footnote>
  <w:footnote w:type="continuationSeparator" w:id="0">
    <w:p w14:paraId="2A8F3ECB" w14:textId="77777777" w:rsidR="008E454A" w:rsidRDefault="008E454A">
      <w:r>
        <w:continuationSeparator/>
      </w:r>
    </w:p>
  </w:footnote>
  <w:footnote w:id="1">
    <w:sdt>
      <w:sdtPr>
        <w:rPr>
          <w:rFonts w:ascii="Arial Narrow" w:hAnsi="Arial Narrow"/>
          <w:color w:val="FF0000"/>
          <w:sz w:val="18"/>
          <w:szCs w:val="18"/>
        </w:rPr>
        <w:id w:val="-660233357"/>
        <w:lock w:val="contentLocked"/>
        <w:placeholder>
          <w:docPart w:val="606D5C1DB83F461EA78589DF3868349C"/>
        </w:placeholder>
      </w:sdtPr>
      <w:sdtEndPr>
        <w:rPr>
          <w:lang w:val="en-US"/>
        </w:rPr>
      </w:sdtEndPr>
      <w:sdtContent>
        <w:bookmarkStart w:id="3" w:name="_Hlk64388408" w:displacedByCustomXml="prev"/>
        <w:p w14:paraId="75D8DC34" w14:textId="77777777" w:rsidR="00AD6DE4" w:rsidRPr="009119BF" w:rsidRDefault="00AD6DE4" w:rsidP="00AD6DE4">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3" w:displacedByCustomXml="next"/>
      </w:sdtContent>
    </w:sdt>
  </w:footnote>
  <w:footnote w:id="2">
    <w:sdt>
      <w:sdtPr>
        <w:rPr>
          <w:rFonts w:ascii="Arial Narrow" w:hAnsi="Arial Narrow"/>
          <w:color w:val="FF0000"/>
          <w:sz w:val="18"/>
          <w:szCs w:val="18"/>
        </w:rPr>
        <w:id w:val="-535119503"/>
        <w:lock w:val="contentLocked"/>
        <w:placeholder>
          <w:docPart w:val="8DB11A4B073E49E3B7B89BE63ED75FD7"/>
        </w:placeholder>
      </w:sdtPr>
      <w:sdtEndPr>
        <w:rPr>
          <w:lang w:val="en-US"/>
        </w:rPr>
      </w:sdtEndPr>
      <w:sdtContent>
        <w:p w14:paraId="1B84B72C" w14:textId="77777777" w:rsidR="007C7C88" w:rsidRPr="009119BF" w:rsidRDefault="007C7C88" w:rsidP="007C7C88">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3">
    <w:sdt>
      <w:sdtPr>
        <w:rPr>
          <w:rFonts w:ascii="Arial Narrow" w:hAnsi="Arial Narrow"/>
          <w:sz w:val="18"/>
          <w:szCs w:val="18"/>
        </w:rPr>
        <w:id w:val="-1609882125"/>
        <w:lock w:val="contentLocked"/>
        <w:placeholder>
          <w:docPart w:val="E13197ACF5934F55809F4BBB1AFA3F4A"/>
        </w:placeholder>
      </w:sdtPr>
      <w:sdtEndPr/>
      <w:sdtContent>
        <w:p w14:paraId="4D73C543" w14:textId="77777777" w:rsidR="007C7C88" w:rsidRPr="009119BF" w:rsidRDefault="007C7C88" w:rsidP="007C7C88">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C86C"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76E8AA3"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C4BD"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13D1739C"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1B3F0264"/>
    <w:multiLevelType w:val="hybridMultilevel"/>
    <w:tmpl w:val="153010EC"/>
    <w:lvl w:ilvl="0" w:tplc="3984FEA2">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1"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4"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CE5084"/>
    <w:multiLevelType w:val="hybridMultilevel"/>
    <w:tmpl w:val="4B9C3384"/>
    <w:lvl w:ilvl="0" w:tplc="FFFFFFFF">
      <w:start w:val="1"/>
      <w:numFmt w:val="lowerLetter"/>
      <w:lvlText w:val="%1)"/>
      <w:lvlJc w:val="left"/>
      <w:pPr>
        <w:ind w:left="2844" w:hanging="360"/>
      </w:pPr>
      <w:rPr>
        <w:rFonts w:ascii="Arial Narrow" w:eastAsia="Times New Roman" w:hAnsi="Arial Narrow" w:cs="Times New Roman" w:hint="default"/>
      </w:rPr>
    </w:lvl>
    <w:lvl w:ilvl="1" w:tplc="FFFFFFFF" w:tentative="1">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27"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B5E6BAB"/>
    <w:multiLevelType w:val="hybridMultilevel"/>
    <w:tmpl w:val="31FE45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3"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4"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8" w15:restartNumberingAfterBreak="0">
    <w:nsid w:val="6FDD45CB"/>
    <w:multiLevelType w:val="hybridMultilevel"/>
    <w:tmpl w:val="CE5A06C2"/>
    <w:lvl w:ilvl="0" w:tplc="0BBEB21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06435">
    <w:abstractNumId w:val="37"/>
  </w:num>
  <w:num w:numId="2" w16cid:durableId="55592239">
    <w:abstractNumId w:val="2"/>
  </w:num>
  <w:num w:numId="3" w16cid:durableId="1247231189">
    <w:abstractNumId w:val="28"/>
  </w:num>
  <w:num w:numId="4" w16cid:durableId="1027675559">
    <w:abstractNumId w:val="7"/>
  </w:num>
  <w:num w:numId="5" w16cid:durableId="925921417">
    <w:abstractNumId w:val="19"/>
  </w:num>
  <w:num w:numId="6" w16cid:durableId="755245617">
    <w:abstractNumId w:val="23"/>
  </w:num>
  <w:num w:numId="7" w16cid:durableId="1975015394">
    <w:abstractNumId w:val="32"/>
  </w:num>
  <w:num w:numId="8" w16cid:durableId="887035380">
    <w:abstractNumId w:val="4"/>
  </w:num>
  <w:num w:numId="9" w16cid:durableId="451290448">
    <w:abstractNumId w:val="15"/>
  </w:num>
  <w:num w:numId="10" w16cid:durableId="991831931">
    <w:abstractNumId w:val="16"/>
  </w:num>
  <w:num w:numId="11" w16cid:durableId="785853585">
    <w:abstractNumId w:val="31"/>
  </w:num>
  <w:num w:numId="12" w16cid:durableId="805241827">
    <w:abstractNumId w:val="8"/>
  </w:num>
  <w:num w:numId="13" w16cid:durableId="699280547">
    <w:abstractNumId w:val="14"/>
  </w:num>
  <w:num w:numId="14" w16cid:durableId="690649350">
    <w:abstractNumId w:val="40"/>
  </w:num>
  <w:num w:numId="15" w16cid:durableId="653294763">
    <w:abstractNumId w:val="39"/>
  </w:num>
  <w:num w:numId="16" w16cid:durableId="1305811127">
    <w:abstractNumId w:val="36"/>
  </w:num>
  <w:num w:numId="17" w16cid:durableId="1088505145">
    <w:abstractNumId w:val="35"/>
  </w:num>
  <w:num w:numId="18" w16cid:durableId="642806638">
    <w:abstractNumId w:val="6"/>
  </w:num>
  <w:num w:numId="19" w16cid:durableId="961183374">
    <w:abstractNumId w:val="22"/>
  </w:num>
  <w:num w:numId="20" w16cid:durableId="444689743">
    <w:abstractNumId w:val="11"/>
  </w:num>
  <w:num w:numId="21" w16cid:durableId="1806194453">
    <w:abstractNumId w:val="12"/>
  </w:num>
  <w:num w:numId="22" w16cid:durableId="1443652331">
    <w:abstractNumId w:val="33"/>
  </w:num>
  <w:num w:numId="23" w16cid:durableId="1229877139">
    <w:abstractNumId w:val="29"/>
  </w:num>
  <w:num w:numId="24" w16cid:durableId="417294551">
    <w:abstractNumId w:val="5"/>
  </w:num>
  <w:num w:numId="25" w16cid:durableId="858928658">
    <w:abstractNumId w:val="25"/>
  </w:num>
  <w:num w:numId="26" w16cid:durableId="1973243866">
    <w:abstractNumId w:val="27"/>
  </w:num>
  <w:num w:numId="27" w16cid:durableId="282924624">
    <w:abstractNumId w:val="20"/>
  </w:num>
  <w:num w:numId="28" w16cid:durableId="1475181162">
    <w:abstractNumId w:val="13"/>
  </w:num>
  <w:num w:numId="29" w16cid:durableId="44573422">
    <w:abstractNumId w:val="17"/>
  </w:num>
  <w:num w:numId="30" w16cid:durableId="195318826">
    <w:abstractNumId w:val="24"/>
  </w:num>
  <w:num w:numId="31" w16cid:durableId="81070695">
    <w:abstractNumId w:val="21"/>
  </w:num>
  <w:num w:numId="32" w16cid:durableId="511799221">
    <w:abstractNumId w:val="9"/>
  </w:num>
  <w:num w:numId="33" w16cid:durableId="2018801311">
    <w:abstractNumId w:val="0"/>
  </w:num>
  <w:num w:numId="34" w16cid:durableId="1119033419">
    <w:abstractNumId w:val="1"/>
  </w:num>
  <w:num w:numId="35" w16cid:durableId="286132110">
    <w:abstractNumId w:val="34"/>
  </w:num>
  <w:num w:numId="36" w16cid:durableId="1368874224">
    <w:abstractNumId w:val="3"/>
  </w:num>
  <w:num w:numId="37" w16cid:durableId="1326124092">
    <w:abstractNumId w:val="18"/>
  </w:num>
  <w:num w:numId="38" w16cid:durableId="1794783814">
    <w:abstractNumId w:val="26"/>
  </w:num>
  <w:num w:numId="39" w16cid:durableId="1158377386">
    <w:abstractNumId w:val="30"/>
  </w:num>
  <w:num w:numId="40" w16cid:durableId="791946528">
    <w:abstractNumId w:val="38"/>
  </w:num>
  <w:num w:numId="41" w16cid:durableId="51400325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9BE"/>
    <w:rsid w:val="0000667B"/>
    <w:rsid w:val="0001188E"/>
    <w:rsid w:val="00014A96"/>
    <w:rsid w:val="00021A8B"/>
    <w:rsid w:val="0002474A"/>
    <w:rsid w:val="00027C57"/>
    <w:rsid w:val="0003513B"/>
    <w:rsid w:val="00053D42"/>
    <w:rsid w:val="00055151"/>
    <w:rsid w:val="000720B1"/>
    <w:rsid w:val="00075644"/>
    <w:rsid w:val="00085B20"/>
    <w:rsid w:val="00096B66"/>
    <w:rsid w:val="000B32AC"/>
    <w:rsid w:val="000C6802"/>
    <w:rsid w:val="000E0D79"/>
    <w:rsid w:val="000E0DAD"/>
    <w:rsid w:val="000F008E"/>
    <w:rsid w:val="00115025"/>
    <w:rsid w:val="00117446"/>
    <w:rsid w:val="00131BD6"/>
    <w:rsid w:val="00132164"/>
    <w:rsid w:val="001448B9"/>
    <w:rsid w:val="00150EB9"/>
    <w:rsid w:val="0015742D"/>
    <w:rsid w:val="00173687"/>
    <w:rsid w:val="00176670"/>
    <w:rsid w:val="00177788"/>
    <w:rsid w:val="00180CCD"/>
    <w:rsid w:val="0018611F"/>
    <w:rsid w:val="00190096"/>
    <w:rsid w:val="001B0C29"/>
    <w:rsid w:val="001B1C96"/>
    <w:rsid w:val="001B412E"/>
    <w:rsid w:val="001B6694"/>
    <w:rsid w:val="001E4635"/>
    <w:rsid w:val="001E5F56"/>
    <w:rsid w:val="001F1ACC"/>
    <w:rsid w:val="001F5758"/>
    <w:rsid w:val="002034E5"/>
    <w:rsid w:val="00206685"/>
    <w:rsid w:val="0023393F"/>
    <w:rsid w:val="002374A2"/>
    <w:rsid w:val="00242190"/>
    <w:rsid w:val="00246CBC"/>
    <w:rsid w:val="0024764F"/>
    <w:rsid w:val="00256AA6"/>
    <w:rsid w:val="00275CFB"/>
    <w:rsid w:val="00285208"/>
    <w:rsid w:val="00293FBD"/>
    <w:rsid w:val="00295C2D"/>
    <w:rsid w:val="002A0CCF"/>
    <w:rsid w:val="002A6781"/>
    <w:rsid w:val="002C5FF1"/>
    <w:rsid w:val="002E550D"/>
    <w:rsid w:val="002F11F7"/>
    <w:rsid w:val="002F5838"/>
    <w:rsid w:val="003008B1"/>
    <w:rsid w:val="00311F90"/>
    <w:rsid w:val="003135EE"/>
    <w:rsid w:val="00330BA4"/>
    <w:rsid w:val="003318B6"/>
    <w:rsid w:val="00334117"/>
    <w:rsid w:val="00345C34"/>
    <w:rsid w:val="00346AB4"/>
    <w:rsid w:val="00352A7F"/>
    <w:rsid w:val="00366999"/>
    <w:rsid w:val="003758AD"/>
    <w:rsid w:val="0037602F"/>
    <w:rsid w:val="00376C0C"/>
    <w:rsid w:val="00380F0F"/>
    <w:rsid w:val="00385295"/>
    <w:rsid w:val="003939A6"/>
    <w:rsid w:val="003A0849"/>
    <w:rsid w:val="003A0A9E"/>
    <w:rsid w:val="003A5EC4"/>
    <w:rsid w:val="003B10D6"/>
    <w:rsid w:val="003C2CE6"/>
    <w:rsid w:val="003D136E"/>
    <w:rsid w:val="003D42E4"/>
    <w:rsid w:val="003E5741"/>
    <w:rsid w:val="00403D04"/>
    <w:rsid w:val="00412B13"/>
    <w:rsid w:val="00412ED1"/>
    <w:rsid w:val="004136ED"/>
    <w:rsid w:val="004202D1"/>
    <w:rsid w:val="00421573"/>
    <w:rsid w:val="0042564A"/>
    <w:rsid w:val="004429A8"/>
    <w:rsid w:val="00446F0B"/>
    <w:rsid w:val="00457693"/>
    <w:rsid w:val="00463348"/>
    <w:rsid w:val="004706C3"/>
    <w:rsid w:val="00486FDD"/>
    <w:rsid w:val="00487984"/>
    <w:rsid w:val="00487A8E"/>
    <w:rsid w:val="00494D96"/>
    <w:rsid w:val="004A2695"/>
    <w:rsid w:val="004B4647"/>
    <w:rsid w:val="004B7656"/>
    <w:rsid w:val="004C5BF5"/>
    <w:rsid w:val="004D2B3D"/>
    <w:rsid w:val="004E213B"/>
    <w:rsid w:val="00516870"/>
    <w:rsid w:val="00526C64"/>
    <w:rsid w:val="0054363D"/>
    <w:rsid w:val="005465E0"/>
    <w:rsid w:val="00546CD1"/>
    <w:rsid w:val="00554CD4"/>
    <w:rsid w:val="00555F36"/>
    <w:rsid w:val="00557934"/>
    <w:rsid w:val="00557D3B"/>
    <w:rsid w:val="00564813"/>
    <w:rsid w:val="005711FF"/>
    <w:rsid w:val="00586A13"/>
    <w:rsid w:val="005943D6"/>
    <w:rsid w:val="0059788D"/>
    <w:rsid w:val="005A11C2"/>
    <w:rsid w:val="005C50E3"/>
    <w:rsid w:val="005F6603"/>
    <w:rsid w:val="006029F4"/>
    <w:rsid w:val="006148A8"/>
    <w:rsid w:val="0063571A"/>
    <w:rsid w:val="006450E2"/>
    <w:rsid w:val="00655008"/>
    <w:rsid w:val="006664E8"/>
    <w:rsid w:val="006709F9"/>
    <w:rsid w:val="00672476"/>
    <w:rsid w:val="0067479A"/>
    <w:rsid w:val="006773A1"/>
    <w:rsid w:val="00680FE5"/>
    <w:rsid w:val="00683D26"/>
    <w:rsid w:val="006849BE"/>
    <w:rsid w:val="006966D0"/>
    <w:rsid w:val="006E448E"/>
    <w:rsid w:val="006E608E"/>
    <w:rsid w:val="006E623E"/>
    <w:rsid w:val="006F11B9"/>
    <w:rsid w:val="006F2D7E"/>
    <w:rsid w:val="006F4E39"/>
    <w:rsid w:val="006F4F18"/>
    <w:rsid w:val="00702D6E"/>
    <w:rsid w:val="007071B4"/>
    <w:rsid w:val="007228F8"/>
    <w:rsid w:val="00726CBF"/>
    <w:rsid w:val="007377F2"/>
    <w:rsid w:val="007539D1"/>
    <w:rsid w:val="00757071"/>
    <w:rsid w:val="0076451C"/>
    <w:rsid w:val="0077356E"/>
    <w:rsid w:val="007938EE"/>
    <w:rsid w:val="007A2ADB"/>
    <w:rsid w:val="007A3D80"/>
    <w:rsid w:val="007A555E"/>
    <w:rsid w:val="007B276E"/>
    <w:rsid w:val="007C12D9"/>
    <w:rsid w:val="007C18EE"/>
    <w:rsid w:val="007C2E52"/>
    <w:rsid w:val="007C7C88"/>
    <w:rsid w:val="007E022F"/>
    <w:rsid w:val="007E0BEA"/>
    <w:rsid w:val="007E25E3"/>
    <w:rsid w:val="007E646A"/>
    <w:rsid w:val="008009F3"/>
    <w:rsid w:val="00811FD5"/>
    <w:rsid w:val="008170FD"/>
    <w:rsid w:val="00827E7C"/>
    <w:rsid w:val="008304DA"/>
    <w:rsid w:val="00833905"/>
    <w:rsid w:val="00857A8A"/>
    <w:rsid w:val="00861783"/>
    <w:rsid w:val="0086318A"/>
    <w:rsid w:val="008817F9"/>
    <w:rsid w:val="00881D68"/>
    <w:rsid w:val="00882521"/>
    <w:rsid w:val="008A0AD1"/>
    <w:rsid w:val="008B3265"/>
    <w:rsid w:val="008B6203"/>
    <w:rsid w:val="008C1457"/>
    <w:rsid w:val="008C5C40"/>
    <w:rsid w:val="008D0C8C"/>
    <w:rsid w:val="008D2FB4"/>
    <w:rsid w:val="008E454A"/>
    <w:rsid w:val="008E673A"/>
    <w:rsid w:val="008F560C"/>
    <w:rsid w:val="00904C4F"/>
    <w:rsid w:val="009119BF"/>
    <w:rsid w:val="00920CE6"/>
    <w:rsid w:val="00922300"/>
    <w:rsid w:val="00922EA7"/>
    <w:rsid w:val="009258A7"/>
    <w:rsid w:val="00933771"/>
    <w:rsid w:val="0093768F"/>
    <w:rsid w:val="00940DD5"/>
    <w:rsid w:val="0094141C"/>
    <w:rsid w:val="009552CB"/>
    <w:rsid w:val="00956C77"/>
    <w:rsid w:val="00961191"/>
    <w:rsid w:val="00970728"/>
    <w:rsid w:val="00975F51"/>
    <w:rsid w:val="00997796"/>
    <w:rsid w:val="009B32CF"/>
    <w:rsid w:val="009C0945"/>
    <w:rsid w:val="009C5A30"/>
    <w:rsid w:val="009D5164"/>
    <w:rsid w:val="009D55F1"/>
    <w:rsid w:val="009D6AA5"/>
    <w:rsid w:val="009E3991"/>
    <w:rsid w:val="009E41E0"/>
    <w:rsid w:val="009E559E"/>
    <w:rsid w:val="009F4404"/>
    <w:rsid w:val="00A013BE"/>
    <w:rsid w:val="00A22FE0"/>
    <w:rsid w:val="00A2684C"/>
    <w:rsid w:val="00A3004E"/>
    <w:rsid w:val="00A337A2"/>
    <w:rsid w:val="00A37719"/>
    <w:rsid w:val="00A446A6"/>
    <w:rsid w:val="00A500ED"/>
    <w:rsid w:val="00A74D85"/>
    <w:rsid w:val="00A81C2B"/>
    <w:rsid w:val="00A839CD"/>
    <w:rsid w:val="00A95FBB"/>
    <w:rsid w:val="00AA7D70"/>
    <w:rsid w:val="00AB4089"/>
    <w:rsid w:val="00AB69AD"/>
    <w:rsid w:val="00AC7714"/>
    <w:rsid w:val="00AC7D0C"/>
    <w:rsid w:val="00AD6DE4"/>
    <w:rsid w:val="00AE48A9"/>
    <w:rsid w:val="00AF5794"/>
    <w:rsid w:val="00B03D5A"/>
    <w:rsid w:val="00B03EA3"/>
    <w:rsid w:val="00B0560E"/>
    <w:rsid w:val="00B07187"/>
    <w:rsid w:val="00B12B50"/>
    <w:rsid w:val="00B166F4"/>
    <w:rsid w:val="00B27278"/>
    <w:rsid w:val="00B35A51"/>
    <w:rsid w:val="00B379F6"/>
    <w:rsid w:val="00B46C1C"/>
    <w:rsid w:val="00B76FB3"/>
    <w:rsid w:val="00B83FF9"/>
    <w:rsid w:val="00B865B2"/>
    <w:rsid w:val="00BB0ECF"/>
    <w:rsid w:val="00BB3C28"/>
    <w:rsid w:val="00BC5EC7"/>
    <w:rsid w:val="00BD13DA"/>
    <w:rsid w:val="00BD2557"/>
    <w:rsid w:val="00BE0E31"/>
    <w:rsid w:val="00BE4D07"/>
    <w:rsid w:val="00C11F93"/>
    <w:rsid w:val="00C246BC"/>
    <w:rsid w:val="00C30748"/>
    <w:rsid w:val="00C67C4C"/>
    <w:rsid w:val="00C709A6"/>
    <w:rsid w:val="00C74669"/>
    <w:rsid w:val="00C80664"/>
    <w:rsid w:val="00CA2680"/>
    <w:rsid w:val="00CA3DC7"/>
    <w:rsid w:val="00CB57E7"/>
    <w:rsid w:val="00CC4CC8"/>
    <w:rsid w:val="00CD1A64"/>
    <w:rsid w:val="00CD3D24"/>
    <w:rsid w:val="00CD3EBA"/>
    <w:rsid w:val="00CD6D8C"/>
    <w:rsid w:val="00CE1381"/>
    <w:rsid w:val="00CE35C9"/>
    <w:rsid w:val="00CE448D"/>
    <w:rsid w:val="00CF2082"/>
    <w:rsid w:val="00D0632F"/>
    <w:rsid w:val="00D07FD1"/>
    <w:rsid w:val="00D2387F"/>
    <w:rsid w:val="00D23AC5"/>
    <w:rsid w:val="00D260CD"/>
    <w:rsid w:val="00D301A0"/>
    <w:rsid w:val="00D3185F"/>
    <w:rsid w:val="00D423F6"/>
    <w:rsid w:val="00D43364"/>
    <w:rsid w:val="00D4542B"/>
    <w:rsid w:val="00D466E7"/>
    <w:rsid w:val="00D47E38"/>
    <w:rsid w:val="00D54682"/>
    <w:rsid w:val="00D75404"/>
    <w:rsid w:val="00D75C48"/>
    <w:rsid w:val="00D827A7"/>
    <w:rsid w:val="00D8417A"/>
    <w:rsid w:val="00DA2796"/>
    <w:rsid w:val="00DA4E18"/>
    <w:rsid w:val="00DC4C0F"/>
    <w:rsid w:val="00DC5DF3"/>
    <w:rsid w:val="00DD142D"/>
    <w:rsid w:val="00DE04B5"/>
    <w:rsid w:val="00DE734F"/>
    <w:rsid w:val="00E5021A"/>
    <w:rsid w:val="00E56E65"/>
    <w:rsid w:val="00E62425"/>
    <w:rsid w:val="00E72B5A"/>
    <w:rsid w:val="00E742A6"/>
    <w:rsid w:val="00E74AF6"/>
    <w:rsid w:val="00E7708E"/>
    <w:rsid w:val="00E83420"/>
    <w:rsid w:val="00E86B1B"/>
    <w:rsid w:val="00E8758E"/>
    <w:rsid w:val="00E87F14"/>
    <w:rsid w:val="00E9340A"/>
    <w:rsid w:val="00E962BF"/>
    <w:rsid w:val="00EA4F5A"/>
    <w:rsid w:val="00EA7A90"/>
    <w:rsid w:val="00EB1DD1"/>
    <w:rsid w:val="00EC229D"/>
    <w:rsid w:val="00EC305C"/>
    <w:rsid w:val="00EC72ED"/>
    <w:rsid w:val="00EE3FBC"/>
    <w:rsid w:val="00EF3866"/>
    <w:rsid w:val="00F02017"/>
    <w:rsid w:val="00F0563A"/>
    <w:rsid w:val="00F409C0"/>
    <w:rsid w:val="00F42CAF"/>
    <w:rsid w:val="00F52D5B"/>
    <w:rsid w:val="00F75008"/>
    <w:rsid w:val="00F7607D"/>
    <w:rsid w:val="00F842F4"/>
    <w:rsid w:val="00FA19AC"/>
    <w:rsid w:val="00FA3BB8"/>
    <w:rsid w:val="00FA6700"/>
    <w:rsid w:val="00FB3FF8"/>
    <w:rsid w:val="00FD03A9"/>
    <w:rsid w:val="00FD5687"/>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948BD"/>
  <w15:docId w15:val="{7C367BE4-E6DB-40F3-B3B8-E80EACFD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link w:val="BodyTextIndent2Char"/>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unhideWhenUsed/>
    <w:rsid w:val="00E86B1B"/>
    <w:rPr>
      <w:sz w:val="20"/>
      <w:szCs w:val="20"/>
    </w:rPr>
  </w:style>
  <w:style w:type="character" w:customStyle="1" w:styleId="CommentTextChar">
    <w:name w:val="Comment Text Char"/>
    <w:basedOn w:val="DefaultParagraphFont"/>
    <w:link w:val="CommentText"/>
    <w:rsid w:val="00E86B1B"/>
    <w:rPr>
      <w:lang w:val="en-GB" w:eastAsia="fr-FR"/>
    </w:rPr>
  </w:style>
  <w:style w:type="paragraph" w:styleId="CommentSubject">
    <w:name w:val="annotation subject"/>
    <w:basedOn w:val="CommentText"/>
    <w:next w:val="CommentText"/>
    <w:link w:val="CommentSubjectChar"/>
    <w:semiHidden/>
    <w:unhideWhenUsed/>
    <w:rsid w:val="00206685"/>
    <w:rPr>
      <w:b/>
      <w:bCs/>
    </w:rPr>
  </w:style>
  <w:style w:type="character" w:customStyle="1" w:styleId="CommentSubjectChar">
    <w:name w:val="Comment Subject Char"/>
    <w:basedOn w:val="CommentTextChar"/>
    <w:link w:val="CommentSubject"/>
    <w:semiHidden/>
    <w:rsid w:val="00206685"/>
    <w:rPr>
      <w:b/>
      <w:bCs/>
      <w:lang w:val="en-GB" w:eastAsia="fr-FR"/>
    </w:rPr>
  </w:style>
  <w:style w:type="character" w:customStyle="1" w:styleId="BodyTextIndent2Char">
    <w:name w:val="Body Text Indent 2 Char"/>
    <w:basedOn w:val="DefaultParagraphFont"/>
    <w:link w:val="BodyTextIndent2"/>
    <w:rsid w:val="00DE734F"/>
    <w:rPr>
      <w:rFonts w:ascii="Garamond" w:hAnsi="Garamond" w:cs="Arial"/>
      <w:sz w:val="24"/>
      <w:szCs w:val="24"/>
      <w:lang w:val="en-GB" w:eastAsia="fr-FR"/>
    </w:rPr>
  </w:style>
  <w:style w:type="character" w:styleId="UnresolvedMention">
    <w:name w:val="Unresolved Mention"/>
    <w:basedOn w:val="DefaultParagraphFont"/>
    <w:uiPriority w:val="99"/>
    <w:semiHidden/>
    <w:unhideWhenUsed/>
    <w:rsid w:val="00A2684C"/>
    <w:rPr>
      <w:color w:val="605E5C"/>
      <w:shd w:val="clear" w:color="auto" w:fill="E1DFDD"/>
    </w:rPr>
  </w:style>
  <w:style w:type="character" w:customStyle="1" w:styleId="Style25">
    <w:name w:val="Style25"/>
    <w:basedOn w:val="DefaultParagraphFont"/>
    <w:uiPriority w:val="1"/>
    <w:rsid w:val="00075644"/>
    <w:rPr>
      <w:rFonts w:ascii="Times New Roman" w:hAnsi="Times New Roman"/>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rm.coe.int/code-of-conduct/1680a97549"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rm.coe.int/speak-up-council-of-europe-policy-on-reporting-wrongdoing-and-protecti/1680ab69f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hyperlink" Target="https://rm.coe.int/g17-5-privacy-notice-grant-award-procedures-of-the-council-of-europe/1680b50b7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ristina.rabei@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1.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BEI\Downloads\G17.2A%20NEW%20ENG%20Grant%20Agreement%2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019E1DCAF34E5EA9436FB322457CB7"/>
        <w:category>
          <w:name w:val="General"/>
          <w:gallery w:val="placeholder"/>
        </w:category>
        <w:types>
          <w:type w:val="bbPlcHdr"/>
        </w:types>
        <w:behaviors>
          <w:behavior w:val="content"/>
        </w:behaviors>
        <w:guid w:val="{38196773-7EB4-450E-8C05-1139BC58EAC1}"/>
      </w:docPartPr>
      <w:docPartBody>
        <w:p w:rsidR="00FB35EC" w:rsidRDefault="0097120E">
          <w:pPr>
            <w:pStyle w:val="50019E1DCAF34E5EA9436FB322457CB7"/>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52B2594010BE4AE29CBCE6FB0D8976C4"/>
        <w:category>
          <w:name w:val="General"/>
          <w:gallery w:val="placeholder"/>
        </w:category>
        <w:types>
          <w:type w:val="bbPlcHdr"/>
        </w:types>
        <w:behaviors>
          <w:behavior w:val="content"/>
        </w:behaviors>
        <w:guid w:val="{CFC0E6F2-671E-41DB-9BA5-81DE387E4B8F}"/>
      </w:docPartPr>
      <w:docPartBody>
        <w:p w:rsidR="00FB35EC" w:rsidRDefault="0097120E">
          <w:pPr>
            <w:pStyle w:val="52B2594010BE4AE29CBCE6FB0D8976C4"/>
          </w:pPr>
          <w:r w:rsidRPr="009119BF">
            <w:rPr>
              <w:rFonts w:ascii="Arial Narrow" w:hAnsi="Arial Narrow"/>
              <w:color w:val="808080" w:themeColor="background1" w:themeShade="80"/>
              <w:sz w:val="22"/>
              <w:szCs w:val="22"/>
              <w:highlight w:val="yellow"/>
              <w:lang w:val="fr-FR"/>
            </w:rPr>
            <w:t>&lt;N°&gt;</w:t>
          </w:r>
        </w:p>
      </w:docPartBody>
    </w:docPart>
    <w:docPart>
      <w:docPartPr>
        <w:name w:val="63532D278A744589A60CA74C8053944B"/>
        <w:category>
          <w:name w:val="General"/>
          <w:gallery w:val="placeholder"/>
        </w:category>
        <w:types>
          <w:type w:val="bbPlcHdr"/>
        </w:types>
        <w:behaviors>
          <w:behavior w:val="content"/>
        </w:behaviors>
        <w:guid w:val="{E5BDCA45-A008-4C7B-8B41-D7D1DF89E792}"/>
      </w:docPartPr>
      <w:docPartBody>
        <w:p w:rsidR="00FB35EC" w:rsidRDefault="0097120E">
          <w:pPr>
            <w:pStyle w:val="63532D278A744589A60CA74C8053944B"/>
          </w:pPr>
          <w:r w:rsidRPr="009119BF">
            <w:rPr>
              <w:rFonts w:ascii="Arial Narrow" w:hAnsi="Arial Narrow"/>
              <w:color w:val="808080" w:themeColor="background1" w:themeShade="80"/>
              <w:sz w:val="22"/>
              <w:szCs w:val="22"/>
              <w:highlight w:val="yellow"/>
              <w:lang w:val="fr-FR"/>
            </w:rPr>
            <w:t>&lt;N°&gt;</w:t>
          </w:r>
        </w:p>
      </w:docPartBody>
    </w:docPart>
    <w:docPart>
      <w:docPartPr>
        <w:name w:val="C7A4E17438CD40B8BA4813BC220C70A1"/>
        <w:category>
          <w:name w:val="General"/>
          <w:gallery w:val="placeholder"/>
        </w:category>
        <w:types>
          <w:type w:val="bbPlcHdr"/>
        </w:types>
        <w:behaviors>
          <w:behavior w:val="content"/>
        </w:behaviors>
        <w:guid w:val="{9DD45EE2-6DAB-40F3-B496-C8E346FB3D78}"/>
      </w:docPartPr>
      <w:docPartBody>
        <w:p w:rsidR="00FB35EC" w:rsidRDefault="0097120E">
          <w:pPr>
            <w:pStyle w:val="C7A4E17438CD40B8BA4813BC220C70A1"/>
          </w:pPr>
          <w:r w:rsidRPr="009119BF">
            <w:rPr>
              <w:rStyle w:val="PlaceholderText"/>
              <w:rFonts w:ascii="Arial Narrow" w:hAnsi="Arial Narrow"/>
              <w:b/>
              <w:i/>
              <w:sz w:val="28"/>
              <w:szCs w:val="28"/>
              <w:highlight w:val="yellow"/>
            </w:rPr>
            <w:t>&lt;THE GRANTEE&gt;</w:t>
          </w:r>
        </w:p>
      </w:docPartBody>
    </w:docPart>
    <w:docPart>
      <w:docPartPr>
        <w:name w:val="F11B5F65CE1A4DD28DD5E16EC6AFFBE1"/>
        <w:category>
          <w:name w:val="General"/>
          <w:gallery w:val="placeholder"/>
        </w:category>
        <w:types>
          <w:type w:val="bbPlcHdr"/>
        </w:types>
        <w:behaviors>
          <w:behavior w:val="content"/>
        </w:behaviors>
        <w:guid w:val="{16C09E43-0F18-4820-9D05-DF8298AFAB78}"/>
      </w:docPartPr>
      <w:docPartBody>
        <w:p w:rsidR="00FB35EC" w:rsidRDefault="0097120E">
          <w:pPr>
            <w:pStyle w:val="F11B5F65CE1A4DD28DD5E16EC6AFFBE1"/>
          </w:pPr>
          <w:r w:rsidRPr="009119BF">
            <w:rPr>
              <w:rStyle w:val="PlaceholderText"/>
              <w:rFonts w:ascii="Arial Narrow" w:hAnsi="Arial Narrow"/>
              <w:i/>
              <w:sz w:val="22"/>
              <w:szCs w:val="22"/>
              <w:highlight w:val="yellow"/>
            </w:rPr>
            <w:t>&lt;Name of the Representative of the Secretary General&gt;</w:t>
          </w:r>
        </w:p>
      </w:docPartBody>
    </w:docPart>
    <w:docPart>
      <w:docPartPr>
        <w:name w:val="3C8077731AFC445BB57E090279B1D606"/>
        <w:category>
          <w:name w:val="General"/>
          <w:gallery w:val="placeholder"/>
        </w:category>
        <w:types>
          <w:type w:val="bbPlcHdr"/>
        </w:types>
        <w:behaviors>
          <w:behavior w:val="content"/>
        </w:behaviors>
        <w:guid w:val="{E739FC6F-702B-4687-B78F-F650321052B5}"/>
      </w:docPartPr>
      <w:docPartBody>
        <w:p w:rsidR="00FB35EC" w:rsidRDefault="0097120E">
          <w:pPr>
            <w:pStyle w:val="3C8077731AFC445BB57E090279B1D606"/>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FE02335C01E2471FB3B91E2B6928C54E"/>
        <w:category>
          <w:name w:val="General"/>
          <w:gallery w:val="placeholder"/>
        </w:category>
        <w:types>
          <w:type w:val="bbPlcHdr"/>
        </w:types>
        <w:behaviors>
          <w:behavior w:val="content"/>
        </w:behaviors>
        <w:guid w:val="{FFB85150-448E-4C89-809C-9718D09FD7AD}"/>
      </w:docPartPr>
      <w:docPartBody>
        <w:p w:rsidR="00FB35EC" w:rsidRDefault="0097120E">
          <w:pPr>
            <w:pStyle w:val="FE02335C01E2471FB3B91E2B6928C54E"/>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6F7B6CBFFD5840B5A6CC9482BA31771F"/>
        <w:category>
          <w:name w:val="General"/>
          <w:gallery w:val="placeholder"/>
        </w:category>
        <w:types>
          <w:type w:val="bbPlcHdr"/>
        </w:types>
        <w:behaviors>
          <w:behavior w:val="content"/>
        </w:behaviors>
        <w:guid w:val="{385E484E-F410-4137-9403-06E62DFA6A8D}"/>
      </w:docPartPr>
      <w:docPartBody>
        <w:p w:rsidR="00FB35EC" w:rsidRDefault="0097120E">
          <w:pPr>
            <w:pStyle w:val="6F7B6CBFFD5840B5A6CC9482BA31771F"/>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BF967227A50C4CF69A7DDC6013C2F476"/>
        <w:category>
          <w:name w:val="General"/>
          <w:gallery w:val="placeholder"/>
        </w:category>
        <w:types>
          <w:type w:val="bbPlcHdr"/>
        </w:types>
        <w:behaviors>
          <w:behavior w:val="content"/>
        </w:behaviors>
        <w:guid w:val="{14AF3F79-C6C3-4217-8745-3ABBA2F23DB6}"/>
      </w:docPartPr>
      <w:docPartBody>
        <w:p w:rsidR="00FB35EC" w:rsidRDefault="0097120E">
          <w:pPr>
            <w:pStyle w:val="BF967227A50C4CF69A7DDC6013C2F476"/>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B68202BE1DDD4385BD5D609F037BF167"/>
        <w:category>
          <w:name w:val="General"/>
          <w:gallery w:val="placeholder"/>
        </w:category>
        <w:types>
          <w:type w:val="bbPlcHdr"/>
        </w:types>
        <w:behaviors>
          <w:behavior w:val="content"/>
        </w:behaviors>
        <w:guid w:val="{4AAD7A08-9153-4A2C-BD2B-03730A9293AF}"/>
      </w:docPartPr>
      <w:docPartBody>
        <w:p w:rsidR="00FB35EC" w:rsidRDefault="0097120E">
          <w:pPr>
            <w:pStyle w:val="B68202BE1DDD4385BD5D609F037BF167"/>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DA5172D4D9BA46B1A139F78B568F30ED"/>
        <w:category>
          <w:name w:val="General"/>
          <w:gallery w:val="placeholder"/>
        </w:category>
        <w:types>
          <w:type w:val="bbPlcHdr"/>
        </w:types>
        <w:behaviors>
          <w:behavior w:val="content"/>
        </w:behaviors>
        <w:guid w:val="{245AEE62-4C38-483C-AF56-20B2D5852B67}"/>
      </w:docPartPr>
      <w:docPartBody>
        <w:p w:rsidR="00FB35EC" w:rsidRDefault="0097120E">
          <w:pPr>
            <w:pStyle w:val="DA5172D4D9BA46B1A139F78B568F30ED"/>
          </w:pPr>
          <w:r w:rsidRPr="009119BF">
            <w:rPr>
              <w:rFonts w:ascii="Arial Narrow" w:hAnsi="Arial Narrow"/>
              <w:i/>
              <w:color w:val="808080" w:themeColor="background1" w:themeShade="80"/>
              <w:spacing w:val="-3"/>
              <w:sz w:val="22"/>
              <w:szCs w:val="22"/>
              <w:highlight w:val="yellow"/>
            </w:rPr>
            <w:t>&lt;</w:t>
          </w:r>
          <w:r>
            <w:rPr>
              <w:rFonts w:ascii="Arial Narrow" w:hAnsi="Arial Narrow"/>
              <w:i/>
              <w:color w:val="808080" w:themeColor="background1" w:themeShade="80"/>
              <w:spacing w:val="-3"/>
              <w:sz w:val="22"/>
              <w:szCs w:val="22"/>
              <w:highlight w:val="yellow"/>
            </w:rPr>
            <w:t>number</w:t>
          </w:r>
          <w:r w:rsidRPr="009119BF">
            <w:rPr>
              <w:rFonts w:ascii="Arial Narrow" w:hAnsi="Arial Narrow"/>
              <w:i/>
              <w:color w:val="808080" w:themeColor="background1" w:themeShade="80"/>
              <w:spacing w:val="-3"/>
              <w:sz w:val="22"/>
              <w:szCs w:val="22"/>
              <w:highlight w:val="yellow"/>
            </w:rPr>
            <w:t>&gt;</w:t>
          </w:r>
        </w:p>
      </w:docPartBody>
    </w:docPart>
    <w:docPart>
      <w:docPartPr>
        <w:name w:val="AD61065673FF48C099E414C59EDA6366"/>
        <w:category>
          <w:name w:val="General"/>
          <w:gallery w:val="placeholder"/>
        </w:category>
        <w:types>
          <w:type w:val="bbPlcHdr"/>
        </w:types>
        <w:behaviors>
          <w:behavior w:val="content"/>
        </w:behaviors>
        <w:guid w:val="{5AF22359-A0EB-4198-B0C8-B4D01A86524C}"/>
      </w:docPartPr>
      <w:docPartBody>
        <w:p w:rsidR="00FB35EC" w:rsidRDefault="0097120E">
          <w:pPr>
            <w:pStyle w:val="AD61065673FF48C099E414C59EDA6366"/>
          </w:pPr>
          <w:r w:rsidRPr="009119BF">
            <w:rPr>
              <w:rFonts w:ascii="Arial Narrow" w:hAnsi="Arial Narrow"/>
              <w:i/>
              <w:color w:val="808080" w:themeColor="background1" w:themeShade="80"/>
              <w:sz w:val="22"/>
              <w:szCs w:val="22"/>
              <w:highlight w:val="yellow"/>
            </w:rPr>
            <w:t>&lt;Account holder&gt;</w:t>
          </w:r>
        </w:p>
      </w:docPartBody>
    </w:docPart>
    <w:docPart>
      <w:docPartPr>
        <w:name w:val="570F2A3CC563454FB381C55F1E02641A"/>
        <w:category>
          <w:name w:val="General"/>
          <w:gallery w:val="placeholder"/>
        </w:category>
        <w:types>
          <w:type w:val="bbPlcHdr"/>
        </w:types>
        <w:behaviors>
          <w:behavior w:val="content"/>
        </w:behaviors>
        <w:guid w:val="{EE1BE227-E331-48F3-BB64-388B5BE29798}"/>
      </w:docPartPr>
      <w:docPartBody>
        <w:p w:rsidR="00FB35EC" w:rsidRDefault="0097120E">
          <w:pPr>
            <w:pStyle w:val="570F2A3CC563454FB381C55F1E02641A"/>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DDCCA9340933470E9DF59B2A079C54FB"/>
        <w:category>
          <w:name w:val="General"/>
          <w:gallery w:val="placeholder"/>
        </w:category>
        <w:types>
          <w:type w:val="bbPlcHdr"/>
        </w:types>
        <w:behaviors>
          <w:behavior w:val="content"/>
        </w:behaviors>
        <w:guid w:val="{145C81A6-5EA9-4FB5-92A7-6C842D6D613A}"/>
      </w:docPartPr>
      <w:docPartBody>
        <w:p w:rsidR="00FB35EC" w:rsidRDefault="0097120E">
          <w:pPr>
            <w:pStyle w:val="DDCCA9340933470E9DF59B2A079C54FB"/>
          </w:pPr>
          <w:r w:rsidRPr="009119BF">
            <w:rPr>
              <w:rFonts w:ascii="Arial Narrow" w:hAnsi="Arial Narrow"/>
              <w:i/>
              <w:color w:val="808080" w:themeColor="background1" w:themeShade="80"/>
              <w:sz w:val="22"/>
              <w:szCs w:val="22"/>
              <w:highlight w:val="yellow"/>
            </w:rPr>
            <w:t>&lt;IBAN Code&gt;</w:t>
          </w:r>
        </w:p>
      </w:docPartBody>
    </w:docPart>
    <w:docPart>
      <w:docPartPr>
        <w:name w:val="DAD739447CF44DC4881E6C8DF33FF9C6"/>
        <w:category>
          <w:name w:val="General"/>
          <w:gallery w:val="placeholder"/>
        </w:category>
        <w:types>
          <w:type w:val="bbPlcHdr"/>
        </w:types>
        <w:behaviors>
          <w:behavior w:val="content"/>
        </w:behaviors>
        <w:guid w:val="{2ABC3FB5-1AC7-4BE7-A0BD-3FBD6AC14985}"/>
      </w:docPartPr>
      <w:docPartBody>
        <w:p w:rsidR="00FB35EC" w:rsidRDefault="0097120E">
          <w:pPr>
            <w:pStyle w:val="DAD739447CF44DC4881E6C8DF33FF9C6"/>
          </w:pPr>
          <w:r w:rsidRPr="009119BF">
            <w:rPr>
              <w:rFonts w:ascii="Arial Narrow" w:hAnsi="Arial Narrow"/>
              <w:i/>
              <w:color w:val="808080" w:themeColor="background1" w:themeShade="80"/>
              <w:sz w:val="22"/>
              <w:szCs w:val="22"/>
              <w:highlight w:val="yellow"/>
            </w:rPr>
            <w:t>&lt;SWIFT Code&gt;</w:t>
          </w:r>
        </w:p>
      </w:docPartBody>
    </w:docPart>
    <w:docPart>
      <w:docPartPr>
        <w:name w:val="94BDA5C298334833AABCB32CC3A3F152"/>
        <w:category>
          <w:name w:val="General"/>
          <w:gallery w:val="placeholder"/>
        </w:category>
        <w:types>
          <w:type w:val="bbPlcHdr"/>
        </w:types>
        <w:behaviors>
          <w:behavior w:val="content"/>
        </w:behaviors>
        <w:guid w:val="{F79503CF-DA00-4073-83E3-7B4CCB0990B7}"/>
      </w:docPartPr>
      <w:docPartBody>
        <w:p w:rsidR="00FB35EC" w:rsidRDefault="0097120E">
          <w:pPr>
            <w:pStyle w:val="94BDA5C298334833AABCB32CC3A3F152"/>
          </w:pPr>
          <w:r w:rsidRPr="009119BF">
            <w:rPr>
              <w:rFonts w:ascii="Arial Narrow" w:hAnsi="Arial Narrow"/>
              <w:i/>
              <w:color w:val="808080" w:themeColor="background1" w:themeShade="80"/>
              <w:sz w:val="22"/>
              <w:szCs w:val="22"/>
              <w:highlight w:val="yellow"/>
            </w:rPr>
            <w:t>&lt;Bank name&gt;</w:t>
          </w:r>
        </w:p>
      </w:docPartBody>
    </w:docPart>
    <w:docPart>
      <w:docPartPr>
        <w:name w:val="15F99B1CAE92463CB353D0D74CCC0B60"/>
        <w:category>
          <w:name w:val="General"/>
          <w:gallery w:val="placeholder"/>
        </w:category>
        <w:types>
          <w:type w:val="bbPlcHdr"/>
        </w:types>
        <w:behaviors>
          <w:behavior w:val="content"/>
        </w:behaviors>
        <w:guid w:val="{D8101247-4B04-4D40-A557-852630D8FA35}"/>
      </w:docPartPr>
      <w:docPartBody>
        <w:p w:rsidR="00FB35EC" w:rsidRDefault="0097120E">
          <w:pPr>
            <w:pStyle w:val="15F99B1CAE92463CB353D0D74CCC0B60"/>
          </w:pPr>
          <w:r w:rsidRPr="009119BF">
            <w:rPr>
              <w:rFonts w:ascii="Arial Narrow" w:hAnsi="Arial Narrow"/>
              <w:i/>
              <w:color w:val="808080" w:themeColor="background1" w:themeShade="80"/>
              <w:sz w:val="22"/>
              <w:szCs w:val="22"/>
              <w:highlight w:val="yellow"/>
            </w:rPr>
            <w:t>&lt;Bank address&gt;</w:t>
          </w:r>
        </w:p>
      </w:docPartBody>
    </w:docPart>
    <w:docPart>
      <w:docPartPr>
        <w:name w:val="76B8A628DFAA43AC8086B284E7F8FBBF"/>
        <w:category>
          <w:name w:val="General"/>
          <w:gallery w:val="placeholder"/>
        </w:category>
        <w:types>
          <w:type w:val="bbPlcHdr"/>
        </w:types>
        <w:behaviors>
          <w:behavior w:val="content"/>
        </w:behaviors>
        <w:guid w:val="{6F5E950E-86D0-499A-AC7E-89A716C676DC}"/>
      </w:docPartPr>
      <w:docPartBody>
        <w:p w:rsidR="00FB35EC" w:rsidRDefault="0097120E">
          <w:pPr>
            <w:pStyle w:val="76B8A628DFAA43AC8086B284E7F8FBBF"/>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8BB436CC8BD14DF3ADD1E5237C3578F1"/>
        <w:category>
          <w:name w:val="General"/>
          <w:gallery w:val="placeholder"/>
        </w:category>
        <w:types>
          <w:type w:val="bbPlcHdr"/>
        </w:types>
        <w:behaviors>
          <w:behavior w:val="content"/>
        </w:behaviors>
        <w:guid w:val="{75C85630-1C2F-43BC-AA8A-11BE97699579}"/>
      </w:docPartPr>
      <w:docPartBody>
        <w:p w:rsidR="00FB35EC" w:rsidRDefault="0097120E">
          <w:pPr>
            <w:pStyle w:val="8BB436CC8BD14DF3ADD1E5237C3578F1"/>
          </w:pPr>
          <w:r w:rsidRPr="009119BF">
            <w:rPr>
              <w:rFonts w:ascii="Arial Narrow" w:hAnsi="Arial Narrow"/>
              <w:i/>
              <w:color w:val="808080" w:themeColor="background1" w:themeShade="80"/>
              <w:sz w:val="22"/>
              <w:szCs w:val="22"/>
              <w:highlight w:val="yellow"/>
            </w:rPr>
            <w:t>&lt;Address&gt;</w:t>
          </w:r>
        </w:p>
      </w:docPartBody>
    </w:docPart>
    <w:docPart>
      <w:docPartPr>
        <w:name w:val="1F49D6074C5E4F11B63DBCC1D38EADE6"/>
        <w:category>
          <w:name w:val="General"/>
          <w:gallery w:val="placeholder"/>
        </w:category>
        <w:types>
          <w:type w:val="bbPlcHdr"/>
        </w:types>
        <w:behaviors>
          <w:behavior w:val="content"/>
        </w:behaviors>
        <w:guid w:val="{F21A68C7-36A5-4A9B-93AF-66755D1F1CF8}"/>
      </w:docPartPr>
      <w:docPartBody>
        <w:p w:rsidR="00FB35EC" w:rsidRDefault="0097120E">
          <w:pPr>
            <w:pStyle w:val="1F49D6074C5E4F11B63DBCC1D38EADE6"/>
          </w:pPr>
          <w:r w:rsidRPr="009119BF">
            <w:rPr>
              <w:rFonts w:ascii="Arial Narrow" w:hAnsi="Arial Narrow"/>
              <w:i/>
              <w:color w:val="808080" w:themeColor="background1" w:themeShade="80"/>
              <w:sz w:val="22"/>
              <w:szCs w:val="22"/>
              <w:highlight w:val="yellow"/>
            </w:rPr>
            <w:t>&lt;Telephone&gt;</w:t>
          </w:r>
        </w:p>
      </w:docPartBody>
    </w:docPart>
    <w:docPart>
      <w:docPartPr>
        <w:name w:val="50C23CCAD4634E3BA6829B0BA8E84A3F"/>
        <w:category>
          <w:name w:val="General"/>
          <w:gallery w:val="placeholder"/>
        </w:category>
        <w:types>
          <w:type w:val="bbPlcHdr"/>
        </w:types>
        <w:behaviors>
          <w:behavior w:val="content"/>
        </w:behaviors>
        <w:guid w:val="{A84473F7-C3FF-45C3-9F0E-2C14D0768F17}"/>
      </w:docPartPr>
      <w:docPartBody>
        <w:p w:rsidR="00FB35EC" w:rsidRDefault="0097120E">
          <w:pPr>
            <w:pStyle w:val="50C23CCAD4634E3BA6829B0BA8E84A3F"/>
          </w:pPr>
          <w:r w:rsidRPr="009119BF">
            <w:rPr>
              <w:rFonts w:ascii="Arial Narrow" w:hAnsi="Arial Narrow"/>
              <w:i/>
              <w:color w:val="808080" w:themeColor="background1" w:themeShade="80"/>
              <w:sz w:val="22"/>
              <w:szCs w:val="22"/>
              <w:highlight w:val="yellow"/>
            </w:rPr>
            <w:t>&lt;Email&gt;</w:t>
          </w:r>
        </w:p>
      </w:docPartBody>
    </w:docPart>
    <w:docPart>
      <w:docPartPr>
        <w:name w:val="3E4C994608DE4203A0F40480C4D1CFB8"/>
        <w:category>
          <w:name w:val="General"/>
          <w:gallery w:val="placeholder"/>
        </w:category>
        <w:types>
          <w:type w:val="bbPlcHdr"/>
        </w:types>
        <w:behaviors>
          <w:behavior w:val="content"/>
        </w:behaviors>
        <w:guid w:val="{86D95A2E-F398-4DDE-A5E8-24ED42A960B2}"/>
      </w:docPartPr>
      <w:docPartBody>
        <w:p w:rsidR="00FB35EC" w:rsidRDefault="0097120E">
          <w:pPr>
            <w:pStyle w:val="3E4C994608DE4203A0F40480C4D1CFB8"/>
          </w:pPr>
          <w:r w:rsidRPr="009119BF">
            <w:rPr>
              <w:rFonts w:ascii="Arial Narrow" w:hAnsi="Arial Narrow"/>
              <w:i/>
              <w:color w:val="808080" w:themeColor="background1" w:themeShade="80"/>
              <w:sz w:val="22"/>
              <w:szCs w:val="22"/>
              <w:highlight w:val="yellow"/>
            </w:rPr>
            <w:t>&lt;Fax&gt;</w:t>
          </w:r>
        </w:p>
      </w:docPartBody>
    </w:docPart>
    <w:docPart>
      <w:docPartPr>
        <w:name w:val="88DD5FB646E84996BF71D2D305AACE77"/>
        <w:category>
          <w:name w:val="General"/>
          <w:gallery w:val="placeholder"/>
        </w:category>
        <w:types>
          <w:type w:val="bbPlcHdr"/>
        </w:types>
        <w:behaviors>
          <w:behavior w:val="content"/>
        </w:behaviors>
        <w:guid w:val="{9250D1C2-9023-48FD-9ABF-ED4ADD3DD8F9}"/>
      </w:docPartPr>
      <w:docPartBody>
        <w:p w:rsidR="00FB35EC" w:rsidRDefault="0097120E">
          <w:pPr>
            <w:pStyle w:val="88DD5FB646E84996BF71D2D305AACE77"/>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A8D8FA196A074BAA9F25BAA484C126FC"/>
        <w:category>
          <w:name w:val="General"/>
          <w:gallery w:val="placeholder"/>
        </w:category>
        <w:types>
          <w:type w:val="bbPlcHdr"/>
        </w:types>
        <w:behaviors>
          <w:behavior w:val="content"/>
        </w:behaviors>
        <w:guid w:val="{CB6D7826-F5FA-437F-8B51-B06748F9AAF6}"/>
      </w:docPartPr>
      <w:docPartBody>
        <w:p w:rsidR="00FB35EC" w:rsidRDefault="0097120E">
          <w:pPr>
            <w:pStyle w:val="A8D8FA196A074BAA9F25BAA484C126FC"/>
          </w:pPr>
          <w:r w:rsidRPr="009119BF">
            <w:rPr>
              <w:rFonts w:ascii="Arial Narrow" w:hAnsi="Arial Narrow"/>
              <w:i/>
              <w:color w:val="808080" w:themeColor="background1" w:themeShade="80"/>
              <w:sz w:val="22"/>
              <w:szCs w:val="22"/>
              <w:highlight w:val="yellow"/>
            </w:rPr>
            <w:t>&lt;Address&gt;</w:t>
          </w:r>
        </w:p>
      </w:docPartBody>
    </w:docPart>
    <w:docPart>
      <w:docPartPr>
        <w:name w:val="0EEDEBA9FCCC44AE8DDDDDDCCBB010F9"/>
        <w:category>
          <w:name w:val="General"/>
          <w:gallery w:val="placeholder"/>
        </w:category>
        <w:types>
          <w:type w:val="bbPlcHdr"/>
        </w:types>
        <w:behaviors>
          <w:behavior w:val="content"/>
        </w:behaviors>
        <w:guid w:val="{DB6AFFFE-E9BA-416A-8869-48F4807B19EE}"/>
      </w:docPartPr>
      <w:docPartBody>
        <w:p w:rsidR="00FB35EC" w:rsidRDefault="0097120E">
          <w:pPr>
            <w:pStyle w:val="0EEDEBA9FCCC44AE8DDDDDDCCBB010F9"/>
          </w:pPr>
          <w:r w:rsidRPr="009119BF">
            <w:rPr>
              <w:rFonts w:ascii="Arial Narrow" w:hAnsi="Arial Narrow"/>
              <w:i/>
              <w:color w:val="808080" w:themeColor="background1" w:themeShade="80"/>
              <w:sz w:val="22"/>
              <w:szCs w:val="22"/>
              <w:highlight w:val="yellow"/>
            </w:rPr>
            <w:t>&lt;Telephone&gt;</w:t>
          </w:r>
        </w:p>
      </w:docPartBody>
    </w:docPart>
    <w:docPart>
      <w:docPartPr>
        <w:name w:val="9DECFE22103B4B2297FC6C965E837B1B"/>
        <w:category>
          <w:name w:val="General"/>
          <w:gallery w:val="placeholder"/>
        </w:category>
        <w:types>
          <w:type w:val="bbPlcHdr"/>
        </w:types>
        <w:behaviors>
          <w:behavior w:val="content"/>
        </w:behaviors>
        <w:guid w:val="{A0286130-0FF8-49E9-B560-A9BD6BC38909}"/>
      </w:docPartPr>
      <w:docPartBody>
        <w:p w:rsidR="00FB35EC" w:rsidRDefault="0097120E">
          <w:pPr>
            <w:pStyle w:val="9DECFE22103B4B2297FC6C965E837B1B"/>
          </w:pPr>
          <w:r w:rsidRPr="009119BF">
            <w:rPr>
              <w:rFonts w:ascii="Arial Narrow" w:hAnsi="Arial Narrow"/>
              <w:i/>
              <w:color w:val="808080" w:themeColor="background1" w:themeShade="80"/>
              <w:sz w:val="22"/>
              <w:szCs w:val="22"/>
              <w:highlight w:val="yellow"/>
            </w:rPr>
            <w:t>&lt;Email&gt;</w:t>
          </w:r>
        </w:p>
      </w:docPartBody>
    </w:docPart>
    <w:docPart>
      <w:docPartPr>
        <w:name w:val="F4B73744720247668DE01CC108CDC47C"/>
        <w:category>
          <w:name w:val="General"/>
          <w:gallery w:val="placeholder"/>
        </w:category>
        <w:types>
          <w:type w:val="bbPlcHdr"/>
        </w:types>
        <w:behaviors>
          <w:behavior w:val="content"/>
        </w:behaviors>
        <w:guid w:val="{2987DF0A-208F-4F01-BDB9-C5E812FA9309}"/>
      </w:docPartPr>
      <w:docPartBody>
        <w:p w:rsidR="00FB35EC" w:rsidRDefault="0097120E">
          <w:pPr>
            <w:pStyle w:val="F4B73744720247668DE01CC108CDC47C"/>
          </w:pPr>
          <w:r w:rsidRPr="009119BF">
            <w:rPr>
              <w:rFonts w:ascii="Arial Narrow" w:hAnsi="Arial Narrow"/>
              <w:i/>
              <w:color w:val="808080" w:themeColor="background1" w:themeShade="80"/>
              <w:sz w:val="22"/>
              <w:szCs w:val="22"/>
              <w:highlight w:val="yellow"/>
            </w:rPr>
            <w:t>&lt;Fax&gt;</w:t>
          </w:r>
        </w:p>
      </w:docPartBody>
    </w:docPart>
    <w:docPart>
      <w:docPartPr>
        <w:name w:val="DCA9DED93FCF4DA09B89F9101E940C5C"/>
        <w:category>
          <w:name w:val="General"/>
          <w:gallery w:val="placeholder"/>
        </w:category>
        <w:types>
          <w:type w:val="bbPlcHdr"/>
        </w:types>
        <w:behaviors>
          <w:behavior w:val="content"/>
        </w:behaviors>
        <w:guid w:val="{C63C4895-73FB-442A-BB09-451EFA845621}"/>
      </w:docPartPr>
      <w:docPartBody>
        <w:p w:rsidR="00FB35EC" w:rsidRPr="00D75C48" w:rsidRDefault="0097120E" w:rsidP="00915E68">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FB35EC" w:rsidRPr="009119BF" w:rsidRDefault="0097120E" w:rsidP="00915E68">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FB35EC" w:rsidRPr="009119BF" w:rsidRDefault="0097120E" w:rsidP="00915E68">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FB35EC" w:rsidRDefault="0097120E">
          <w:pPr>
            <w:pStyle w:val="DCA9DED93FCF4DA09B89F9101E940C5C"/>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14ECA268CC5C45648483627EC7B159E3"/>
        <w:category>
          <w:name w:val="General"/>
          <w:gallery w:val="placeholder"/>
        </w:category>
        <w:types>
          <w:type w:val="bbPlcHdr"/>
        </w:types>
        <w:behaviors>
          <w:behavior w:val="content"/>
        </w:behaviors>
        <w:guid w:val="{A92A46E0-A515-488C-994D-F62E07FB210A}"/>
      </w:docPartPr>
      <w:docPartBody>
        <w:p w:rsidR="00FB35EC" w:rsidRPr="009119BF" w:rsidRDefault="0097120E" w:rsidP="00352A7F">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FB35EC" w:rsidRDefault="0097120E">
          <w:pPr>
            <w:pStyle w:val="14ECA268CC5C45648483627EC7B159E3"/>
          </w:pPr>
          <w:r w:rsidRPr="009119BF">
            <w:rPr>
              <w:rFonts w:ascii="Arial Narrow" w:hAnsi="Arial Narrow"/>
              <w:sz w:val="22"/>
              <w:szCs w:val="22"/>
            </w:rPr>
            <w:t>The Council of Europe shall not be held liable for 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bookmarkStart w:id="3" w:name="_Hlk63173287"/>
        <w:bookmarkStart w:id="4" w:name="_Hlk63171354"/>
        <w:bookmarkStart w:id="5" w:name="_Hlk63172422"/>
        <w:bookmarkEnd w:id="3"/>
        <w:bookmarkEnd w:id="4"/>
        <w:bookmarkEnd w:id="5"/>
      </w:docPartBody>
    </w:docPart>
    <w:docPart>
      <w:docPartPr>
        <w:name w:val="9321A6CAD6644E8E9CE50DDFF1C9CA47"/>
        <w:category>
          <w:name w:val="General"/>
          <w:gallery w:val="placeholder"/>
        </w:category>
        <w:types>
          <w:type w:val="bbPlcHdr"/>
        </w:types>
        <w:behaviors>
          <w:behavior w:val="content"/>
        </w:behaviors>
        <w:guid w:val="{CD63DC46-57DC-418E-B4EB-363A155AC5CD}"/>
      </w:docPartPr>
      <w:docPartBody>
        <w:p w:rsidR="00FB35EC" w:rsidRPr="009119BF" w:rsidRDefault="0097120E" w:rsidP="00352A7F">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FB35EC" w:rsidRPr="009119BF" w:rsidRDefault="0097120E"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FB35EC" w:rsidRDefault="0097120E">
          <w:pPr>
            <w:pStyle w:val="9321A6CAD6644E8E9CE50DDFF1C9CA47"/>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875B06069A647B1BD002B53A6964DFD"/>
        <w:category>
          <w:name w:val="General"/>
          <w:gallery w:val="placeholder"/>
        </w:category>
        <w:types>
          <w:type w:val="bbPlcHdr"/>
        </w:types>
        <w:behaviors>
          <w:behavior w:val="content"/>
        </w:behaviors>
        <w:guid w:val="{DC96EDAD-84D3-47A7-A94A-FB70E10CA6E3}"/>
      </w:docPartPr>
      <w:docPartBody>
        <w:p w:rsidR="00FB35EC" w:rsidRPr="009119BF" w:rsidRDefault="0097120E"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FB35EC" w:rsidRDefault="0097120E">
          <w:pPr>
            <w:pStyle w:val="7875B06069A647B1BD002B53A6964DFD"/>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12AB4E4644D74B9084B520B9A7F3A85B"/>
        <w:category>
          <w:name w:val="General"/>
          <w:gallery w:val="placeholder"/>
        </w:category>
        <w:types>
          <w:type w:val="bbPlcHdr"/>
        </w:types>
        <w:behaviors>
          <w:behavior w:val="content"/>
        </w:behaviors>
        <w:guid w:val="{10E80D92-8FA6-406D-8265-DDDD3378083A}"/>
      </w:docPartPr>
      <w:docPartBody>
        <w:p w:rsidR="00FB35EC" w:rsidRPr="0008289A" w:rsidRDefault="0097120E" w:rsidP="00E5021A">
          <w:pPr>
            <w:tabs>
              <w:tab w:val="left" w:pos="567"/>
            </w:tabs>
            <w:spacing w:before="120" w:after="120"/>
            <w:ind w:right="646"/>
            <w:jc w:val="both"/>
            <w:rPr>
              <w:rFonts w:ascii="Arial Narrow" w:hAnsi="Arial Narrow"/>
              <w:b/>
            </w:rPr>
          </w:pPr>
          <w:r w:rsidRPr="00513CEB">
            <w:rPr>
              <w:rFonts w:ascii="Arial Narrow" w:hAnsi="Arial Narrow"/>
              <w:bCs/>
              <w:highlight w:val="yellow"/>
            </w:rPr>
            <w:t>[OPTION 2: the non-EU version of Article 9:]</w:t>
          </w:r>
        </w:p>
        <w:p w:rsidR="00FB35EC" w:rsidRPr="0008289A" w:rsidRDefault="0097120E" w:rsidP="00915E68">
          <w:pPr>
            <w:numPr>
              <w:ilvl w:val="0"/>
              <w:numId w:val="2"/>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FB35EC" w:rsidRPr="0008289A" w:rsidRDefault="0097120E" w:rsidP="00E5021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FB35EC" w:rsidRPr="0008289A" w:rsidRDefault="0097120E" w:rsidP="00E5021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FB35EC" w:rsidRPr="0008289A" w:rsidRDefault="0097120E" w:rsidP="00E5021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FB35EC" w:rsidRPr="0008289A" w:rsidRDefault="0097120E" w:rsidP="00E5021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FB35EC" w:rsidRDefault="0097120E">
          <w:pPr>
            <w:pStyle w:val="12AB4E4644D74B9084B520B9A7F3A85B"/>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42858CCEA15E4A8C94154B827D663005"/>
        <w:category>
          <w:name w:val="General"/>
          <w:gallery w:val="placeholder"/>
        </w:category>
        <w:types>
          <w:type w:val="bbPlcHdr"/>
        </w:types>
        <w:behaviors>
          <w:behavior w:val="content"/>
        </w:behaviors>
        <w:guid w:val="{CD3E0BAB-C456-4E72-B794-73241D93BB60}"/>
      </w:docPartPr>
      <w:docPartBody>
        <w:p w:rsidR="00FB35EC" w:rsidRPr="009119BF" w:rsidRDefault="0097120E"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FB35EC" w:rsidRPr="009119BF" w:rsidRDefault="0097120E"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Ownership, title and industrial and intellectual property rights in the results of the Action and the reports and other documents relating to it shall be vested in the</w:t>
          </w:r>
          <w:r>
            <w:rPr>
              <w:rFonts w:ascii="Arial Narrow" w:hAnsi="Arial Narrow"/>
              <w:color w:val="000000"/>
            </w:rPr>
            <w:t xml:space="preserv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w:t>
          </w:r>
        </w:p>
        <w:p w:rsidR="00FB35EC" w:rsidRDefault="0097120E">
          <w:pPr>
            <w:pStyle w:val="42858CCEA15E4A8C94154B827D663005"/>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9A7DA9B01E0446788FB32F316EF6556C"/>
        <w:category>
          <w:name w:val="General"/>
          <w:gallery w:val="placeholder"/>
        </w:category>
        <w:types>
          <w:type w:val="bbPlcHdr"/>
        </w:types>
        <w:behaviors>
          <w:behavior w:val="content"/>
        </w:behaviors>
        <w:guid w:val="{61CCF560-ED26-4622-A546-2E6108ED70D3}"/>
      </w:docPartPr>
      <w:docPartBody>
        <w:p w:rsidR="00FB35EC" w:rsidRPr="009119BF" w:rsidRDefault="0097120E"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FB35EC" w:rsidRPr="009119BF" w:rsidRDefault="0097120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FB35EC" w:rsidRPr="009119BF" w:rsidRDefault="0097120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FB35EC" w:rsidRPr="009119BF" w:rsidRDefault="0097120E"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FB35EC" w:rsidRPr="009119BF" w:rsidRDefault="0097120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FB35EC" w:rsidRPr="009119BF" w:rsidRDefault="0097120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FB35EC" w:rsidRPr="009119BF" w:rsidRDefault="0097120E"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FB35EC" w:rsidRPr="009119BF" w:rsidRDefault="0097120E"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FB35EC" w:rsidRPr="009119BF" w:rsidRDefault="0097120E"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FB35EC" w:rsidRPr="009119BF" w:rsidRDefault="0097120E"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FB35EC" w:rsidRPr="009119BF" w:rsidRDefault="0097120E" w:rsidP="00CC196E">
          <w:pPr>
            <w:numPr>
              <w:ilvl w:val="0"/>
              <w:numId w:val="3"/>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FB35EC" w:rsidRDefault="0097120E"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FB35EC" w:rsidRDefault="0097120E">
          <w:pPr>
            <w:pStyle w:val="9A7DA9B01E0446788FB32F316EF6556C"/>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5" w:history="1">
            <w:r w:rsidR="00FB35EC"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8BD277DB7C2C43C7B06AE08220FA74FA"/>
        <w:category>
          <w:name w:val="General"/>
          <w:gallery w:val="placeholder"/>
        </w:category>
        <w:types>
          <w:type w:val="bbPlcHdr"/>
        </w:types>
        <w:behaviors>
          <w:behavior w:val="content"/>
        </w:behaviors>
        <w:guid w:val="{97704E07-0C2C-443D-A2EB-B59E3F2E4AB9}"/>
      </w:docPartPr>
      <w:docPartBody>
        <w:p w:rsidR="00FB35EC" w:rsidRPr="00D75C48" w:rsidRDefault="0097120E"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FB35EC" w:rsidRPr="00D75C48" w:rsidRDefault="0097120E"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FB35EC" w:rsidRPr="00D75C48" w:rsidRDefault="0097120E"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FB35EC" w:rsidRPr="00D75C48" w:rsidRDefault="0097120E"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FB35EC" w:rsidRPr="00D75C48" w:rsidRDefault="0097120E"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FB35EC" w:rsidRPr="00D75C48" w:rsidRDefault="0097120E"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Pr>
              <w:rFonts w:ascii="Arial Narrow" w:hAnsi="Arial Narrow"/>
              <w:sz w:val="22"/>
              <w:szCs w:val="22"/>
            </w:rPr>
            <w:t xml:space="preserve"> G</w:t>
          </w:r>
          <w:r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FB35EC" w:rsidRPr="00D75C48" w:rsidRDefault="0097120E"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FB35EC" w:rsidRPr="00D75C48" w:rsidRDefault="0097120E"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FB35EC" w:rsidRPr="00D75C48" w:rsidRDefault="0097120E"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FB35EC" w:rsidRPr="00D75C48" w:rsidRDefault="00FB35EC" w:rsidP="00352A7F">
          <w:pPr>
            <w:tabs>
              <w:tab w:val="left" w:pos="567"/>
            </w:tabs>
            <w:autoSpaceDE w:val="0"/>
            <w:autoSpaceDN w:val="0"/>
            <w:adjustRightInd w:val="0"/>
            <w:spacing w:after="120"/>
            <w:ind w:right="649"/>
            <w:jc w:val="both"/>
            <w:rPr>
              <w:rFonts w:ascii="Arial Narrow" w:hAnsi="Arial Narrow"/>
            </w:rPr>
          </w:pPr>
        </w:p>
        <w:p w:rsidR="00FB35EC" w:rsidRPr="00D75C48" w:rsidRDefault="0097120E"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D75C48">
            <w:rPr>
              <w:rFonts w:ascii="Arial Narrow" w:hAnsi="Arial Narrow"/>
            </w:rPr>
            <w:t>rantee</w:t>
          </w:r>
          <w:r>
            <w:rPr>
              <w:rFonts w:ascii="Arial Narrow" w:hAnsi="Arial Narrow"/>
            </w:rPr>
            <w:t>s</w:t>
          </w:r>
          <w:r w:rsidRPr="00D75C48">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FB35EC" w:rsidRPr="00D75C48" w:rsidRDefault="0097120E"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FB35EC" w:rsidRPr="00D75C48" w:rsidRDefault="0097120E"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FB35EC" w:rsidRPr="00D75C48" w:rsidRDefault="0097120E"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FB35EC" w:rsidRPr="00D75C48" w:rsidRDefault="0097120E"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FB35EC" w:rsidRPr="00D75C48" w:rsidRDefault="0097120E"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FB35EC" w:rsidRPr="00D75C48" w:rsidRDefault="0097120E"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sidRPr="00D75C48">
            <w:rPr>
              <w:rFonts w:ascii="Arial Narrow" w:hAnsi="Arial Narrow"/>
            </w:rPr>
            <w:t>Grantee</w:t>
          </w:r>
          <w:r>
            <w:rPr>
              <w:rFonts w:ascii="Arial Narrow" w:hAnsi="Arial Narrow"/>
            </w:rPr>
            <w:t>s</w:t>
          </w:r>
          <w:r w:rsidRPr="00D75C48">
            <w:rPr>
              <w:rFonts w:ascii="Arial Narrow" w:hAnsi="Arial Narrow"/>
            </w:rPr>
            <w:t xml:space="preserve"> to any third party;</w:t>
          </w:r>
        </w:p>
        <w:p w:rsidR="00FB35EC" w:rsidRPr="00D75C48" w:rsidRDefault="0097120E"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FB35EC" w:rsidRPr="00D75C48" w:rsidRDefault="0097120E"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FB35EC" w:rsidRPr="00D75C48" w:rsidRDefault="0097120E"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w:t>
          </w:r>
          <w:r>
            <w:rPr>
              <w:rFonts w:ascii="Arial Narrow" w:hAnsi="Arial Narrow"/>
            </w:rPr>
            <w:t xml:space="preserve"> of </w:t>
          </w:r>
          <w:r w:rsidRPr="00D75C48">
            <w:rPr>
              <w:rFonts w:ascii="Arial Narrow" w:hAnsi="Arial Narrow"/>
            </w:rPr>
            <w:t>facilities or refurbishment of facilities unless directly related to the Action;</w:t>
          </w:r>
        </w:p>
        <w:p w:rsidR="00FB35EC" w:rsidRPr="00D75C48" w:rsidRDefault="0097120E"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FB35EC" w:rsidRPr="00D75C48" w:rsidRDefault="0097120E"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FB35EC" w:rsidRPr="00D75C48" w:rsidRDefault="0097120E"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FB35EC" w:rsidRPr="00D75C48" w:rsidRDefault="0097120E"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FB35EC" w:rsidRPr="00D75C48" w:rsidRDefault="0097120E"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FB35EC" w:rsidRDefault="0097120E"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FB35EC" w:rsidRDefault="0097120E"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085B20">
            <w:rPr>
              <w:rFonts w:ascii="Arial Narrow" w:hAnsi="Arial Narrow"/>
            </w:rPr>
            <w:t>VAT recoverable under the applicable national VAT legislation</w:t>
          </w:r>
          <w:r>
            <w:rPr>
              <w:rFonts w:ascii="Arial Narrow" w:hAnsi="Arial Narrow"/>
            </w:rPr>
            <w:t>;</w:t>
          </w:r>
        </w:p>
        <w:p w:rsidR="00FB35EC" w:rsidRDefault="0097120E">
          <w:pPr>
            <w:pStyle w:val="8BD277DB7C2C43C7B06AE08220FA74FA"/>
          </w:pPr>
          <w:bookmarkStart w:id="6" w:name="_Hlk196384218"/>
          <w:r w:rsidRPr="00E742A6">
            <w:rPr>
              <w:rFonts w:ascii="Arial Narrow" w:hAnsi="Arial Narrow"/>
              <w:sz w:val="22"/>
              <w:szCs w:val="22"/>
            </w:rPr>
            <w:t>Expenses incurred as a result of breach of one or more provisions of this Agreement, as determined solely by the Council of Europe</w:t>
          </w:r>
          <w:bookmarkEnd w:id="6"/>
          <w:r w:rsidRPr="00E742A6">
            <w:rPr>
              <w:rFonts w:ascii="Arial Narrow" w:hAnsi="Arial Narrow"/>
              <w:sz w:val="22"/>
              <w:szCs w:val="22"/>
            </w:rPr>
            <w:t>.</w:t>
          </w:r>
        </w:p>
      </w:docPartBody>
    </w:docPart>
    <w:docPart>
      <w:docPartPr>
        <w:name w:val="25C1CFE7444D454B8A6B8014DDBC0783"/>
        <w:category>
          <w:name w:val="General"/>
          <w:gallery w:val="placeholder"/>
        </w:category>
        <w:types>
          <w:type w:val="bbPlcHdr"/>
        </w:types>
        <w:behaviors>
          <w:behavior w:val="content"/>
        </w:behaviors>
        <w:guid w:val="{47449D4F-F507-41EA-9102-151948A1AFA8}"/>
      </w:docPartPr>
      <w:docPartBody>
        <w:p w:rsidR="00FB35EC" w:rsidRPr="009119BF" w:rsidRDefault="0097120E"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FB35EC" w:rsidRPr="009119BF" w:rsidRDefault="0097120E" w:rsidP="00CC196E">
          <w:pPr>
            <w:numPr>
              <w:ilvl w:val="0"/>
              <w:numId w:val="7"/>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FB35EC" w:rsidRPr="009119BF" w:rsidRDefault="0097120E" w:rsidP="00CC196E">
          <w:pPr>
            <w:numPr>
              <w:ilvl w:val="0"/>
              <w:numId w:val="7"/>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FB35EC" w:rsidRPr="009119BF" w:rsidRDefault="0097120E"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FB35EC" w:rsidRPr="009119BF" w:rsidRDefault="0097120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FB35EC" w:rsidRPr="009119BF" w:rsidRDefault="0097120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FB35EC" w:rsidRPr="009119BF" w:rsidRDefault="0097120E" w:rsidP="00CC196E">
          <w:pPr>
            <w:numPr>
              <w:ilvl w:val="1"/>
              <w:numId w:val="6"/>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FB35EC" w:rsidRPr="009119BF" w:rsidRDefault="0097120E" w:rsidP="00CC196E">
          <w:pPr>
            <w:numPr>
              <w:ilvl w:val="1"/>
              <w:numId w:val="6"/>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FB35EC" w:rsidRDefault="0097120E">
          <w:pPr>
            <w:pStyle w:val="25C1CFE7444D454B8A6B8014DDBC0783"/>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5175D1F8C4694ED3A5BA7486E30EC116"/>
        <w:category>
          <w:name w:val="General"/>
          <w:gallery w:val="placeholder"/>
        </w:category>
        <w:types>
          <w:type w:val="bbPlcHdr"/>
        </w:types>
        <w:behaviors>
          <w:behavior w:val="content"/>
        </w:behaviors>
        <w:guid w:val="{B50AF812-D925-40DB-9BB9-2F43F3AD45CA}"/>
      </w:docPartPr>
      <w:docPartBody>
        <w:p w:rsidR="00FB35EC" w:rsidRPr="009119BF" w:rsidRDefault="0097120E"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FB35EC" w:rsidRPr="0093016B" w:rsidRDefault="0097120E" w:rsidP="00915E68">
          <w:pPr>
            <w:pStyle w:val="ListParagraph"/>
            <w:numPr>
              <w:ilvl w:val="0"/>
              <w:numId w:val="8"/>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FB35EC" w:rsidRDefault="0097120E"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2.4.3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FB35EC" w:rsidRDefault="0097120E"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FB35EC" w:rsidRDefault="0097120E"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FB35EC" w:rsidRPr="001562DF" w:rsidRDefault="0097120E"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FB35EC" w:rsidRDefault="0097120E">
          <w:pPr>
            <w:pStyle w:val="5175D1F8C4694ED3A5BA7486E30EC116"/>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5060CF1B197E47EB8E99D82A77FCFDE0"/>
        <w:category>
          <w:name w:val="General"/>
          <w:gallery w:val="placeholder"/>
        </w:category>
        <w:types>
          <w:type w:val="bbPlcHdr"/>
        </w:types>
        <w:behaviors>
          <w:behavior w:val="content"/>
        </w:behaviors>
        <w:guid w:val="{CDB6AA25-0E34-4FBF-8521-CE33B4AEE077}"/>
      </w:docPartPr>
      <w:docPartBody>
        <w:p w:rsidR="00FB35EC" w:rsidRPr="009119BF" w:rsidRDefault="0097120E"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FB35EC" w:rsidRDefault="0097120E">
          <w:pPr>
            <w:pStyle w:val="5060CF1B197E47EB8E99D82A77FCFDE0"/>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E4B110B312F34B8D863F0A5F59068044"/>
        <w:category>
          <w:name w:val="General"/>
          <w:gallery w:val="placeholder"/>
        </w:category>
        <w:types>
          <w:type w:val="bbPlcHdr"/>
        </w:types>
        <w:behaviors>
          <w:behavior w:val="content"/>
        </w:behaviors>
        <w:guid w:val="{99E5010B-7D6D-4D3D-85B4-46EA4C3C67B3}"/>
      </w:docPartPr>
      <w:docPartBody>
        <w:p w:rsidR="00FB35EC" w:rsidRPr="009119BF" w:rsidRDefault="0097120E"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FB35EC" w:rsidRPr="009119BF" w:rsidRDefault="0097120E" w:rsidP="00915E68">
          <w:pPr>
            <w:numPr>
              <w:ilvl w:val="0"/>
              <w:numId w:val="9"/>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FB35EC" w:rsidRDefault="0097120E">
          <w:pPr>
            <w:pStyle w:val="E4B110B312F34B8D863F0A5F59068044"/>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F893FD1653E346F29367620DE29D2ABB"/>
        <w:category>
          <w:name w:val="General"/>
          <w:gallery w:val="placeholder"/>
        </w:category>
        <w:types>
          <w:type w:val="bbPlcHdr"/>
        </w:types>
        <w:behaviors>
          <w:behavior w:val="content"/>
        </w:behaviors>
        <w:guid w:val="{27D0CDE9-2351-4BA4-8BFB-E439AFBAA941}"/>
      </w:docPartPr>
      <w:docPartBody>
        <w:p w:rsidR="00FB35EC" w:rsidRPr="009119BF" w:rsidRDefault="0097120E"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FB35EC" w:rsidRPr="009119BF" w:rsidRDefault="0097120E" w:rsidP="00CC196E">
          <w:pPr>
            <w:pStyle w:val="ListParagraph"/>
            <w:numPr>
              <w:ilvl w:val="0"/>
              <w:numId w:val="10"/>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FB35EC" w:rsidRPr="009119BF" w:rsidRDefault="0097120E"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FB35EC" w:rsidRPr="009119BF" w:rsidRDefault="0097120E"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FB35EC" w:rsidRPr="009119BF" w:rsidRDefault="0097120E"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FB35EC" w:rsidRPr="009119BF" w:rsidRDefault="0097120E" w:rsidP="00CC196E">
          <w:pPr>
            <w:pStyle w:val="BodyText3"/>
            <w:numPr>
              <w:ilvl w:val="0"/>
              <w:numId w:val="11"/>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FB35EC" w:rsidRPr="009119BF" w:rsidRDefault="0097120E" w:rsidP="00CC196E">
          <w:pPr>
            <w:pStyle w:val="BodyText3"/>
            <w:numPr>
              <w:ilvl w:val="0"/>
              <w:numId w:val="11"/>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FB35EC" w:rsidRDefault="0097120E">
          <w:pPr>
            <w:pStyle w:val="F893FD1653E346F29367620DE29D2ABB"/>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F4BA4283548743C99EFD3EF2653846D7"/>
        <w:category>
          <w:name w:val="General"/>
          <w:gallery w:val="placeholder"/>
        </w:category>
        <w:types>
          <w:type w:val="bbPlcHdr"/>
        </w:types>
        <w:behaviors>
          <w:behavior w:val="content"/>
        </w:behaviors>
        <w:guid w:val="{534470BB-6D07-4AC9-A06B-B28E2DBE60D7}"/>
      </w:docPartPr>
      <w:docPartBody>
        <w:p w:rsidR="00FB35EC" w:rsidRPr="009119BF" w:rsidRDefault="0097120E"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Pr>
              <w:rFonts w:ascii="Arial Narrow" w:hAnsi="Arial Narrow"/>
              <w:sz w:val="22"/>
              <w:szCs w:val="22"/>
            </w:rPr>
            <w:t>9</w:t>
          </w:r>
          <w:r w:rsidRPr="009119BF">
            <w:rPr>
              <w:rFonts w:ascii="Arial Narrow" w:hAnsi="Arial Narrow"/>
              <w:sz w:val="22"/>
              <w:szCs w:val="22"/>
            </w:rPr>
            <w:t xml:space="preserve"> – CASE OF FORCE MAJEURE</w:t>
          </w:r>
        </w:p>
        <w:p w:rsidR="00FB35EC" w:rsidRPr="009119BF" w:rsidRDefault="0097120E" w:rsidP="00915E68">
          <w:pPr>
            <w:numPr>
              <w:ilvl w:val="0"/>
              <w:numId w:val="12"/>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In the event of force majeure, the </w:t>
          </w:r>
          <w:r>
            <w:rPr>
              <w:rFonts w:ascii="Arial Narrow" w:hAnsi="Arial Narrow"/>
            </w:rPr>
            <w:t>P</w:t>
          </w:r>
          <w:r w:rsidRPr="009119BF">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FB35EC" w:rsidRDefault="0097120E">
          <w:pPr>
            <w:pStyle w:val="F4BA4283548743C99EFD3EF2653846D7"/>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6B2D1180549B452591C1D5DE559322E8"/>
        <w:category>
          <w:name w:val="General"/>
          <w:gallery w:val="placeholder"/>
        </w:category>
        <w:types>
          <w:type w:val="bbPlcHdr"/>
        </w:types>
        <w:behaviors>
          <w:behavior w:val="content"/>
        </w:behaviors>
        <w:guid w:val="{F8BC4BD8-27FC-4BBB-8237-16FD4365D207}"/>
      </w:docPartPr>
      <w:docPartBody>
        <w:p w:rsidR="00FB35EC" w:rsidRPr="0067479A" w:rsidRDefault="0097120E" w:rsidP="00352A7F">
          <w:pPr>
            <w:keepNext/>
            <w:tabs>
              <w:tab w:val="left" w:pos="567"/>
            </w:tabs>
            <w:spacing w:before="240" w:after="120"/>
            <w:ind w:right="646"/>
            <w:jc w:val="both"/>
            <w:outlineLvl w:val="0"/>
            <w:rPr>
              <w:rFonts w:ascii="Arial Narrow" w:hAnsi="Arial Narrow"/>
              <w:b/>
            </w:rPr>
          </w:pPr>
          <w:r w:rsidRPr="0067479A">
            <w:rPr>
              <w:rFonts w:ascii="Arial Narrow" w:hAnsi="Arial Narrow"/>
              <w:b/>
            </w:rPr>
            <w:t xml:space="preserve">ARTICLE </w:t>
          </w:r>
          <w:r>
            <w:rPr>
              <w:rFonts w:ascii="Arial Narrow" w:hAnsi="Arial Narrow"/>
              <w:b/>
            </w:rPr>
            <w:t>20</w:t>
          </w:r>
          <w:r w:rsidRPr="0067479A">
            <w:rPr>
              <w:rFonts w:ascii="Arial Narrow" w:hAnsi="Arial Narrow"/>
              <w:b/>
            </w:rPr>
            <w:t xml:space="preserve"> – DISCLOSURE OF THE TERMS OF THE AGREEMENT</w:t>
          </w:r>
        </w:p>
        <w:p w:rsidR="00FB35EC" w:rsidRDefault="0097120E">
          <w:pPr>
            <w:pStyle w:val="6B2D1180549B452591C1D5DE559322E8"/>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5DAD40372AAA4669943C67DCE89BD18F"/>
        <w:category>
          <w:name w:val="General"/>
          <w:gallery w:val="placeholder"/>
        </w:category>
        <w:types>
          <w:type w:val="bbPlcHdr"/>
        </w:types>
        <w:behaviors>
          <w:behavior w:val="content"/>
        </w:behaviors>
        <w:guid w:val="{02710070-3FB4-478E-91CB-12A61B9C63F1}"/>
      </w:docPartPr>
      <w:docPartBody>
        <w:p w:rsidR="00FB35EC" w:rsidRPr="009119BF" w:rsidRDefault="0097120E"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Pr>
              <w:rFonts w:ascii="Arial Narrow" w:hAnsi="Arial Narrow"/>
              <w:sz w:val="22"/>
              <w:szCs w:val="22"/>
            </w:rPr>
            <w:t>1</w:t>
          </w:r>
          <w:r w:rsidRPr="009119BF">
            <w:rPr>
              <w:rFonts w:ascii="Arial Narrow" w:hAnsi="Arial Narrow"/>
              <w:sz w:val="22"/>
              <w:szCs w:val="22"/>
            </w:rPr>
            <w:t xml:space="preserve"> – INTERPRETATION AND APPLICABLE LAW</w:t>
          </w:r>
        </w:p>
        <w:p w:rsidR="00FB35EC" w:rsidRPr="009119BF" w:rsidRDefault="0097120E" w:rsidP="00915E68">
          <w:pPr>
            <w:pStyle w:val="ListParagraph"/>
            <w:numPr>
              <w:ilvl w:val="0"/>
              <w:numId w:val="13"/>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FB35EC" w:rsidRPr="009119BF" w:rsidRDefault="0097120E" w:rsidP="00915E68">
          <w:pPr>
            <w:pStyle w:val="ListParagraph"/>
            <w:numPr>
              <w:ilvl w:val="0"/>
              <w:numId w:val="13"/>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FB35EC" w:rsidRDefault="0097120E">
          <w:pPr>
            <w:pStyle w:val="5DAD40372AAA4669943C67DCE89BD18F"/>
          </w:pPr>
          <w:r w:rsidRPr="004706C3">
            <w:rPr>
              <w:rFonts w:ascii="Arial Narrow" w:hAnsi="Arial Narrow"/>
              <w:sz w:val="22"/>
              <w:szCs w:val="22"/>
            </w:rPr>
            <w:t>The Agreement is governed by the applicable Rules and Regulations of the Council of Europe.</w:t>
          </w:r>
        </w:p>
      </w:docPartBody>
    </w:docPart>
    <w:docPart>
      <w:docPartPr>
        <w:name w:val="03CB50FE2B6A4FA28F1C98B5EECEA73E"/>
        <w:category>
          <w:name w:val="General"/>
          <w:gallery w:val="placeholder"/>
        </w:category>
        <w:types>
          <w:type w:val="bbPlcHdr"/>
        </w:types>
        <w:behaviors>
          <w:behavior w:val="content"/>
        </w:behaviors>
        <w:guid w:val="{FBCCC426-76D7-46B9-8A77-9713C19D8B8B}"/>
      </w:docPartPr>
      <w:docPartBody>
        <w:p w:rsidR="00FB35EC" w:rsidRDefault="0097120E">
          <w:pPr>
            <w:pStyle w:val="03CB50FE2B6A4FA28F1C98B5EECEA73E"/>
          </w:pPr>
          <w:r>
            <w:rPr>
              <w:rStyle w:val="PlaceholderText"/>
            </w:rPr>
            <w:t>Click here to enter text.</w:t>
          </w:r>
        </w:p>
      </w:docPartBody>
    </w:docPart>
    <w:docPart>
      <w:docPartPr>
        <w:name w:val="DD8484FC2567425B818DB803E408D076"/>
        <w:category>
          <w:name w:val="General"/>
          <w:gallery w:val="placeholder"/>
        </w:category>
        <w:types>
          <w:type w:val="bbPlcHdr"/>
        </w:types>
        <w:behaviors>
          <w:behavior w:val="content"/>
        </w:behaviors>
        <w:guid w:val="{44348747-EC6A-461D-B8CA-EAE27EFB07A5}"/>
      </w:docPartPr>
      <w:docPartBody>
        <w:p w:rsidR="00FB35EC" w:rsidRDefault="0097120E">
          <w:pPr>
            <w:pStyle w:val="DD8484FC2567425B818DB803E408D076"/>
          </w:pPr>
          <w:r>
            <w:rPr>
              <w:rStyle w:val="PlaceholderText"/>
            </w:rPr>
            <w:t>Click here to enter text.</w:t>
          </w:r>
        </w:p>
      </w:docPartBody>
    </w:docPart>
    <w:docPart>
      <w:docPartPr>
        <w:name w:val="ED4E482D1B0D4C3B9D7C89FA411E6D1F"/>
        <w:category>
          <w:name w:val="General"/>
          <w:gallery w:val="placeholder"/>
        </w:category>
        <w:types>
          <w:type w:val="bbPlcHdr"/>
        </w:types>
        <w:behaviors>
          <w:behavior w:val="content"/>
        </w:behaviors>
        <w:guid w:val="{87710309-7BBA-4E23-8EE0-02269F1E9C5E}"/>
      </w:docPartPr>
      <w:docPartBody>
        <w:p w:rsidR="00FB35EC" w:rsidRDefault="0097120E">
          <w:pPr>
            <w:pStyle w:val="ED4E482D1B0D4C3B9D7C89FA411E6D1F"/>
          </w:pPr>
          <w:r>
            <w:rPr>
              <w:rStyle w:val="PlaceholderText"/>
            </w:rPr>
            <w:t>Click here to enter text.</w:t>
          </w:r>
        </w:p>
      </w:docPartBody>
    </w:docPart>
    <w:docPart>
      <w:docPartPr>
        <w:name w:val="606D5C1DB83F461EA78589DF3868349C"/>
        <w:category>
          <w:name w:val="General"/>
          <w:gallery w:val="placeholder"/>
        </w:category>
        <w:types>
          <w:type w:val="bbPlcHdr"/>
        </w:types>
        <w:behaviors>
          <w:behavior w:val="content"/>
        </w:behaviors>
        <w:guid w:val="{384957BF-9EC4-40EC-9148-3620D4FA00CE}"/>
      </w:docPartPr>
      <w:docPartBody>
        <w:p w:rsidR="00FB35EC" w:rsidRDefault="0097120E">
          <w:pPr>
            <w:pStyle w:val="606D5C1DB83F461EA78589DF3868349C"/>
          </w:pPr>
          <w:r w:rsidRPr="00593464">
            <w:rPr>
              <w:rStyle w:val="PlaceholderText"/>
            </w:rPr>
            <w:t>Click here to enter text.</w:t>
          </w:r>
        </w:p>
        <w:bookmarkStart w:id="7" w:name="_Hlk63173287"/>
        <w:bookmarkStart w:id="8" w:name="_Hlk63171354"/>
        <w:bookmarkStart w:id="9" w:name="_Hlk63172422"/>
        <w:bookmarkEnd w:id="7"/>
        <w:bookmarkEnd w:id="8"/>
        <w:bookmarkEnd w:id="9"/>
      </w:docPartBody>
    </w:docPart>
    <w:docPart>
      <w:docPartPr>
        <w:name w:val="8DB11A4B073E49E3B7B89BE63ED75FD7"/>
        <w:category>
          <w:name w:val="General"/>
          <w:gallery w:val="placeholder"/>
        </w:category>
        <w:types>
          <w:type w:val="bbPlcHdr"/>
        </w:types>
        <w:behaviors>
          <w:behavior w:val="content"/>
        </w:behaviors>
        <w:guid w:val="{4DE254E8-6DAF-4135-B52A-CCC4E81F3094}"/>
      </w:docPartPr>
      <w:docPartBody>
        <w:p w:rsidR="00FB35EC" w:rsidRDefault="0097120E">
          <w:pPr>
            <w:pStyle w:val="8DB11A4B073E49E3B7B89BE63ED75FD7"/>
          </w:pPr>
          <w:r w:rsidRPr="00593464">
            <w:rPr>
              <w:rStyle w:val="PlaceholderText"/>
            </w:rPr>
            <w:t>Click here to enter text.</w:t>
          </w:r>
        </w:p>
        <w:bookmarkStart w:id="10" w:name="_Hlk63173287"/>
        <w:bookmarkStart w:id="11" w:name="_Hlk63171354"/>
        <w:bookmarkStart w:id="12" w:name="_Hlk63172422"/>
        <w:bookmarkEnd w:id="10"/>
        <w:bookmarkEnd w:id="11"/>
        <w:bookmarkEnd w:id="12"/>
      </w:docPartBody>
    </w:docPart>
    <w:docPart>
      <w:docPartPr>
        <w:name w:val="E13197ACF5934F55809F4BBB1AFA3F4A"/>
        <w:category>
          <w:name w:val="General"/>
          <w:gallery w:val="placeholder"/>
        </w:category>
        <w:types>
          <w:type w:val="bbPlcHdr"/>
        </w:types>
        <w:behaviors>
          <w:behavior w:val="content"/>
        </w:behaviors>
        <w:guid w:val="{0EA1DF13-3F86-4BB8-BB07-45BB7EB56CB7}"/>
      </w:docPartPr>
      <w:docPartBody>
        <w:p w:rsidR="00FB35EC" w:rsidRDefault="0097120E">
          <w:pPr>
            <w:pStyle w:val="E13197ACF5934F55809F4BBB1AFA3F4A"/>
          </w:pPr>
          <w:r w:rsidRPr="00593464">
            <w:rPr>
              <w:rStyle w:val="PlaceholderText"/>
            </w:rPr>
            <w:t>Click here to enter text.</w:t>
          </w:r>
        </w:p>
      </w:docPartBody>
    </w:docPart>
    <w:docPart>
      <w:docPartPr>
        <w:name w:val="74980433C92E4B3D830BD48D930DFE82"/>
        <w:category>
          <w:name w:val="General"/>
          <w:gallery w:val="placeholder"/>
        </w:category>
        <w:types>
          <w:type w:val="bbPlcHdr"/>
        </w:types>
        <w:behaviors>
          <w:behavior w:val="content"/>
        </w:behaviors>
        <w:guid w:val="{8A6A95C9-7C75-4EB3-89D4-FD0320593B9A}"/>
      </w:docPartPr>
      <w:docPartBody>
        <w:p w:rsidR="0097120E" w:rsidRDefault="0097120E" w:rsidP="0097120E">
          <w:pPr>
            <w:pStyle w:val="74980433C92E4B3D830BD48D930DFE82"/>
          </w:pPr>
          <w:r>
            <w:rPr>
              <w:rStyle w:val="PlaceholderText"/>
              <w:rFonts w:eastAsiaTheme="minorHAnsi"/>
            </w:rPr>
            <w:t>Click here to enter the reference of the grant award procedure</w:t>
          </w:r>
        </w:p>
      </w:docPartBody>
    </w:docPart>
    <w:docPart>
      <w:docPartPr>
        <w:name w:val="C3B9A7BBCC3B4C898B4EB7144581A095"/>
        <w:category>
          <w:name w:val="General"/>
          <w:gallery w:val="placeholder"/>
        </w:category>
        <w:types>
          <w:type w:val="bbPlcHdr"/>
        </w:types>
        <w:behaviors>
          <w:behavior w:val="content"/>
        </w:behaviors>
        <w:guid w:val="{A22045EC-86EE-4F69-B3C7-846A251AE1F6}"/>
      </w:docPartPr>
      <w:docPartBody>
        <w:p w:rsidR="0097120E" w:rsidRDefault="0097120E" w:rsidP="0097120E">
          <w:pPr>
            <w:pStyle w:val="C3B9A7BBCC3B4C898B4EB7144581A095"/>
          </w:pPr>
          <w:r>
            <w:rPr>
              <w:rStyle w:val="PlaceholderText"/>
              <w:rFonts w:eastAsiaTheme="minorHAnsi"/>
            </w:rPr>
            <w:t>Click here to enter the reference of the grant award procedure</w:t>
          </w:r>
        </w:p>
      </w:docPartBody>
    </w:docPart>
    <w:docPart>
      <w:docPartPr>
        <w:name w:val="31C8CCA1384E436099E83CA1E967EBBA"/>
        <w:category>
          <w:name w:val="General"/>
          <w:gallery w:val="placeholder"/>
        </w:category>
        <w:types>
          <w:type w:val="bbPlcHdr"/>
        </w:types>
        <w:behaviors>
          <w:behavior w:val="content"/>
        </w:behaviors>
        <w:guid w:val="{CD93D55A-8510-44E1-96B6-D8ACA8ECBC1A}"/>
      </w:docPartPr>
      <w:docPartBody>
        <w:p w:rsidR="0097120E" w:rsidRDefault="0097120E" w:rsidP="0097120E">
          <w:pPr>
            <w:pStyle w:val="31C8CCA1384E436099E83CA1E967EBBA"/>
          </w:pPr>
          <w:r>
            <w:rPr>
              <w:rStyle w:val="PlaceholderText"/>
              <w:rFonts w:eastAsiaTheme="minorHAnsi"/>
            </w:rPr>
            <w:t>Click here to enter the reference of the grant award procedure</w:t>
          </w:r>
        </w:p>
      </w:docPartBody>
    </w:docPart>
    <w:docPart>
      <w:docPartPr>
        <w:name w:val="2F94751C7E5B4079B0E443F02982CEF0"/>
        <w:category>
          <w:name w:val="General"/>
          <w:gallery w:val="placeholder"/>
        </w:category>
        <w:types>
          <w:type w:val="bbPlcHdr"/>
        </w:types>
        <w:behaviors>
          <w:behavior w:val="content"/>
        </w:behaviors>
        <w:guid w:val="{91E987B9-E8E9-4BE6-BF64-7CA1D82D8DB2}"/>
      </w:docPartPr>
      <w:docPartBody>
        <w:p w:rsidR="0097120E" w:rsidRDefault="0097120E" w:rsidP="0097120E">
          <w:pPr>
            <w:pStyle w:val="2F94751C7E5B4079B0E443F02982CEF0"/>
          </w:pPr>
          <w:r w:rsidRPr="00D82E93">
            <w:rPr>
              <w:rStyle w:val="PlaceholderText"/>
              <w:rFonts w:ascii="Times New Roman" w:hAnsi="Times New Roman" w:cs="Times New Roman"/>
              <w:sz w:val="20"/>
              <w:szCs w:val="20"/>
            </w:rPr>
            <w:t>[Name, function and entity]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9"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336976">
    <w:abstractNumId w:val="3"/>
  </w:num>
  <w:num w:numId="2" w16cid:durableId="137456157">
    <w:abstractNumId w:val="10"/>
  </w:num>
  <w:num w:numId="3" w16cid:durableId="1171724676">
    <w:abstractNumId w:val="4"/>
  </w:num>
  <w:num w:numId="4" w16cid:durableId="1196581111">
    <w:abstractNumId w:val="12"/>
  </w:num>
  <w:num w:numId="5" w16cid:durableId="131872226">
    <w:abstractNumId w:val="2"/>
  </w:num>
  <w:num w:numId="6" w16cid:durableId="929968200">
    <w:abstractNumId w:val="6"/>
  </w:num>
  <w:num w:numId="7" w16cid:durableId="1157721189">
    <w:abstractNumId w:val="8"/>
  </w:num>
  <w:num w:numId="8" w16cid:durableId="923690489">
    <w:abstractNumId w:val="9"/>
  </w:num>
  <w:num w:numId="9" w16cid:durableId="366688078">
    <w:abstractNumId w:val="1"/>
  </w:num>
  <w:num w:numId="10" w16cid:durableId="1144814820">
    <w:abstractNumId w:val="7"/>
  </w:num>
  <w:num w:numId="11" w16cid:durableId="1497643936">
    <w:abstractNumId w:val="5"/>
  </w:num>
  <w:num w:numId="12" w16cid:durableId="634020401">
    <w:abstractNumId w:val="11"/>
  </w:num>
  <w:num w:numId="13" w16cid:durableId="16314720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A4"/>
    <w:rsid w:val="0024764F"/>
    <w:rsid w:val="002540A4"/>
    <w:rsid w:val="00285208"/>
    <w:rsid w:val="003318B6"/>
    <w:rsid w:val="007B276E"/>
    <w:rsid w:val="009302C3"/>
    <w:rsid w:val="00956C77"/>
    <w:rsid w:val="0097120E"/>
    <w:rsid w:val="00A16161"/>
    <w:rsid w:val="00FB35EC"/>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150" w:eastAsia="en-150"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Garamond" w:eastAsia="Times New Roman" w:hAnsi="Garamond" w:cs="Times New Roman"/>
      <w:b/>
      <w:bCs/>
      <w:kern w:val="0"/>
      <w:lang w:val="en-GB" w:eastAsia="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120E"/>
    <w:rPr>
      <w:color w:val="808080"/>
    </w:rPr>
  </w:style>
  <w:style w:type="paragraph" w:customStyle="1" w:styleId="50019E1DCAF34E5EA9436FB322457CB7">
    <w:name w:val="50019E1DCAF34E5EA9436FB322457CB7"/>
  </w:style>
  <w:style w:type="paragraph" w:customStyle="1" w:styleId="52B2594010BE4AE29CBCE6FB0D8976C4">
    <w:name w:val="52B2594010BE4AE29CBCE6FB0D8976C4"/>
  </w:style>
  <w:style w:type="paragraph" w:customStyle="1" w:styleId="63532D278A744589A60CA74C8053944B">
    <w:name w:val="63532D278A744589A60CA74C8053944B"/>
  </w:style>
  <w:style w:type="paragraph" w:customStyle="1" w:styleId="C7A4E17438CD40B8BA4813BC220C70A1">
    <w:name w:val="C7A4E17438CD40B8BA4813BC220C70A1"/>
  </w:style>
  <w:style w:type="paragraph" w:customStyle="1" w:styleId="F11B5F65CE1A4DD28DD5E16EC6AFFBE1">
    <w:name w:val="F11B5F65CE1A4DD28DD5E16EC6AFFBE1"/>
  </w:style>
  <w:style w:type="paragraph" w:customStyle="1" w:styleId="3C8077731AFC445BB57E090279B1D606">
    <w:name w:val="3C8077731AFC445BB57E090279B1D606"/>
  </w:style>
  <w:style w:type="paragraph" w:customStyle="1" w:styleId="FE02335C01E2471FB3B91E2B6928C54E">
    <w:name w:val="FE02335C01E2471FB3B91E2B6928C54E"/>
  </w:style>
  <w:style w:type="paragraph" w:customStyle="1" w:styleId="6F7B6CBFFD5840B5A6CC9482BA31771F">
    <w:name w:val="6F7B6CBFFD5840B5A6CC9482BA31771F"/>
  </w:style>
  <w:style w:type="paragraph" w:customStyle="1" w:styleId="BF967227A50C4CF69A7DDC6013C2F476">
    <w:name w:val="BF967227A50C4CF69A7DDC6013C2F476"/>
  </w:style>
  <w:style w:type="paragraph" w:customStyle="1" w:styleId="B68202BE1DDD4385BD5D609F037BF167">
    <w:name w:val="B68202BE1DDD4385BD5D609F037BF167"/>
  </w:style>
  <w:style w:type="paragraph" w:customStyle="1" w:styleId="DA5172D4D9BA46B1A139F78B568F30ED">
    <w:name w:val="DA5172D4D9BA46B1A139F78B568F30ED"/>
  </w:style>
  <w:style w:type="paragraph" w:customStyle="1" w:styleId="AD61065673FF48C099E414C59EDA6366">
    <w:name w:val="AD61065673FF48C099E414C59EDA6366"/>
  </w:style>
  <w:style w:type="paragraph" w:customStyle="1" w:styleId="570F2A3CC563454FB381C55F1E02641A">
    <w:name w:val="570F2A3CC563454FB381C55F1E02641A"/>
  </w:style>
  <w:style w:type="paragraph" w:customStyle="1" w:styleId="DDCCA9340933470E9DF59B2A079C54FB">
    <w:name w:val="DDCCA9340933470E9DF59B2A079C54FB"/>
  </w:style>
  <w:style w:type="paragraph" w:customStyle="1" w:styleId="DAD739447CF44DC4881E6C8DF33FF9C6">
    <w:name w:val="DAD739447CF44DC4881E6C8DF33FF9C6"/>
  </w:style>
  <w:style w:type="paragraph" w:customStyle="1" w:styleId="94BDA5C298334833AABCB32CC3A3F152">
    <w:name w:val="94BDA5C298334833AABCB32CC3A3F152"/>
  </w:style>
  <w:style w:type="paragraph" w:customStyle="1" w:styleId="15F99B1CAE92463CB353D0D74CCC0B60">
    <w:name w:val="15F99B1CAE92463CB353D0D74CCC0B60"/>
  </w:style>
  <w:style w:type="paragraph" w:customStyle="1" w:styleId="76B8A628DFAA43AC8086B284E7F8FBBF">
    <w:name w:val="76B8A628DFAA43AC8086B284E7F8FBBF"/>
  </w:style>
  <w:style w:type="paragraph" w:customStyle="1" w:styleId="8BB436CC8BD14DF3ADD1E5237C3578F1">
    <w:name w:val="8BB436CC8BD14DF3ADD1E5237C3578F1"/>
  </w:style>
  <w:style w:type="paragraph" w:customStyle="1" w:styleId="1F49D6074C5E4F11B63DBCC1D38EADE6">
    <w:name w:val="1F49D6074C5E4F11B63DBCC1D38EADE6"/>
  </w:style>
  <w:style w:type="paragraph" w:customStyle="1" w:styleId="50C23CCAD4634E3BA6829B0BA8E84A3F">
    <w:name w:val="50C23CCAD4634E3BA6829B0BA8E84A3F"/>
  </w:style>
  <w:style w:type="paragraph" w:customStyle="1" w:styleId="3E4C994608DE4203A0F40480C4D1CFB8">
    <w:name w:val="3E4C994608DE4203A0F40480C4D1CFB8"/>
  </w:style>
  <w:style w:type="paragraph" w:customStyle="1" w:styleId="88DD5FB646E84996BF71D2D305AACE77">
    <w:name w:val="88DD5FB646E84996BF71D2D305AACE77"/>
  </w:style>
  <w:style w:type="paragraph" w:customStyle="1" w:styleId="A8D8FA196A074BAA9F25BAA484C126FC">
    <w:name w:val="A8D8FA196A074BAA9F25BAA484C126FC"/>
  </w:style>
  <w:style w:type="paragraph" w:customStyle="1" w:styleId="0EEDEBA9FCCC44AE8DDDDDDCCBB010F9">
    <w:name w:val="0EEDEBA9FCCC44AE8DDDDDDCCBB010F9"/>
  </w:style>
  <w:style w:type="paragraph" w:customStyle="1" w:styleId="9DECFE22103B4B2297FC6C965E837B1B">
    <w:name w:val="9DECFE22103B4B2297FC6C965E837B1B"/>
  </w:style>
  <w:style w:type="paragraph" w:customStyle="1" w:styleId="F4B73744720247668DE01CC108CDC47C">
    <w:name w:val="F4B73744720247668DE01CC108CDC47C"/>
  </w:style>
  <w:style w:type="paragraph" w:customStyle="1" w:styleId="DCA9DED93FCF4DA09B89F9101E940C5C">
    <w:name w:val="DCA9DED93FCF4DA09B89F9101E940C5C"/>
  </w:style>
  <w:style w:type="paragraph" w:customStyle="1" w:styleId="14ECA268CC5C45648483627EC7B159E3">
    <w:name w:val="14ECA268CC5C45648483627EC7B159E3"/>
  </w:style>
  <w:style w:type="paragraph" w:customStyle="1" w:styleId="9321A6CAD6644E8E9CE50DDFF1C9CA47">
    <w:name w:val="9321A6CAD6644E8E9CE50DDFF1C9CA47"/>
  </w:style>
  <w:style w:type="character" w:customStyle="1" w:styleId="Heading1Char">
    <w:name w:val="Heading 1 Char"/>
    <w:basedOn w:val="DefaultParagraphFont"/>
    <w:link w:val="Heading1"/>
    <w:rPr>
      <w:rFonts w:ascii="Garamond" w:eastAsia="Times New Roman" w:hAnsi="Garamond" w:cs="Times New Roman"/>
      <w:b/>
      <w:bCs/>
      <w:kern w:val="0"/>
      <w:lang w:val="en-GB" w:eastAsia="fr-FR"/>
      <w14:ligatures w14:val="none"/>
    </w:rPr>
  </w:style>
  <w:style w:type="paragraph" w:customStyle="1" w:styleId="7875B06069A647B1BD002B53A6964DFD">
    <w:name w:val="7875B06069A647B1BD002B53A6964DFD"/>
  </w:style>
  <w:style w:type="paragraph" w:customStyle="1" w:styleId="12AB4E4644D74B9084B520B9A7F3A85B">
    <w:name w:val="12AB4E4644D74B9084B520B9A7F3A85B"/>
  </w:style>
  <w:style w:type="paragraph" w:customStyle="1" w:styleId="42858CCEA15E4A8C94154B827D663005">
    <w:name w:val="42858CCEA15E4A8C94154B827D663005"/>
  </w:style>
  <w:style w:type="character" w:styleId="Emphasis">
    <w:name w:val="Emphasis"/>
    <w:qFormat/>
    <w:rPr>
      <w:i/>
      <w:iCs/>
    </w:rPr>
  </w:style>
  <w:style w:type="character" w:styleId="Hyperlink">
    <w:name w:val="Hyperlink"/>
    <w:basedOn w:val="DefaultParagraphFont"/>
    <w:uiPriority w:val="99"/>
    <w:semiHidden/>
    <w:unhideWhenUsed/>
    <w:rPr>
      <w:color w:val="0563C1"/>
      <w:u w:val="single"/>
    </w:rPr>
  </w:style>
  <w:style w:type="paragraph" w:customStyle="1" w:styleId="9A7DA9B01E0446788FB32F316EF6556C">
    <w:name w:val="9A7DA9B01E0446788FB32F316EF6556C"/>
  </w:style>
  <w:style w:type="paragraph" w:styleId="ListParagraph">
    <w:name w:val="List Paragraph"/>
    <w:basedOn w:val="Normal"/>
    <w:uiPriority w:val="34"/>
    <w:qFormat/>
    <w:pPr>
      <w:spacing w:after="0" w:line="240" w:lineRule="auto"/>
      <w:ind w:left="720"/>
    </w:pPr>
    <w:rPr>
      <w:rFonts w:ascii="Times New Roman" w:eastAsia="Times New Roman" w:hAnsi="Times New Roman" w:cs="Times New Roman"/>
      <w:kern w:val="0"/>
      <w:lang w:val="en-GB" w:eastAsia="fr-FR"/>
      <w14:ligatures w14:val="none"/>
    </w:rPr>
  </w:style>
  <w:style w:type="paragraph" w:customStyle="1" w:styleId="8BD277DB7C2C43C7B06AE08220FA74FA">
    <w:name w:val="8BD277DB7C2C43C7B06AE08220FA74FA"/>
  </w:style>
  <w:style w:type="paragraph" w:customStyle="1" w:styleId="25C1CFE7444D454B8A6B8014DDBC0783">
    <w:name w:val="25C1CFE7444D454B8A6B8014DDBC0783"/>
  </w:style>
  <w:style w:type="paragraph" w:customStyle="1" w:styleId="5175D1F8C4694ED3A5BA7486E30EC116">
    <w:name w:val="5175D1F8C4694ED3A5BA7486E30EC116"/>
  </w:style>
  <w:style w:type="paragraph" w:customStyle="1" w:styleId="5060CF1B197E47EB8E99D82A77FCFDE0">
    <w:name w:val="5060CF1B197E47EB8E99D82A77FCFDE0"/>
  </w:style>
  <w:style w:type="paragraph" w:customStyle="1" w:styleId="E4B110B312F34B8D863F0A5F59068044">
    <w:name w:val="E4B110B312F34B8D863F0A5F59068044"/>
  </w:style>
  <w:style w:type="paragraph" w:styleId="BodyText3">
    <w:name w:val="Body Text 3"/>
    <w:basedOn w:val="Normal"/>
    <w:link w:val="BodyText3Char"/>
    <w:pPr>
      <w:spacing w:after="120" w:line="240" w:lineRule="auto"/>
    </w:pPr>
    <w:rPr>
      <w:rFonts w:ascii="Times New Roman" w:eastAsia="Times New Roman" w:hAnsi="Times New Roman" w:cs="Times New Roman"/>
      <w:kern w:val="0"/>
      <w:sz w:val="16"/>
      <w:szCs w:val="16"/>
      <w:lang w:val="en-GB" w:eastAsia="fr-FR"/>
      <w14:ligatures w14:val="none"/>
    </w:rPr>
  </w:style>
  <w:style w:type="character" w:customStyle="1" w:styleId="BodyText3Char">
    <w:name w:val="Body Text 3 Char"/>
    <w:basedOn w:val="DefaultParagraphFont"/>
    <w:link w:val="BodyText3"/>
    <w:rPr>
      <w:rFonts w:ascii="Times New Roman" w:eastAsia="Times New Roman" w:hAnsi="Times New Roman" w:cs="Times New Roman"/>
      <w:kern w:val="0"/>
      <w:sz w:val="16"/>
      <w:szCs w:val="16"/>
      <w:lang w:val="en-GB" w:eastAsia="fr-FR"/>
      <w14:ligatures w14:val="none"/>
    </w:rPr>
  </w:style>
  <w:style w:type="paragraph" w:customStyle="1" w:styleId="F893FD1653E346F29367620DE29D2ABB">
    <w:name w:val="F893FD1653E346F29367620DE29D2ABB"/>
  </w:style>
  <w:style w:type="paragraph" w:customStyle="1" w:styleId="F4BA4283548743C99EFD3EF2653846D7">
    <w:name w:val="F4BA4283548743C99EFD3EF2653846D7"/>
  </w:style>
  <w:style w:type="paragraph" w:customStyle="1" w:styleId="6B2D1180549B452591C1D5DE559322E8">
    <w:name w:val="6B2D1180549B452591C1D5DE559322E8"/>
  </w:style>
  <w:style w:type="paragraph" w:customStyle="1" w:styleId="5DAD40372AAA4669943C67DCE89BD18F">
    <w:name w:val="5DAD40372AAA4669943C67DCE89BD18F"/>
  </w:style>
  <w:style w:type="paragraph" w:customStyle="1" w:styleId="03CB50FE2B6A4FA28F1C98B5EECEA73E">
    <w:name w:val="03CB50FE2B6A4FA28F1C98B5EECEA73E"/>
  </w:style>
  <w:style w:type="paragraph" w:customStyle="1" w:styleId="DD8484FC2567425B818DB803E408D076">
    <w:name w:val="DD8484FC2567425B818DB803E408D076"/>
  </w:style>
  <w:style w:type="paragraph" w:customStyle="1" w:styleId="ED4E482D1B0D4C3B9D7C89FA411E6D1F">
    <w:name w:val="ED4E482D1B0D4C3B9D7C89FA411E6D1F"/>
  </w:style>
  <w:style w:type="paragraph" w:customStyle="1" w:styleId="606D5C1DB83F461EA78589DF3868349C">
    <w:name w:val="606D5C1DB83F461EA78589DF3868349C"/>
  </w:style>
  <w:style w:type="paragraph" w:customStyle="1" w:styleId="8DB11A4B073E49E3B7B89BE63ED75FD7">
    <w:name w:val="8DB11A4B073E49E3B7B89BE63ED75FD7"/>
  </w:style>
  <w:style w:type="paragraph" w:customStyle="1" w:styleId="E13197ACF5934F55809F4BBB1AFA3F4A">
    <w:name w:val="E13197ACF5934F55809F4BBB1AFA3F4A"/>
  </w:style>
  <w:style w:type="paragraph" w:customStyle="1" w:styleId="74980433C92E4B3D830BD48D930DFE82">
    <w:name w:val="74980433C92E4B3D830BD48D930DFE82"/>
    <w:rsid w:val="0097120E"/>
  </w:style>
  <w:style w:type="paragraph" w:customStyle="1" w:styleId="C3B9A7BBCC3B4C898B4EB7144581A095">
    <w:name w:val="C3B9A7BBCC3B4C898B4EB7144581A095"/>
    <w:rsid w:val="0097120E"/>
  </w:style>
  <w:style w:type="paragraph" w:customStyle="1" w:styleId="31C8CCA1384E436099E83CA1E967EBBA">
    <w:name w:val="31C8CCA1384E436099E83CA1E967EBBA"/>
    <w:rsid w:val="0097120E"/>
  </w:style>
  <w:style w:type="paragraph" w:customStyle="1" w:styleId="2F94751C7E5B4079B0E443F02982CEF0">
    <w:name w:val="2F94751C7E5B4079B0E443F02982CEF0"/>
    <w:rsid w:val="00971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2.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72B3CB-28B3-4D14-B3F1-65954AE4B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G17.2A NEW ENG Grant Agreement (5)</Template>
  <TotalTime>66</TotalTime>
  <Pages>16</Pages>
  <Words>6407</Words>
  <Characters>33429</Characters>
  <Application>Microsoft Office Word</Application>
  <DocSecurity>0</DocSecurity>
  <Lines>278</Lines>
  <Paragraphs>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vt:lpstr>
      <vt:lpstr>G17.2B ENG Grant Agreement for EU funds</vt:lpstr>
    </vt:vector>
  </TitlesOfParts>
  <Company>Council of Europe</Company>
  <LinksUpToDate>false</LinksUpToDate>
  <CharactersWithSpaces>39757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dc:title>
  <dc:creator>RABEI Cristina</dc:creator>
  <cp:lastModifiedBy>RABEI Cristina</cp:lastModifiedBy>
  <cp:revision>6</cp:revision>
  <cp:lastPrinted>2015-11-13T09:37:00Z</cp:lastPrinted>
  <dcterms:created xsi:type="dcterms:W3CDTF">2026-05-13T13:31:00Z</dcterms:created>
  <dcterms:modified xsi:type="dcterms:W3CDTF">2026-05-26T14:36:00Z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0x010100BD52F5164090CD40B6057A422FA12AB3</vt:lpwstr>
  </property>
</Properties>
</file>