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5BB94" w14:textId="77777777" w:rsidR="004B4672" w:rsidRPr="00FA5A8B" w:rsidRDefault="004B4672" w:rsidP="004B4672">
      <w:pPr>
        <w:rPr>
          <w:rFonts w:ascii="Arial Narrow" w:hAnsi="Arial Narrow" w:cs="Arial"/>
          <w:lang w:val="uk-UA"/>
        </w:rPr>
      </w:pPr>
    </w:p>
    <w:p w14:paraId="1306C5D9" w14:textId="77777777" w:rsidR="000135D7" w:rsidRPr="00FA5A8B" w:rsidRDefault="000135D7" w:rsidP="004B4672">
      <w:pPr>
        <w:rPr>
          <w:rFonts w:ascii="Arial Narrow" w:hAnsi="Arial Narrow" w:cs="Arial"/>
          <w:lang w:val="uk-UA"/>
        </w:rPr>
      </w:pPr>
    </w:p>
    <w:p w14:paraId="3D82E6B4" w14:textId="5B58C3B1" w:rsidR="000135D7" w:rsidRPr="00FA5A8B" w:rsidRDefault="002E52F8" w:rsidP="000135D7">
      <w:pPr>
        <w:spacing w:after="200"/>
        <w:jc w:val="center"/>
        <w:rPr>
          <w:rFonts w:ascii="Arial Narrow" w:eastAsia="Calibri" w:hAnsi="Arial Narrow" w:cs="Arial"/>
          <w:sz w:val="32"/>
          <w:szCs w:val="32"/>
          <w:lang w:val="uk-UA"/>
        </w:rPr>
      </w:pPr>
      <w:r w:rsidRPr="00FA5A8B">
        <w:rPr>
          <w:rFonts w:ascii="Arial Narrow" w:eastAsia="Calibri" w:hAnsi="Arial Narrow" w:cs="Arial"/>
          <w:sz w:val="32"/>
          <w:szCs w:val="32"/>
          <w:lang w:val="uk-UA"/>
        </w:rPr>
        <w:t>Проєкт Ради Європи</w:t>
      </w:r>
    </w:p>
    <w:p w14:paraId="6B6B467E" w14:textId="794728D9" w:rsidR="000135D7" w:rsidRPr="00FA5A8B" w:rsidRDefault="002E52F8" w:rsidP="002E52F8">
      <w:pPr>
        <w:spacing w:line="240" w:lineRule="auto"/>
        <w:jc w:val="center"/>
        <w:rPr>
          <w:rFonts w:ascii="Arial Narrow" w:eastAsia="Times New Roman" w:hAnsi="Arial Narrow" w:cs="Arial"/>
          <w:sz w:val="20"/>
          <w:szCs w:val="20"/>
          <w:lang w:val="uk-UA"/>
        </w:rPr>
      </w:pPr>
      <w:r w:rsidRPr="00FA5A8B">
        <w:rPr>
          <w:rFonts w:ascii="Arial Narrow" w:eastAsia="Calibri" w:hAnsi="Arial Narrow" w:cs="Arial"/>
          <w:sz w:val="32"/>
          <w:szCs w:val="32"/>
          <w:lang w:val="uk-UA"/>
        </w:rPr>
        <w:t>«Посилення багаторівневого врядування та місцевої демократії для підтримки відновлення України»</w:t>
      </w:r>
    </w:p>
    <w:p w14:paraId="4AF9797B" w14:textId="77777777" w:rsidR="000135D7" w:rsidRPr="00FA5A8B" w:rsidRDefault="000135D7" w:rsidP="000135D7">
      <w:pPr>
        <w:spacing w:line="240" w:lineRule="auto"/>
        <w:jc w:val="left"/>
        <w:rPr>
          <w:rFonts w:ascii="Arial Narrow" w:eastAsia="Times New Roman" w:hAnsi="Arial Narrow" w:cs="Arial"/>
          <w:sz w:val="20"/>
          <w:szCs w:val="20"/>
          <w:lang w:val="uk-UA"/>
        </w:rPr>
      </w:pPr>
    </w:p>
    <w:p w14:paraId="7AC3366B" w14:textId="77777777" w:rsidR="000135D7" w:rsidRPr="00FA5A8B" w:rsidRDefault="000135D7" w:rsidP="000135D7">
      <w:pPr>
        <w:spacing w:line="240" w:lineRule="auto"/>
        <w:jc w:val="left"/>
        <w:rPr>
          <w:rFonts w:ascii="Arial Narrow" w:eastAsia="Times New Roman" w:hAnsi="Arial Narrow" w:cs="Arial"/>
          <w:sz w:val="20"/>
          <w:szCs w:val="20"/>
          <w:lang w:val="uk-UA"/>
        </w:rPr>
      </w:pPr>
    </w:p>
    <w:p w14:paraId="0D7C3588" w14:textId="77777777" w:rsidR="000135D7" w:rsidRPr="00FA5A8B" w:rsidRDefault="000135D7" w:rsidP="000135D7">
      <w:pPr>
        <w:spacing w:line="240" w:lineRule="auto"/>
        <w:jc w:val="left"/>
        <w:rPr>
          <w:rFonts w:ascii="Arial Narrow" w:eastAsia="Times New Roman" w:hAnsi="Arial Narrow" w:cs="Arial"/>
          <w:sz w:val="20"/>
          <w:szCs w:val="20"/>
          <w:lang w:val="uk-UA"/>
        </w:rPr>
      </w:pPr>
    </w:p>
    <w:tbl>
      <w:tblPr>
        <w:tblStyle w:val="TableGrid1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5103"/>
      </w:tblGrid>
      <w:tr w:rsidR="000135D7" w:rsidRPr="00FA5A8B" w14:paraId="31EEA680" w14:textId="77777777" w:rsidTr="000135D7">
        <w:trPr>
          <w:trHeight w:val="832"/>
        </w:trPr>
        <w:tc>
          <w:tcPr>
            <w:tcW w:w="510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DBE5F1"/>
            <w:vAlign w:val="center"/>
          </w:tcPr>
          <w:p w14:paraId="711E494B" w14:textId="72405305" w:rsidR="000135D7" w:rsidRPr="00FA5A8B" w:rsidRDefault="002E52F8" w:rsidP="000135D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 w:cs="Arial"/>
                <w:b/>
                <w:bCs/>
                <w:color w:val="000000"/>
                <w:sz w:val="32"/>
                <w:szCs w:val="32"/>
                <w:lang w:val="uk-UA"/>
              </w:rPr>
            </w:pPr>
            <w:bookmarkStart w:id="0" w:name="_Hlk129788934"/>
            <w:r w:rsidRPr="00FA5A8B">
              <w:rPr>
                <w:rFonts w:ascii="Arial Narrow" w:eastAsia="Rubik" w:hAnsi="Arial Narrow" w:cs="Arial"/>
                <w:b/>
                <w:bCs/>
                <w:sz w:val="36"/>
                <w:szCs w:val="36"/>
                <w:lang w:val="uk-UA"/>
              </w:rPr>
              <w:t xml:space="preserve">ВИРАЖЕННЯ ЗАЦІКАВЛЕНОСТІ </w:t>
            </w:r>
          </w:p>
        </w:tc>
      </w:tr>
    </w:tbl>
    <w:p w14:paraId="0EE5D800" w14:textId="77777777" w:rsidR="000135D7" w:rsidRPr="00FA5A8B" w:rsidRDefault="000135D7" w:rsidP="000135D7">
      <w:pPr>
        <w:spacing w:line="240" w:lineRule="auto"/>
        <w:jc w:val="left"/>
        <w:rPr>
          <w:rFonts w:ascii="Arial Narrow" w:eastAsia="Times New Roman" w:hAnsi="Arial Narrow" w:cs="Arial"/>
          <w:sz w:val="20"/>
          <w:szCs w:val="20"/>
          <w:lang w:val="uk-UA"/>
        </w:rPr>
      </w:pPr>
    </w:p>
    <w:p w14:paraId="229C276F" w14:textId="77777777" w:rsidR="000135D7" w:rsidRPr="00FA5A8B" w:rsidRDefault="000135D7" w:rsidP="000135D7">
      <w:pPr>
        <w:spacing w:line="240" w:lineRule="auto"/>
        <w:rPr>
          <w:rFonts w:ascii="Arial Narrow" w:eastAsia="Times New Roman" w:hAnsi="Arial Narrow" w:cs="Arial"/>
          <w:sz w:val="20"/>
          <w:szCs w:val="20"/>
          <w:lang w:val="uk-UA"/>
        </w:rPr>
      </w:pPr>
    </w:p>
    <w:p w14:paraId="1CB72071" w14:textId="77777777" w:rsidR="000135D7" w:rsidRPr="00FA5A8B" w:rsidRDefault="000135D7" w:rsidP="000135D7">
      <w:pPr>
        <w:spacing w:line="240" w:lineRule="auto"/>
        <w:rPr>
          <w:rFonts w:ascii="Arial Narrow" w:eastAsia="Times New Roman" w:hAnsi="Arial Narrow" w:cs="Arial"/>
          <w:sz w:val="20"/>
          <w:szCs w:val="20"/>
          <w:lang w:val="uk-UA"/>
        </w:rPr>
      </w:pPr>
    </w:p>
    <w:p w14:paraId="5BA17FF9" w14:textId="77777777" w:rsidR="000135D7" w:rsidRPr="00FA5A8B" w:rsidRDefault="000135D7" w:rsidP="000135D7">
      <w:pPr>
        <w:spacing w:line="240" w:lineRule="auto"/>
        <w:rPr>
          <w:rFonts w:ascii="Arial Narrow" w:eastAsia="Times New Roman" w:hAnsi="Arial Narrow" w:cs="Arial"/>
          <w:sz w:val="20"/>
          <w:szCs w:val="20"/>
          <w:lang w:val="uk-UA"/>
        </w:rPr>
      </w:pPr>
    </w:p>
    <w:p w14:paraId="60A67A08" w14:textId="2A52E21A" w:rsidR="000135D7" w:rsidRPr="00FA5A8B" w:rsidRDefault="00CF55FE" w:rsidP="000135D7">
      <w:pPr>
        <w:spacing w:after="200"/>
        <w:jc w:val="center"/>
        <w:rPr>
          <w:rFonts w:ascii="Arial Narrow" w:eastAsia="Calibri" w:hAnsi="Arial Narrow" w:cs="Arial"/>
          <w:b/>
          <w:bCs/>
          <w:sz w:val="32"/>
          <w:szCs w:val="32"/>
          <w:lang w:val="uk-UA"/>
        </w:rPr>
      </w:pPr>
      <w:r>
        <w:rPr>
          <w:rFonts w:ascii="Arial Narrow" w:eastAsia="Calibri" w:hAnsi="Arial Narrow" w:cs="Arial"/>
          <w:b/>
          <w:bCs/>
          <w:sz w:val="32"/>
          <w:szCs w:val="32"/>
          <w:lang w:val="uk-UA"/>
        </w:rPr>
        <w:t>З</w:t>
      </w:r>
      <w:r w:rsidR="002E52F8" w:rsidRPr="00FA5A8B">
        <w:rPr>
          <w:rFonts w:ascii="Arial Narrow" w:eastAsia="Calibri" w:hAnsi="Arial Narrow" w:cs="Arial"/>
          <w:b/>
          <w:bCs/>
          <w:sz w:val="32"/>
          <w:szCs w:val="32"/>
          <w:lang w:val="uk-UA"/>
        </w:rPr>
        <w:t>аяв</w:t>
      </w:r>
      <w:r>
        <w:rPr>
          <w:rFonts w:ascii="Arial Narrow" w:eastAsia="Calibri" w:hAnsi="Arial Narrow" w:cs="Arial"/>
          <w:b/>
          <w:bCs/>
          <w:sz w:val="32"/>
          <w:szCs w:val="32"/>
          <w:lang w:val="uk-UA"/>
        </w:rPr>
        <w:t>ка</w:t>
      </w:r>
      <w:r w:rsidR="002E52F8" w:rsidRPr="00FA5A8B">
        <w:rPr>
          <w:rFonts w:ascii="Arial Narrow" w:eastAsia="Calibri" w:hAnsi="Arial Narrow" w:cs="Arial"/>
          <w:b/>
          <w:bCs/>
          <w:sz w:val="32"/>
          <w:szCs w:val="32"/>
          <w:lang w:val="uk-UA"/>
        </w:rPr>
        <w:t xml:space="preserve"> на участь у відборі органів </w:t>
      </w:r>
      <w:r w:rsidR="00B84054">
        <w:rPr>
          <w:rFonts w:ascii="Arial Narrow" w:eastAsia="Calibri" w:hAnsi="Arial Narrow" w:cs="Arial"/>
          <w:b/>
          <w:bCs/>
          <w:sz w:val="32"/>
          <w:szCs w:val="32"/>
          <w:lang w:val="uk-UA"/>
        </w:rPr>
        <w:t>місцевого самоврядування для</w:t>
      </w:r>
      <w:r w:rsidR="002E52F8" w:rsidRPr="00FA5A8B">
        <w:rPr>
          <w:rFonts w:ascii="Arial Narrow" w:eastAsia="Calibri" w:hAnsi="Arial Narrow" w:cs="Arial"/>
          <w:b/>
          <w:bCs/>
          <w:sz w:val="32"/>
          <w:szCs w:val="32"/>
          <w:lang w:val="uk-UA"/>
        </w:rPr>
        <w:t xml:space="preserve"> впровадження Громадських Асамблей </w:t>
      </w:r>
    </w:p>
    <w:p w14:paraId="6DA4755F" w14:textId="77777777" w:rsidR="000135D7" w:rsidRPr="00FA5A8B" w:rsidRDefault="000135D7" w:rsidP="000135D7">
      <w:pPr>
        <w:spacing w:line="240" w:lineRule="auto"/>
        <w:jc w:val="left"/>
        <w:rPr>
          <w:rFonts w:ascii="Arial Narrow" w:eastAsia="Calibri" w:hAnsi="Arial Narrow" w:cs="Arial"/>
          <w:bCs/>
          <w:color w:val="000000"/>
          <w:sz w:val="20"/>
          <w:szCs w:val="20"/>
          <w:lang w:val="uk-UA"/>
        </w:rPr>
      </w:pPr>
    </w:p>
    <w:p w14:paraId="5937B000" w14:textId="77777777" w:rsidR="000135D7" w:rsidRPr="00FA5A8B" w:rsidRDefault="000135D7" w:rsidP="000135D7">
      <w:pPr>
        <w:spacing w:line="240" w:lineRule="auto"/>
        <w:jc w:val="left"/>
        <w:rPr>
          <w:rFonts w:ascii="Arial Narrow" w:eastAsia="Calibri" w:hAnsi="Arial Narrow" w:cs="Arial"/>
          <w:bCs/>
          <w:color w:val="000000"/>
          <w:sz w:val="20"/>
          <w:szCs w:val="20"/>
          <w:lang w:val="uk-UA"/>
        </w:rPr>
      </w:pPr>
    </w:p>
    <w:p w14:paraId="4867DED2" w14:textId="77777777" w:rsidR="000135D7" w:rsidRPr="00FA5A8B" w:rsidRDefault="000135D7" w:rsidP="000135D7">
      <w:pPr>
        <w:spacing w:line="240" w:lineRule="auto"/>
        <w:jc w:val="left"/>
        <w:rPr>
          <w:rFonts w:ascii="Arial Narrow" w:eastAsia="Calibri" w:hAnsi="Arial Narrow" w:cs="Arial"/>
          <w:bCs/>
          <w:color w:val="000000"/>
          <w:sz w:val="20"/>
          <w:szCs w:val="20"/>
          <w:lang w:val="uk-UA"/>
        </w:rPr>
      </w:pPr>
    </w:p>
    <w:p w14:paraId="53DBEA91" w14:textId="77777777" w:rsidR="000135D7" w:rsidRPr="00FA5A8B" w:rsidRDefault="000135D7" w:rsidP="000135D7">
      <w:pPr>
        <w:spacing w:line="240" w:lineRule="auto"/>
        <w:jc w:val="left"/>
        <w:rPr>
          <w:rFonts w:ascii="Arial Narrow" w:eastAsia="Calibri" w:hAnsi="Arial Narrow" w:cs="Arial"/>
          <w:bCs/>
          <w:color w:val="000000"/>
          <w:sz w:val="20"/>
          <w:szCs w:val="20"/>
          <w:lang w:val="uk-UA"/>
        </w:rPr>
      </w:pPr>
    </w:p>
    <w:p w14:paraId="0D91278C" w14:textId="77777777" w:rsidR="000135D7" w:rsidRPr="00FA5A8B" w:rsidRDefault="000135D7" w:rsidP="000135D7">
      <w:pPr>
        <w:spacing w:line="240" w:lineRule="auto"/>
        <w:jc w:val="left"/>
        <w:rPr>
          <w:rFonts w:ascii="Arial Narrow" w:eastAsia="Calibri" w:hAnsi="Arial Narrow" w:cs="Arial"/>
          <w:bCs/>
          <w:color w:val="000000"/>
          <w:sz w:val="20"/>
          <w:szCs w:val="20"/>
          <w:lang w:val="uk-UA"/>
        </w:rPr>
      </w:pPr>
    </w:p>
    <w:p w14:paraId="6758E506" w14:textId="77777777" w:rsidR="000135D7" w:rsidRPr="00FA5A8B" w:rsidRDefault="000135D7" w:rsidP="000135D7">
      <w:pPr>
        <w:spacing w:line="240" w:lineRule="auto"/>
        <w:jc w:val="left"/>
        <w:rPr>
          <w:rFonts w:ascii="Arial Narrow" w:eastAsia="Calibri" w:hAnsi="Arial Narrow" w:cs="Arial"/>
          <w:bCs/>
          <w:color w:val="000000"/>
          <w:sz w:val="20"/>
          <w:szCs w:val="20"/>
          <w:lang w:val="uk-UA"/>
        </w:rPr>
      </w:pPr>
    </w:p>
    <w:tbl>
      <w:tblPr>
        <w:tblStyle w:val="TableGrid"/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34"/>
      </w:tblGrid>
      <w:tr w:rsidR="000135D7" w:rsidRPr="009B2857" w14:paraId="3134CF25" w14:textId="77777777" w:rsidTr="00770F7D">
        <w:tc>
          <w:tcPr>
            <w:tcW w:w="9634" w:type="dxa"/>
            <w:shd w:val="clear" w:color="auto" w:fill="DCE6F2"/>
          </w:tcPr>
          <w:p w14:paraId="6C9973F5" w14:textId="77777777" w:rsidR="000135D7" w:rsidRPr="00FA5A8B" w:rsidRDefault="000135D7" w:rsidP="000135D7">
            <w:pPr>
              <w:jc w:val="center"/>
              <w:rPr>
                <w:rFonts w:ascii="Arial Narrow" w:hAnsi="Arial Narrow" w:cs="Arial"/>
                <w:bCs/>
                <w:lang w:val="uk-UA"/>
              </w:rPr>
            </w:pPr>
          </w:p>
          <w:p w14:paraId="542944D1" w14:textId="77777777" w:rsidR="000135D7" w:rsidRPr="00FA5A8B" w:rsidRDefault="000135D7" w:rsidP="000135D7">
            <w:pPr>
              <w:jc w:val="center"/>
              <w:rPr>
                <w:rFonts w:ascii="Arial Narrow" w:hAnsi="Arial Narrow" w:cs="Arial"/>
                <w:bCs/>
                <w:lang w:val="uk-UA"/>
              </w:rPr>
            </w:pPr>
          </w:p>
          <w:p w14:paraId="4EFFB701" w14:textId="78296C32" w:rsidR="000135D7" w:rsidRPr="00FA5A8B" w:rsidRDefault="002E52F8" w:rsidP="000135D7">
            <w:pPr>
              <w:jc w:val="center"/>
              <w:rPr>
                <w:rFonts w:ascii="Arial Narrow" w:hAnsi="Arial Narrow" w:cs="Arial"/>
                <w:b/>
                <w:lang w:val="uk-UA"/>
              </w:rPr>
            </w:pPr>
            <w:r w:rsidRPr="00FA5A8B">
              <w:rPr>
                <w:rFonts w:ascii="Arial Narrow" w:hAnsi="Arial Narrow" w:cs="Arial"/>
                <w:b/>
                <w:lang w:val="uk-UA"/>
              </w:rPr>
              <w:t xml:space="preserve">ЯК ЗАПОВНИТИ ФОРМУ ВИРАЖЕННЯ ЗАЦІКАВЛЕНОСТІ? </w:t>
            </w:r>
          </w:p>
          <w:p w14:paraId="431C8E63" w14:textId="77777777" w:rsidR="000135D7" w:rsidRPr="00FA5A8B" w:rsidRDefault="000135D7" w:rsidP="000135D7">
            <w:pPr>
              <w:rPr>
                <w:rFonts w:ascii="Arial Narrow" w:hAnsi="Arial Narrow" w:cs="Arial"/>
                <w:lang w:val="uk-UA"/>
              </w:rPr>
            </w:pPr>
          </w:p>
          <w:p w14:paraId="398F4175" w14:textId="743BF49D" w:rsidR="000135D7" w:rsidRPr="00FA5A8B" w:rsidRDefault="002E52F8" w:rsidP="000135D7">
            <w:pPr>
              <w:jc w:val="both"/>
              <w:rPr>
                <w:rFonts w:ascii="Arial Narrow" w:hAnsi="Arial Narrow" w:cs="Arial"/>
                <w:lang w:val="uk-UA"/>
              </w:rPr>
            </w:pPr>
            <w:r w:rsidRPr="00FA5A8B">
              <w:rPr>
                <w:rFonts w:ascii="Arial Narrow" w:hAnsi="Arial Narrow" w:cs="Arial"/>
                <w:lang w:val="uk-UA"/>
              </w:rPr>
              <w:t>Заповніть кожне поле</w:t>
            </w:r>
            <w:r w:rsidR="00CF55FE">
              <w:rPr>
                <w:rFonts w:ascii="Arial Narrow" w:hAnsi="Arial Narrow" w:cs="Arial"/>
                <w:lang w:val="uk-UA"/>
              </w:rPr>
              <w:t xml:space="preserve"> відповідно до запитань. </w:t>
            </w:r>
            <w:r w:rsidRPr="00FA5A8B">
              <w:rPr>
                <w:rFonts w:ascii="Arial Narrow" w:hAnsi="Arial Narrow" w:cs="Arial"/>
                <w:lang w:val="uk-UA"/>
              </w:rPr>
              <w:t>Розмір поля автоматично адаптується до обсягу введеного тексту. Зверніть увагу на вимоги до обсяг</w:t>
            </w:r>
            <w:r w:rsidR="00CF55FE">
              <w:rPr>
                <w:rFonts w:ascii="Arial Narrow" w:hAnsi="Arial Narrow" w:cs="Arial"/>
                <w:lang w:val="uk-UA"/>
              </w:rPr>
              <w:t>ів</w:t>
            </w:r>
            <w:r w:rsidRPr="00FA5A8B">
              <w:rPr>
                <w:rFonts w:ascii="Arial Narrow" w:hAnsi="Arial Narrow" w:cs="Arial"/>
                <w:lang w:val="uk-UA"/>
              </w:rPr>
              <w:t xml:space="preserve"> текст</w:t>
            </w:r>
            <w:r w:rsidR="00CF55FE">
              <w:rPr>
                <w:rFonts w:ascii="Arial Narrow" w:hAnsi="Arial Narrow" w:cs="Arial"/>
                <w:lang w:val="uk-UA"/>
              </w:rPr>
              <w:t>ів</w:t>
            </w:r>
            <w:r w:rsidRPr="00FA5A8B">
              <w:rPr>
                <w:rFonts w:ascii="Arial Narrow" w:hAnsi="Arial Narrow" w:cs="Arial"/>
                <w:lang w:val="uk-UA"/>
              </w:rPr>
              <w:t>, зазначені в опис</w:t>
            </w:r>
            <w:r w:rsidR="00CF55FE">
              <w:rPr>
                <w:rFonts w:ascii="Arial Narrow" w:hAnsi="Arial Narrow" w:cs="Arial"/>
                <w:lang w:val="uk-UA"/>
              </w:rPr>
              <w:t xml:space="preserve">ах до розділів. </w:t>
            </w:r>
          </w:p>
          <w:p w14:paraId="53E6C932" w14:textId="77777777" w:rsidR="000135D7" w:rsidRPr="00FA5A8B" w:rsidRDefault="000135D7" w:rsidP="000135D7">
            <w:pPr>
              <w:rPr>
                <w:rFonts w:ascii="Arial Narrow" w:eastAsia="Calibri" w:hAnsi="Arial Narrow" w:cs="Arial"/>
                <w:bCs/>
                <w:color w:val="000000"/>
                <w:sz w:val="20"/>
                <w:szCs w:val="20"/>
                <w:lang w:val="uk-UA"/>
              </w:rPr>
            </w:pPr>
          </w:p>
          <w:p w14:paraId="409863AE" w14:textId="77777777" w:rsidR="000135D7" w:rsidRPr="00FA5A8B" w:rsidRDefault="000135D7" w:rsidP="000135D7">
            <w:pPr>
              <w:rPr>
                <w:rFonts w:ascii="Arial Narrow" w:eastAsia="Calibri" w:hAnsi="Arial Narrow" w:cs="Arial"/>
                <w:bCs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1C3DA969" w14:textId="77777777" w:rsidR="000135D7" w:rsidRPr="00FA5A8B" w:rsidRDefault="000135D7" w:rsidP="000135D7">
      <w:pPr>
        <w:spacing w:line="240" w:lineRule="auto"/>
        <w:jc w:val="left"/>
        <w:rPr>
          <w:rFonts w:ascii="Arial Narrow" w:eastAsia="Calibri" w:hAnsi="Arial Narrow" w:cs="Arial"/>
          <w:bCs/>
          <w:color w:val="000000"/>
          <w:sz w:val="20"/>
          <w:szCs w:val="20"/>
          <w:lang w:val="uk-UA"/>
        </w:rPr>
      </w:pPr>
    </w:p>
    <w:p w14:paraId="356CC7D7" w14:textId="77777777" w:rsidR="000135D7" w:rsidRPr="00FA5A8B" w:rsidRDefault="000135D7" w:rsidP="000135D7">
      <w:pPr>
        <w:spacing w:line="240" w:lineRule="auto"/>
        <w:jc w:val="left"/>
        <w:rPr>
          <w:rFonts w:ascii="Arial Narrow" w:eastAsia="Calibri" w:hAnsi="Arial Narrow" w:cs="Arial"/>
          <w:bCs/>
          <w:color w:val="000000"/>
          <w:sz w:val="20"/>
          <w:szCs w:val="20"/>
          <w:lang w:val="uk-UA"/>
        </w:rPr>
      </w:pPr>
    </w:p>
    <w:p w14:paraId="63BA54FC" w14:textId="77777777" w:rsidR="000135D7" w:rsidRPr="00FA5A8B" w:rsidRDefault="000135D7" w:rsidP="000135D7">
      <w:pPr>
        <w:spacing w:line="240" w:lineRule="auto"/>
        <w:jc w:val="left"/>
        <w:rPr>
          <w:rFonts w:ascii="Arial Narrow" w:eastAsia="Calibri" w:hAnsi="Arial Narrow" w:cs="Arial"/>
          <w:bCs/>
          <w:color w:val="000000"/>
          <w:sz w:val="20"/>
          <w:szCs w:val="20"/>
          <w:lang w:val="uk-UA"/>
        </w:rPr>
      </w:pPr>
    </w:p>
    <w:p w14:paraId="78E1E9BF" w14:textId="7E5B2547" w:rsidR="000135D7" w:rsidRPr="00FA5A8B" w:rsidRDefault="000135D7">
      <w:pPr>
        <w:rPr>
          <w:rFonts w:ascii="Arial Narrow" w:eastAsia="Calibri" w:hAnsi="Arial Narrow" w:cs="Arial"/>
          <w:bCs/>
          <w:color w:val="000000"/>
          <w:sz w:val="20"/>
          <w:szCs w:val="20"/>
          <w:lang w:val="uk-UA"/>
        </w:rPr>
      </w:pPr>
      <w:r w:rsidRPr="00FA5A8B">
        <w:rPr>
          <w:rFonts w:ascii="Arial Narrow" w:eastAsia="Calibri" w:hAnsi="Arial Narrow" w:cs="Arial"/>
          <w:bCs/>
          <w:color w:val="000000"/>
          <w:sz w:val="20"/>
          <w:szCs w:val="20"/>
          <w:lang w:val="uk-UA"/>
        </w:rPr>
        <w:br w:type="page"/>
      </w:r>
    </w:p>
    <w:tbl>
      <w:tblPr>
        <w:tblStyle w:val="TableGrid1"/>
        <w:tblW w:w="9571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310"/>
      </w:tblGrid>
      <w:tr w:rsidR="000135D7" w:rsidRPr="009B2857" w14:paraId="415603D6" w14:textId="77777777" w:rsidTr="000135D7">
        <w:trPr>
          <w:trHeight w:val="725"/>
        </w:trPr>
        <w:tc>
          <w:tcPr>
            <w:tcW w:w="9571" w:type="dxa"/>
            <w:gridSpan w:val="2"/>
            <w:shd w:val="clear" w:color="auto" w:fill="C6D9F1"/>
            <w:vAlign w:val="center"/>
          </w:tcPr>
          <w:p w14:paraId="41AD7543" w14:textId="5B8EAF5E" w:rsidR="000135D7" w:rsidRPr="00FA5A8B" w:rsidRDefault="000135D7" w:rsidP="000135D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 w:cs="Times New Roman"/>
                <w:b/>
                <w:color w:val="000000"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b/>
                <w:color w:val="000000"/>
                <w:sz w:val="20"/>
                <w:szCs w:val="20"/>
                <w:lang w:val="uk-UA"/>
              </w:rPr>
              <w:lastRenderedPageBreak/>
              <w:t xml:space="preserve">1. </w:t>
            </w:r>
            <w:r w:rsidR="002E52F8" w:rsidRPr="00FA5A8B">
              <w:rPr>
                <w:rFonts w:ascii="Arial Narrow" w:eastAsia="Calibri" w:hAnsi="Arial Narrow" w:cs="Times New Roman"/>
                <w:b/>
                <w:color w:val="000000"/>
                <w:sz w:val="20"/>
                <w:szCs w:val="20"/>
                <w:lang w:val="uk-UA"/>
              </w:rPr>
              <w:t xml:space="preserve">Контакти </w:t>
            </w:r>
          </w:p>
          <w:p w14:paraId="367854B2" w14:textId="3B242B9D" w:rsidR="000135D7" w:rsidRPr="00FA5A8B" w:rsidRDefault="002E52F8" w:rsidP="000135D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 w:cs="Times New Roman"/>
                <w:b/>
                <w:color w:val="000000"/>
                <w:sz w:val="20"/>
                <w:szCs w:val="20"/>
                <w:lang w:val="uk-UA"/>
              </w:rPr>
            </w:pPr>
            <w:r w:rsidRPr="00FA5A8B">
              <w:rPr>
                <w:rFonts w:ascii="Arial Narrow" w:hAnsi="Arial Narrow" w:cs="Times New Roman"/>
                <w:bCs/>
                <w:sz w:val="20"/>
                <w:szCs w:val="20"/>
                <w:lang w:val="uk-UA"/>
              </w:rPr>
              <w:t xml:space="preserve">Будь ласка, вкажіть ваші контакти </w:t>
            </w:r>
          </w:p>
        </w:tc>
      </w:tr>
      <w:tr w:rsidR="000135D7" w:rsidRPr="009B2857" w14:paraId="63DB5612" w14:textId="77777777" w:rsidTr="000135D7">
        <w:trPr>
          <w:trHeight w:val="460"/>
        </w:trPr>
        <w:tc>
          <w:tcPr>
            <w:tcW w:w="3261" w:type="dxa"/>
            <w:shd w:val="clear" w:color="auto" w:fill="F2F2F2"/>
            <w:vAlign w:val="center"/>
          </w:tcPr>
          <w:p w14:paraId="36366A30" w14:textId="77777777" w:rsidR="00CF55FE" w:rsidRDefault="002E52F8" w:rsidP="000135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>Офіційна назва</w:t>
            </w:r>
            <w:r w:rsidR="00CF55FE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 xml:space="preserve"> органу </w:t>
            </w:r>
          </w:p>
          <w:p w14:paraId="1BDDF40C" w14:textId="2EC8974B" w:rsidR="000135D7" w:rsidRPr="00FA5A8B" w:rsidRDefault="00B84054" w:rsidP="00CF55FE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>м</w:t>
            </w:r>
            <w:r w:rsidR="00CF55FE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>ісцево</w:t>
            </w:r>
            <w:r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>го самоврядування</w:t>
            </w:r>
            <w:r w:rsidR="000135D7"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 xml:space="preserve"> ►</w:t>
            </w:r>
          </w:p>
        </w:tc>
        <w:tc>
          <w:tcPr>
            <w:tcW w:w="6310" w:type="dxa"/>
            <w:vAlign w:val="center"/>
          </w:tcPr>
          <w:p w14:paraId="2CE838E4" w14:textId="77777777" w:rsidR="000135D7" w:rsidRPr="00FA5A8B" w:rsidRDefault="000135D7" w:rsidP="000135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0135D7" w:rsidRPr="00FA5A8B" w14:paraId="6C91112B" w14:textId="77777777" w:rsidTr="000135D7">
        <w:trPr>
          <w:trHeight w:val="460"/>
        </w:trPr>
        <w:tc>
          <w:tcPr>
            <w:tcW w:w="3261" w:type="dxa"/>
            <w:shd w:val="clear" w:color="auto" w:fill="F2F2F2"/>
            <w:vAlign w:val="center"/>
          </w:tcPr>
          <w:p w14:paraId="7081E92C" w14:textId="3F334E99" w:rsidR="000135D7" w:rsidRPr="00FA5A8B" w:rsidRDefault="002E52F8" w:rsidP="000135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>Повна адреса</w:t>
            </w:r>
            <w:r w:rsidR="00CF55FE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0135D7"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 xml:space="preserve"> ►</w:t>
            </w:r>
          </w:p>
        </w:tc>
        <w:tc>
          <w:tcPr>
            <w:tcW w:w="6310" w:type="dxa"/>
            <w:vAlign w:val="center"/>
          </w:tcPr>
          <w:p w14:paraId="42DB27C2" w14:textId="77777777" w:rsidR="000135D7" w:rsidRPr="00FA5A8B" w:rsidRDefault="000135D7" w:rsidP="000135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0135D7" w:rsidRPr="00FA5A8B" w14:paraId="448B478E" w14:textId="77777777" w:rsidTr="000135D7">
        <w:trPr>
          <w:trHeight w:val="460"/>
        </w:trPr>
        <w:tc>
          <w:tcPr>
            <w:tcW w:w="3261" w:type="dxa"/>
            <w:shd w:val="clear" w:color="auto" w:fill="F2F2F2"/>
            <w:vAlign w:val="center"/>
          </w:tcPr>
          <w:p w14:paraId="144C9AB5" w14:textId="2E5B1867" w:rsidR="000135D7" w:rsidRPr="00FA5A8B" w:rsidRDefault="002E52F8" w:rsidP="000135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>Вебсайт (якщо є)</w:t>
            </w:r>
            <w:r w:rsidR="000135D7"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 xml:space="preserve"> </w:t>
            </w:r>
            <w:r w:rsidR="00CF55FE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 xml:space="preserve"> </w:t>
            </w:r>
            <w:r w:rsidR="000135D7"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>►</w:t>
            </w:r>
          </w:p>
        </w:tc>
        <w:tc>
          <w:tcPr>
            <w:tcW w:w="6310" w:type="dxa"/>
            <w:vAlign w:val="center"/>
          </w:tcPr>
          <w:p w14:paraId="59D7BD70" w14:textId="77777777" w:rsidR="000135D7" w:rsidRPr="00FA5A8B" w:rsidRDefault="000135D7" w:rsidP="000135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0135D7" w:rsidRPr="00FA5A8B" w14:paraId="655F927D" w14:textId="77777777" w:rsidTr="000135D7">
        <w:trPr>
          <w:trHeight w:val="842"/>
        </w:trPr>
        <w:tc>
          <w:tcPr>
            <w:tcW w:w="3261" w:type="dxa"/>
            <w:shd w:val="clear" w:color="auto" w:fill="F2F2F2"/>
            <w:vAlign w:val="center"/>
          </w:tcPr>
          <w:p w14:paraId="2E44F292" w14:textId="7BCB4E4F" w:rsidR="000135D7" w:rsidRPr="00FA5A8B" w:rsidRDefault="002E52F8" w:rsidP="000135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>Ім’я (імена) особи (осіб), уповноваженої(</w:t>
            </w:r>
            <w:proofErr w:type="spellStart"/>
            <w:r w:rsidRPr="00FA5A8B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>их</w:t>
            </w:r>
            <w:proofErr w:type="spellEnd"/>
            <w:r w:rsidRPr="00FA5A8B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>) укладати юридичн</w:t>
            </w:r>
            <w:r w:rsidR="00CF55FE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>і</w:t>
            </w:r>
            <w:r w:rsidRPr="00FA5A8B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CF55FE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 xml:space="preserve">угоди </w:t>
            </w:r>
            <w:r w:rsidRPr="00FA5A8B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 xml:space="preserve">від імені заявника (вкажіть ім’я (імена) та посаду (посади)) </w:t>
            </w:r>
            <w:r w:rsidR="00CF55FE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0135D7"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>►</w:t>
            </w:r>
          </w:p>
        </w:tc>
        <w:tc>
          <w:tcPr>
            <w:tcW w:w="6310" w:type="dxa"/>
          </w:tcPr>
          <w:p w14:paraId="261A98AB" w14:textId="77777777" w:rsidR="000135D7" w:rsidRPr="00FA5A8B" w:rsidRDefault="000135D7" w:rsidP="000135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0135D7" w:rsidRPr="00FA5A8B" w14:paraId="60A2503E" w14:textId="77777777" w:rsidTr="000135D7">
        <w:trPr>
          <w:trHeight w:val="351"/>
        </w:trPr>
        <w:tc>
          <w:tcPr>
            <w:tcW w:w="3261" w:type="dxa"/>
            <w:shd w:val="clear" w:color="auto" w:fill="F2F2F2"/>
            <w:vAlign w:val="center"/>
          </w:tcPr>
          <w:p w14:paraId="1E83B25C" w14:textId="68429678" w:rsidR="000135D7" w:rsidRPr="00FA5A8B" w:rsidRDefault="002E52F8" w:rsidP="000135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>Контактна особа</w:t>
            </w:r>
            <w:r w:rsidR="000135D7"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 xml:space="preserve"> ►</w:t>
            </w:r>
          </w:p>
        </w:tc>
        <w:tc>
          <w:tcPr>
            <w:tcW w:w="6310" w:type="dxa"/>
          </w:tcPr>
          <w:p w14:paraId="3D5E2AF2" w14:textId="77777777" w:rsidR="000135D7" w:rsidRPr="00FA5A8B" w:rsidRDefault="000135D7" w:rsidP="000135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0135D7" w:rsidRPr="00FA5A8B" w14:paraId="61860865" w14:textId="77777777" w:rsidTr="000135D7">
        <w:trPr>
          <w:trHeight w:val="286"/>
        </w:trPr>
        <w:tc>
          <w:tcPr>
            <w:tcW w:w="3261" w:type="dxa"/>
            <w:shd w:val="clear" w:color="auto" w:fill="F2F2F2"/>
            <w:vAlign w:val="center"/>
          </w:tcPr>
          <w:p w14:paraId="4DED3B8E" w14:textId="05242435" w:rsidR="000135D7" w:rsidRPr="00FA5A8B" w:rsidRDefault="002E52F8" w:rsidP="000135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  <w:t>Посада контактної особи</w:t>
            </w:r>
            <w:r w:rsidR="000135D7"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 xml:space="preserve"> ►</w:t>
            </w:r>
          </w:p>
        </w:tc>
        <w:tc>
          <w:tcPr>
            <w:tcW w:w="6310" w:type="dxa"/>
          </w:tcPr>
          <w:p w14:paraId="2112990B" w14:textId="77777777" w:rsidR="000135D7" w:rsidRPr="00FA5A8B" w:rsidRDefault="000135D7" w:rsidP="000135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0135D7" w:rsidRPr="00FA5A8B" w14:paraId="0EF8D233" w14:textId="77777777" w:rsidTr="000135D7">
        <w:trPr>
          <w:trHeight w:val="286"/>
        </w:trPr>
        <w:tc>
          <w:tcPr>
            <w:tcW w:w="3261" w:type="dxa"/>
            <w:shd w:val="clear" w:color="auto" w:fill="F2F2F2"/>
            <w:vAlign w:val="center"/>
          </w:tcPr>
          <w:p w14:paraId="6DFCFCE1" w14:textId="025F777A" w:rsidR="000135D7" w:rsidRPr="00FA5A8B" w:rsidRDefault="002E52F8" w:rsidP="000135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  <w:r w:rsidRPr="00FA5A8B">
              <w:rPr>
                <w:rFonts w:ascii="Arial Narrow" w:hAnsi="Arial Narrow" w:cs="Times New Roman"/>
                <w:sz w:val="20"/>
                <w:szCs w:val="20"/>
                <w:lang w:val="uk-UA"/>
              </w:rPr>
              <w:t xml:space="preserve">Електронна адреса </w:t>
            </w:r>
            <w:r w:rsidR="000135D7"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>►</w:t>
            </w:r>
          </w:p>
        </w:tc>
        <w:tc>
          <w:tcPr>
            <w:tcW w:w="6310" w:type="dxa"/>
          </w:tcPr>
          <w:p w14:paraId="1D7E3D0D" w14:textId="77777777" w:rsidR="000135D7" w:rsidRPr="00FA5A8B" w:rsidRDefault="000135D7" w:rsidP="000135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0135D7" w:rsidRPr="00FA5A8B" w14:paraId="31DEA7C8" w14:textId="77777777" w:rsidTr="000135D7">
        <w:trPr>
          <w:trHeight w:val="286"/>
        </w:trPr>
        <w:tc>
          <w:tcPr>
            <w:tcW w:w="3261" w:type="dxa"/>
            <w:shd w:val="clear" w:color="auto" w:fill="F2F2F2"/>
            <w:vAlign w:val="center"/>
          </w:tcPr>
          <w:p w14:paraId="7AA4A406" w14:textId="338A3750" w:rsidR="000135D7" w:rsidRPr="00FA5A8B" w:rsidRDefault="002E52F8" w:rsidP="000135D7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  <w:r w:rsidRPr="00FA5A8B">
              <w:rPr>
                <w:rFonts w:ascii="Arial Narrow" w:hAnsi="Arial Narrow" w:cs="Times New Roman"/>
                <w:sz w:val="20"/>
                <w:szCs w:val="20"/>
                <w:lang w:val="uk-UA"/>
              </w:rPr>
              <w:t>Номер телефону</w:t>
            </w:r>
            <w:r w:rsidR="000135D7"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 xml:space="preserve"> ►</w:t>
            </w:r>
          </w:p>
        </w:tc>
        <w:tc>
          <w:tcPr>
            <w:tcW w:w="6310" w:type="dxa"/>
          </w:tcPr>
          <w:p w14:paraId="19356E8C" w14:textId="77777777" w:rsidR="000135D7" w:rsidRPr="00FA5A8B" w:rsidRDefault="000135D7" w:rsidP="000135D7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</w:p>
        </w:tc>
      </w:tr>
    </w:tbl>
    <w:p w14:paraId="45D782F7" w14:textId="77777777" w:rsidR="000135D7" w:rsidRPr="00FA5A8B" w:rsidRDefault="000135D7" w:rsidP="000135D7">
      <w:pPr>
        <w:spacing w:line="240" w:lineRule="auto"/>
        <w:jc w:val="left"/>
        <w:rPr>
          <w:rFonts w:ascii="Arial Narrow" w:eastAsia="Times New Roman" w:hAnsi="Arial Narrow" w:cs="Times New Roman"/>
          <w:sz w:val="20"/>
          <w:szCs w:val="20"/>
          <w:lang w:val="uk-UA"/>
        </w:rPr>
      </w:pPr>
    </w:p>
    <w:p w14:paraId="77C8195D" w14:textId="77777777" w:rsidR="000135D7" w:rsidRPr="00FA5A8B" w:rsidRDefault="000135D7" w:rsidP="000135D7">
      <w:pPr>
        <w:spacing w:line="240" w:lineRule="auto"/>
        <w:jc w:val="left"/>
        <w:rPr>
          <w:rFonts w:ascii="Arial Narrow" w:eastAsia="Times New Roman" w:hAnsi="Arial Narrow" w:cs="Times New Roman"/>
          <w:sz w:val="20"/>
          <w:szCs w:val="20"/>
          <w:lang w:val="uk-UA"/>
        </w:rPr>
      </w:pPr>
    </w:p>
    <w:tbl>
      <w:tblPr>
        <w:tblW w:w="9606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44"/>
      </w:tblGrid>
      <w:tr w:rsidR="000135D7" w:rsidRPr="009B2857" w14:paraId="61DDC608" w14:textId="77777777" w:rsidTr="000135D7">
        <w:trPr>
          <w:trHeight w:val="598"/>
        </w:trPr>
        <w:tc>
          <w:tcPr>
            <w:tcW w:w="9606" w:type="dxa"/>
            <w:gridSpan w:val="2"/>
            <w:shd w:val="clear" w:color="auto" w:fill="C6D9F1"/>
            <w:vAlign w:val="center"/>
            <w:hideMark/>
          </w:tcPr>
          <w:p w14:paraId="52820A9B" w14:textId="4FB6E93F" w:rsidR="000135D7" w:rsidRPr="00FA5A8B" w:rsidRDefault="000135D7" w:rsidP="000135D7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i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br w:type="page"/>
            </w:r>
            <w:r w:rsidRPr="00FA5A8B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val="uk-UA"/>
              </w:rPr>
              <w:t>2.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 </w:t>
            </w:r>
            <w:r w:rsidR="002E52F8" w:rsidRPr="00FA5A8B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/>
              </w:rPr>
              <w:t>Заявка</w:t>
            </w:r>
            <w:r w:rsidRPr="00FA5A8B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/>
              </w:rPr>
              <w:br/>
            </w:r>
            <w:r w:rsidR="002E52F8" w:rsidRPr="00FA5A8B">
              <w:rPr>
                <w:rFonts w:ascii="Arial Narrow" w:eastAsia="Times New Roman" w:hAnsi="Arial Narrow" w:cs="Times New Roman"/>
                <w:bCs/>
                <w:sz w:val="20"/>
                <w:szCs w:val="20"/>
                <w:lang w:val="uk-UA"/>
              </w:rPr>
              <w:t xml:space="preserve">Будь ласка, дайте відповіді на такі запитання: </w:t>
            </w:r>
          </w:p>
        </w:tc>
      </w:tr>
      <w:tr w:rsidR="000135D7" w:rsidRPr="00FA5A8B" w14:paraId="1A53E555" w14:textId="77777777" w:rsidTr="000135D7">
        <w:trPr>
          <w:trHeight w:val="568"/>
        </w:trPr>
        <w:tc>
          <w:tcPr>
            <w:tcW w:w="4962" w:type="dxa"/>
            <w:shd w:val="clear" w:color="auto" w:fill="F2F2F2"/>
            <w:vAlign w:val="center"/>
          </w:tcPr>
          <w:p w14:paraId="14030610" w14:textId="31CB400F" w:rsidR="000135D7" w:rsidRPr="00FA5A8B" w:rsidRDefault="00FA5A8B" w:rsidP="000135D7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Коротко опишіть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ваш 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досвід</w:t>
            </w:r>
            <w:r w:rsidR="00B84054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 організації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 </w:t>
            </w:r>
            <w:r w:rsidR="00B84054" w:rsidRPr="00B84054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учасницьких заходів</w:t>
            </w:r>
            <w:r w:rsidR="00B84054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 та ініціатив</w:t>
            </w:r>
            <w:r w:rsidR="00B84054" w:rsidRPr="00B84054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, </w:t>
            </w:r>
            <w:r w:rsidR="00B84054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а також </w:t>
            </w:r>
            <w:r w:rsidR="00B84054" w:rsidRPr="00B84054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впровадження інструментів громадської участі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 </w:t>
            </w:r>
            <w:r w:rsidRPr="00FA5A8B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uk-UA"/>
              </w:rPr>
              <w:t xml:space="preserve">(наприклад, </w:t>
            </w:r>
            <w:r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uk-UA"/>
              </w:rPr>
              <w:t>публічні</w:t>
            </w:r>
            <w:r w:rsidRPr="00FA5A8B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uk-UA"/>
              </w:rPr>
              <w:t xml:space="preserve"> консультації, громадський бюджет, шкільний громадський бюджет, </w:t>
            </w:r>
            <w:r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uk-UA"/>
              </w:rPr>
              <w:t xml:space="preserve">громадські </w:t>
            </w:r>
            <w:r w:rsidRPr="00FA5A8B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uk-UA"/>
              </w:rPr>
              <w:t>слухання тощо).</w:t>
            </w:r>
            <w:r w:rsidR="00CF55FE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uk-UA"/>
              </w:rPr>
              <w:t xml:space="preserve"> </w:t>
            </w:r>
            <w:r w:rsidR="000135D7" w:rsidRPr="00FA5A8B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eastAsia="Times New Roman" w:hAnsi="Arial Narrow" w:cs="Times New Roman"/>
              <w:sz w:val="20"/>
              <w:szCs w:val="20"/>
              <w:lang w:val="uk-UA"/>
            </w:rPr>
            <w:id w:val="1667513584"/>
            <w:placeholder>
              <w:docPart w:val="E90D4E59022645E989C09E2233DD882B"/>
            </w:placeholder>
            <w:text/>
          </w:sdtPr>
          <w:sdtEndPr/>
          <w:sdtContent>
            <w:tc>
              <w:tcPr>
                <w:tcW w:w="4644" w:type="dxa"/>
                <w:vAlign w:val="center"/>
              </w:tcPr>
              <w:p w14:paraId="530C4F88" w14:textId="3BC0805D" w:rsidR="000135D7" w:rsidRPr="00FA5A8B" w:rsidRDefault="002E52F8" w:rsidP="000135D7">
                <w:pPr>
                  <w:spacing w:line="240" w:lineRule="auto"/>
                  <w:jc w:val="left"/>
                  <w:rPr>
                    <w:rFonts w:ascii="Arial Narrow" w:eastAsia="Times New Roman" w:hAnsi="Arial Narrow" w:cs="Times New Roman"/>
                    <w:sz w:val="20"/>
                    <w:szCs w:val="20"/>
                    <w:lang w:val="uk-UA"/>
                  </w:rPr>
                </w:pPr>
                <w:r w:rsidRPr="00FA5A8B">
                  <w:rPr>
                    <w:rFonts w:ascii="Arial Narrow" w:eastAsia="Times New Roman" w:hAnsi="Arial Narrow" w:cs="Times New Roman"/>
                    <w:sz w:val="20"/>
                    <w:szCs w:val="20"/>
                    <w:lang w:val="uk-UA"/>
                  </w:rPr>
                  <w:t xml:space="preserve">До 3 тисяч знаків. </w:t>
                </w:r>
                <w:r w:rsidR="00772A81" w:rsidRPr="00FA5A8B">
                  <w:rPr>
                    <w:rFonts w:ascii="Arial Narrow" w:eastAsia="Times New Roman" w:hAnsi="Arial Narrow" w:cs="Times New Roman"/>
                    <w:sz w:val="20"/>
                    <w:szCs w:val="20"/>
                    <w:lang w:val="uk-UA"/>
                  </w:rPr>
                  <w:t xml:space="preserve"> </w:t>
                </w:r>
              </w:p>
            </w:tc>
          </w:sdtContent>
        </w:sdt>
      </w:tr>
      <w:tr w:rsidR="000135D7" w:rsidRPr="009B2857" w14:paraId="3565D2B4" w14:textId="77777777" w:rsidTr="000135D7">
        <w:trPr>
          <w:trHeight w:val="568"/>
        </w:trPr>
        <w:tc>
          <w:tcPr>
            <w:tcW w:w="4962" w:type="dxa"/>
            <w:shd w:val="clear" w:color="auto" w:fill="F2F2F2"/>
            <w:vAlign w:val="center"/>
          </w:tcPr>
          <w:p w14:paraId="1F91A7F3" w14:textId="7741B38D" w:rsidR="000135D7" w:rsidRPr="00FA5A8B" w:rsidRDefault="00FA5A8B" w:rsidP="000135D7">
            <w:pPr>
              <w:spacing w:line="240" w:lineRule="auto"/>
              <w:jc w:val="left"/>
              <w:rPr>
                <w:rFonts w:ascii="Arial Narrow" w:eastAsia="Times New Roman" w:hAnsi="Arial Narrow" w:cs="Arial"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 xml:space="preserve">Чи маєте ви команду, готову брати участь у підготовці та впровадженні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val="uk-UA"/>
              </w:rPr>
              <w:t>Г</w:t>
            </w:r>
            <w:r w:rsidRPr="00FA5A8B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 xml:space="preserve">ромадської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>А</w:t>
            </w:r>
            <w:r w:rsidRPr="00FA5A8B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 xml:space="preserve">самблеї? Будь ласка, уточніть її склад за групами </w:t>
            </w:r>
            <w:r w:rsidRPr="00FA5A8B"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val="ru-RU"/>
              </w:rPr>
              <w:t>(наприклад, місцеві депутати, керівники підрозділів, посадові особи тощо</w:t>
            </w:r>
            <w:r w:rsidRPr="00FA5A8B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>).</w:t>
            </w:r>
            <w:r w:rsidR="00CF55FE">
              <w:rPr>
                <w:rFonts w:ascii="Arial Narrow" w:eastAsia="Times New Roman" w:hAnsi="Arial Narrow" w:cs="Arial"/>
                <w:sz w:val="20"/>
                <w:szCs w:val="20"/>
                <w:lang w:val="ru-RU"/>
              </w:rPr>
              <w:t xml:space="preserve"> </w:t>
            </w:r>
            <w:r w:rsidR="000135D7" w:rsidRPr="00FA5A8B">
              <w:rPr>
                <w:rFonts w:ascii="Arial Narrow" w:eastAsia="Times New Roman" w:hAnsi="Arial Narrow" w:cs="Arial"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hAnsi="Arial Narrow" w:cs="Arial"/>
              <w:sz w:val="20"/>
              <w:szCs w:val="20"/>
              <w:lang w:val="uk-UA"/>
            </w:rPr>
            <w:id w:val="2074164779"/>
            <w:placeholder>
              <w:docPart w:val="039A123FE6084D559E409A7617C624EA"/>
            </w:placeholder>
            <w:text/>
          </w:sdtPr>
          <w:sdtEndPr/>
          <w:sdtContent>
            <w:tc>
              <w:tcPr>
                <w:tcW w:w="4644" w:type="dxa"/>
                <w:vAlign w:val="center"/>
              </w:tcPr>
              <w:p w14:paraId="31E4E65A" w14:textId="109C1531" w:rsidR="000135D7" w:rsidRPr="00FA5A8B" w:rsidRDefault="002E52F8" w:rsidP="000135D7">
                <w:pPr>
                  <w:spacing w:line="240" w:lineRule="auto"/>
                  <w:jc w:val="left"/>
                  <w:rPr>
                    <w:rFonts w:eastAsia="Times New Roman" w:cs="Arial"/>
                    <w:sz w:val="20"/>
                    <w:szCs w:val="20"/>
                    <w:lang w:val="uk-UA"/>
                  </w:rPr>
                </w:pPr>
                <w:r w:rsidRPr="00FA5A8B">
                  <w:rPr>
                    <w:rFonts w:ascii="Arial Narrow" w:hAnsi="Arial Narrow" w:cs="Arial"/>
                    <w:sz w:val="20"/>
                    <w:szCs w:val="20"/>
                    <w:lang w:val="uk-UA"/>
                  </w:rPr>
                  <w:t>Натисніть тут, щоб ввести текст.</w:t>
                </w:r>
              </w:p>
            </w:tc>
          </w:sdtContent>
        </w:sdt>
      </w:tr>
      <w:tr w:rsidR="000135D7" w:rsidRPr="009B2857" w14:paraId="6F90F01A" w14:textId="77777777" w:rsidTr="000135D7">
        <w:trPr>
          <w:trHeight w:val="568"/>
        </w:trPr>
        <w:tc>
          <w:tcPr>
            <w:tcW w:w="4962" w:type="dxa"/>
            <w:shd w:val="clear" w:color="auto" w:fill="F2F2F2"/>
            <w:vAlign w:val="center"/>
            <w:hideMark/>
          </w:tcPr>
          <w:p w14:paraId="33AE2A05" w14:textId="61961090" w:rsidR="000135D7" w:rsidRPr="00FA5A8B" w:rsidRDefault="00FA5A8B" w:rsidP="00772A81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Запропонуйте дві потенційні теми для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Г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ромадськ</w:t>
            </w:r>
            <w:r w:rsidR="00CF55FE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ої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А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самбле</w:t>
            </w:r>
            <w:r w:rsidR="00CF55FE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ї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,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що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 стосуються важливих питань розвитку громади, соціальної згуртованості тощо і є актуальними для більшості жителів. </w:t>
            </w:r>
            <w:r w:rsidR="000135D7"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eastAsia="Times New Roman" w:hAnsi="Arial Narrow" w:cs="Times New Roman"/>
              <w:sz w:val="20"/>
              <w:szCs w:val="20"/>
              <w:lang w:val="uk-UA"/>
            </w:rPr>
            <w:id w:val="1705137493"/>
            <w:placeholder>
              <w:docPart w:val="6A7142F144B34346B1F2D136A8951588"/>
            </w:placeholder>
            <w:text/>
          </w:sdtPr>
          <w:sdtEndPr/>
          <w:sdtContent>
            <w:tc>
              <w:tcPr>
                <w:tcW w:w="4644" w:type="dxa"/>
                <w:vAlign w:val="center"/>
              </w:tcPr>
              <w:p w14:paraId="3B8EC7BA" w14:textId="16E17DCA" w:rsidR="000135D7" w:rsidRPr="00FA5A8B" w:rsidRDefault="002E52F8" w:rsidP="000135D7">
                <w:pPr>
                  <w:spacing w:line="240" w:lineRule="auto"/>
                  <w:jc w:val="left"/>
                  <w:rPr>
                    <w:rFonts w:ascii="Arial Narrow" w:eastAsia="Times New Roman" w:hAnsi="Arial Narrow" w:cs="Times New Roman"/>
                    <w:sz w:val="20"/>
                    <w:szCs w:val="20"/>
                    <w:lang w:val="uk-UA"/>
                  </w:rPr>
                </w:pPr>
                <w:r w:rsidRPr="00FA5A8B">
                  <w:rPr>
                    <w:rFonts w:ascii="Arial Narrow" w:eastAsia="Times New Roman" w:hAnsi="Arial Narrow" w:cs="Times New Roman"/>
                    <w:sz w:val="20"/>
                    <w:szCs w:val="20"/>
                    <w:lang w:val="uk-UA"/>
                  </w:rPr>
                  <w:t>Натисніть тут, щоб ввести текст.</w:t>
                </w:r>
              </w:p>
            </w:tc>
          </w:sdtContent>
        </w:sdt>
      </w:tr>
      <w:tr w:rsidR="000135D7" w:rsidRPr="009B2857" w14:paraId="60395292" w14:textId="77777777" w:rsidTr="000135D7">
        <w:trPr>
          <w:trHeight w:val="562"/>
        </w:trPr>
        <w:tc>
          <w:tcPr>
            <w:tcW w:w="4962" w:type="dxa"/>
            <w:shd w:val="clear" w:color="auto" w:fill="F2F2F2"/>
            <w:vAlign w:val="center"/>
            <w:hideMark/>
          </w:tcPr>
          <w:p w14:paraId="265804DE" w14:textId="36D83E59" w:rsidR="000135D7" w:rsidRPr="00FA5A8B" w:rsidRDefault="00FA5A8B" w:rsidP="000135D7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Чи маєте ви можливість </w:t>
            </w:r>
            <w:proofErr w:type="spellStart"/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співфінансування</w:t>
            </w:r>
            <w:proofErr w:type="spellEnd"/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 та/або надання ресурсів для організації та проведення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Г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ромадської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А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самблеї (</w:t>
            </w:r>
            <w:r w:rsidRPr="00FA5A8B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uk-UA"/>
              </w:rPr>
              <w:t xml:space="preserve">наприклад, приміщення, логістика, транспорт, комунікація, інші нефінансові внески)? 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Будь ласка, уточніть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, які саме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. </w:t>
            </w:r>
            <w:r w:rsidR="000135D7"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eastAsia="Times New Roman" w:hAnsi="Arial Narrow" w:cs="Times New Roman"/>
              <w:sz w:val="20"/>
              <w:szCs w:val="20"/>
              <w:lang w:val="uk-UA"/>
            </w:rPr>
            <w:id w:val="1403947141"/>
            <w:placeholder>
              <w:docPart w:val="F9D01ED9C6B6434B8B2D321E21FCEFB4"/>
            </w:placeholder>
            <w:text/>
          </w:sdtPr>
          <w:sdtEndPr/>
          <w:sdtContent>
            <w:tc>
              <w:tcPr>
                <w:tcW w:w="4644" w:type="dxa"/>
                <w:vAlign w:val="center"/>
              </w:tcPr>
              <w:p w14:paraId="19BF7006" w14:textId="01DD3C47" w:rsidR="000135D7" w:rsidRPr="00FA5A8B" w:rsidRDefault="002E52F8" w:rsidP="000135D7">
                <w:pPr>
                  <w:spacing w:line="240" w:lineRule="auto"/>
                  <w:jc w:val="left"/>
                  <w:rPr>
                    <w:rFonts w:ascii="Arial Narrow" w:eastAsia="Times New Roman" w:hAnsi="Arial Narrow" w:cs="Times New Roman"/>
                    <w:sz w:val="20"/>
                    <w:szCs w:val="20"/>
                    <w:lang w:val="uk-UA"/>
                  </w:rPr>
                </w:pPr>
                <w:r w:rsidRPr="00FA5A8B">
                  <w:rPr>
                    <w:rFonts w:ascii="Arial Narrow" w:eastAsia="Times New Roman" w:hAnsi="Arial Narrow" w:cs="Times New Roman"/>
                    <w:sz w:val="20"/>
                    <w:szCs w:val="20"/>
                    <w:lang w:val="uk-UA"/>
                  </w:rPr>
                  <w:t>Натисніть тут, щоб ввести текст.</w:t>
                </w:r>
              </w:p>
            </w:tc>
          </w:sdtContent>
        </w:sdt>
      </w:tr>
      <w:tr w:rsidR="000135D7" w:rsidRPr="009B2857" w14:paraId="16C83403" w14:textId="77777777" w:rsidTr="000135D7">
        <w:trPr>
          <w:trHeight w:val="690"/>
        </w:trPr>
        <w:tc>
          <w:tcPr>
            <w:tcW w:w="4962" w:type="dxa"/>
            <w:shd w:val="clear" w:color="auto" w:fill="F2F2F2"/>
            <w:vAlign w:val="center"/>
          </w:tcPr>
          <w:p w14:paraId="12219451" w14:textId="5E466785" w:rsidR="000135D7" w:rsidRPr="00FA5A8B" w:rsidRDefault="00FA5A8B" w:rsidP="000135D7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Як ви плануєте залучати мешканців до участі в </w:t>
            </w:r>
            <w:r w:rsidR="00CF55FE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Г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ромадській </w:t>
            </w:r>
            <w:r w:rsidR="00CF55FE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А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самблеї та підвищувати їхню обізнаність</w:t>
            </w:r>
            <w:r w:rsidR="00B84054" w:rsidRPr="00B8405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="00B84054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про ініціативу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 </w:t>
            </w:r>
            <w:r w:rsidRPr="00FA5A8B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uk-UA"/>
              </w:rPr>
              <w:t>(наприклад, місцеві медіа, соціальні мережі, інфлюенсери, рекламні площі для інформаційних матеріалів тощо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)?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 </w:t>
            </w:r>
            <w:r w:rsidR="00CF55FE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 </w:t>
            </w:r>
            <w:r w:rsidR="000135D7"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eastAsia="Times New Roman" w:hAnsi="Arial Narrow" w:cs="Times New Roman"/>
              <w:sz w:val="20"/>
              <w:szCs w:val="20"/>
              <w:lang w:val="uk-UA"/>
            </w:rPr>
            <w:id w:val="-1093626336"/>
            <w:placeholder>
              <w:docPart w:val="2F0877729D9B411BACB30FC30444EF07"/>
            </w:placeholder>
            <w:text/>
          </w:sdtPr>
          <w:sdtEndPr/>
          <w:sdtContent>
            <w:tc>
              <w:tcPr>
                <w:tcW w:w="4644" w:type="dxa"/>
                <w:vAlign w:val="center"/>
              </w:tcPr>
              <w:p w14:paraId="2D43A2C5" w14:textId="009E25BF" w:rsidR="000135D7" w:rsidRPr="00FA5A8B" w:rsidRDefault="002E52F8" w:rsidP="000135D7">
                <w:pPr>
                  <w:spacing w:line="240" w:lineRule="auto"/>
                  <w:jc w:val="left"/>
                  <w:rPr>
                    <w:rFonts w:ascii="Arial Narrow" w:eastAsia="Times New Roman" w:hAnsi="Arial Narrow" w:cs="Times New Roman"/>
                    <w:sz w:val="20"/>
                    <w:szCs w:val="20"/>
                    <w:lang w:val="uk-UA"/>
                  </w:rPr>
                </w:pPr>
                <w:r w:rsidRPr="00FA5A8B">
                  <w:rPr>
                    <w:rFonts w:ascii="Arial Narrow" w:eastAsia="Times New Roman" w:hAnsi="Arial Narrow" w:cs="Times New Roman"/>
                    <w:sz w:val="20"/>
                    <w:szCs w:val="20"/>
                    <w:lang w:val="uk-UA"/>
                  </w:rPr>
                  <w:t>Натисніть тут, щоб ввести текст.</w:t>
                </w:r>
              </w:p>
            </w:tc>
          </w:sdtContent>
        </w:sdt>
      </w:tr>
      <w:tr w:rsidR="000135D7" w:rsidRPr="009B2857" w14:paraId="78310C07" w14:textId="77777777" w:rsidTr="000135D7">
        <w:trPr>
          <w:trHeight w:val="690"/>
        </w:trPr>
        <w:tc>
          <w:tcPr>
            <w:tcW w:w="4962" w:type="dxa"/>
            <w:shd w:val="clear" w:color="auto" w:fill="F2F2F2"/>
            <w:vAlign w:val="center"/>
          </w:tcPr>
          <w:p w14:paraId="198025C4" w14:textId="393BB4E4" w:rsidR="000135D7" w:rsidRPr="00FA5A8B" w:rsidRDefault="00FA5A8B" w:rsidP="000135D7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</w:pPr>
            <w:r w:rsidRPr="00CF55FE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Чи зобов’язуєт</w:t>
            </w:r>
            <w:r w:rsidR="00B84054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ься </w:t>
            </w:r>
            <w:r w:rsidR="009B2857" w:rsidRPr="009B2857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орган місцевого самоврядування</w:t>
            </w:r>
            <w:r w:rsidR="009B2857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 </w:t>
            </w:r>
            <w:r w:rsidRPr="00CF55FE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розглянути рекомендації</w:t>
            </w:r>
            <w:r w:rsidR="00CF55FE" w:rsidRPr="00CF55FE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, напрацьовані мешканця</w:t>
            </w:r>
            <w:r w:rsidR="00CF55FE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ми </w:t>
            </w:r>
            <w:r w:rsidR="00CF55FE" w:rsidRPr="00CF55FE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в результаті</w:t>
            </w:r>
            <w:r w:rsidRPr="00CF55FE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 </w:t>
            </w:r>
            <w:r w:rsidR="00CF55FE" w:rsidRPr="00CF55FE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Г</w:t>
            </w:r>
            <w:r w:rsidRPr="00CF55FE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ромадської </w:t>
            </w:r>
            <w:r w:rsidR="00CF55FE" w:rsidRPr="00CF55FE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А</w:t>
            </w:r>
            <w:r w:rsidRPr="00CF55FE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самблеї</w:t>
            </w:r>
            <w:r w:rsidR="000135D7"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? ►</w:t>
            </w:r>
          </w:p>
        </w:tc>
        <w:sdt>
          <w:sdtPr>
            <w:rPr>
              <w:rFonts w:ascii="Arial Narrow" w:eastAsia="Times New Roman" w:hAnsi="Arial Narrow" w:cs="Times New Roman"/>
              <w:sz w:val="20"/>
              <w:szCs w:val="20"/>
              <w:lang w:val="uk-UA"/>
            </w:rPr>
            <w:id w:val="1699354412"/>
            <w:placeholder>
              <w:docPart w:val="61DA7D806B8041A1BB3D57E913AF4712"/>
            </w:placeholder>
            <w:text/>
          </w:sdtPr>
          <w:sdtEndPr/>
          <w:sdtContent>
            <w:tc>
              <w:tcPr>
                <w:tcW w:w="4644" w:type="dxa"/>
                <w:vAlign w:val="center"/>
              </w:tcPr>
              <w:p w14:paraId="64359F67" w14:textId="458E4D6C" w:rsidR="000135D7" w:rsidRPr="00FA5A8B" w:rsidRDefault="002E52F8" w:rsidP="000135D7">
                <w:pPr>
                  <w:spacing w:line="240" w:lineRule="auto"/>
                  <w:jc w:val="left"/>
                  <w:rPr>
                    <w:rFonts w:ascii="Arial Narrow" w:eastAsia="Times New Roman" w:hAnsi="Arial Narrow" w:cs="Times New Roman"/>
                    <w:sz w:val="20"/>
                    <w:szCs w:val="20"/>
                    <w:lang w:val="uk-UA"/>
                  </w:rPr>
                </w:pPr>
                <w:r w:rsidRPr="00FA5A8B">
                  <w:rPr>
                    <w:rFonts w:ascii="Arial Narrow" w:eastAsia="Times New Roman" w:hAnsi="Arial Narrow" w:cs="Times New Roman"/>
                    <w:sz w:val="20"/>
                    <w:szCs w:val="20"/>
                    <w:lang w:val="uk-UA"/>
                  </w:rPr>
                  <w:t>Натисніть тут, щоб ввести текст.</w:t>
                </w:r>
              </w:p>
            </w:tc>
          </w:sdtContent>
        </w:sdt>
      </w:tr>
      <w:tr w:rsidR="000135D7" w:rsidRPr="009B2857" w14:paraId="2939F827" w14:textId="77777777" w:rsidTr="000135D7">
        <w:trPr>
          <w:trHeight w:val="690"/>
        </w:trPr>
        <w:tc>
          <w:tcPr>
            <w:tcW w:w="4962" w:type="dxa"/>
            <w:shd w:val="clear" w:color="auto" w:fill="F2F2F2"/>
            <w:vAlign w:val="center"/>
          </w:tcPr>
          <w:p w14:paraId="0CA7720A" w14:textId="4DCA49C3" w:rsidR="000135D7" w:rsidRPr="00FA5A8B" w:rsidRDefault="00FA5A8B" w:rsidP="000135D7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У який орієнтовний термін</w:t>
            </w:r>
            <w:r w:rsidR="00B8405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="009B2857" w:rsidRPr="009B2857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орган місцевого самоврядування</w:t>
            </w:r>
            <w:r w:rsidR="009B2857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 xml:space="preserve"> 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планує</w:t>
            </w:r>
            <w:r w:rsidR="00B8405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розглянути та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розпочати реалізацію напрацьованих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Г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ромадською 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А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самблеєю</w:t>
            </w:r>
            <w:r w:rsidR="00B84054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рекомендацій</w:t>
            </w: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>?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ru-RU"/>
              </w:rPr>
              <w:t xml:space="preserve"> </w:t>
            </w:r>
            <w:r w:rsidR="000135D7"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t>►</w:t>
            </w:r>
          </w:p>
        </w:tc>
        <w:sdt>
          <w:sdtPr>
            <w:rPr>
              <w:rFonts w:ascii="Arial Narrow" w:eastAsia="Times New Roman" w:hAnsi="Arial Narrow" w:cs="Times New Roman"/>
              <w:sz w:val="20"/>
              <w:szCs w:val="20"/>
              <w:lang w:val="uk-UA"/>
            </w:rPr>
            <w:id w:val="1151638309"/>
            <w:placeholder>
              <w:docPart w:val="39811521F7A74CCC837D9939E9D118A9"/>
            </w:placeholder>
            <w:text/>
          </w:sdtPr>
          <w:sdtEndPr/>
          <w:sdtContent>
            <w:tc>
              <w:tcPr>
                <w:tcW w:w="4644" w:type="dxa"/>
                <w:vAlign w:val="center"/>
              </w:tcPr>
              <w:p w14:paraId="0ECEA91A" w14:textId="56B1B955" w:rsidR="000135D7" w:rsidRPr="00FA5A8B" w:rsidRDefault="002E52F8" w:rsidP="000135D7">
                <w:pPr>
                  <w:spacing w:line="240" w:lineRule="auto"/>
                  <w:jc w:val="left"/>
                  <w:rPr>
                    <w:rFonts w:ascii="Arial Narrow" w:eastAsia="Times New Roman" w:hAnsi="Arial Narrow" w:cs="Times New Roman"/>
                    <w:sz w:val="20"/>
                    <w:szCs w:val="20"/>
                    <w:lang w:val="uk-UA"/>
                  </w:rPr>
                </w:pPr>
                <w:r w:rsidRPr="00FA5A8B">
                  <w:rPr>
                    <w:rFonts w:ascii="Arial Narrow" w:eastAsia="Times New Roman" w:hAnsi="Arial Narrow" w:cs="Times New Roman"/>
                    <w:sz w:val="20"/>
                    <w:szCs w:val="20"/>
                    <w:lang w:val="uk-UA"/>
                  </w:rPr>
                  <w:t>Натисніть тут, щоб ввести текст.</w:t>
                </w:r>
              </w:p>
            </w:tc>
          </w:sdtContent>
        </w:sdt>
      </w:tr>
    </w:tbl>
    <w:p w14:paraId="2FF1C25E" w14:textId="77777777" w:rsidR="000135D7" w:rsidRPr="00FA5A8B" w:rsidRDefault="000135D7" w:rsidP="000135D7">
      <w:pPr>
        <w:spacing w:line="240" w:lineRule="auto"/>
        <w:jc w:val="left"/>
        <w:rPr>
          <w:rFonts w:ascii="Arial Narrow" w:eastAsia="Times New Roman" w:hAnsi="Arial Narrow" w:cs="Times New Roman"/>
          <w:sz w:val="20"/>
          <w:szCs w:val="20"/>
          <w:lang w:val="uk-UA"/>
        </w:rPr>
      </w:pPr>
    </w:p>
    <w:p w14:paraId="68BA4D96" w14:textId="77777777" w:rsidR="000135D7" w:rsidRPr="00FA5A8B" w:rsidRDefault="000135D7" w:rsidP="000135D7">
      <w:pPr>
        <w:spacing w:line="240" w:lineRule="auto"/>
        <w:jc w:val="left"/>
        <w:rPr>
          <w:rFonts w:ascii="Arial Narrow" w:eastAsia="Times New Roman" w:hAnsi="Arial Narrow" w:cs="Times New Roman"/>
          <w:sz w:val="20"/>
          <w:szCs w:val="20"/>
          <w:lang w:val="uk-UA"/>
        </w:rPr>
      </w:pPr>
    </w:p>
    <w:tbl>
      <w:tblPr>
        <w:tblW w:w="9606" w:type="dxa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6"/>
      </w:tblGrid>
      <w:tr w:rsidR="000135D7" w:rsidRPr="00FA5A8B" w14:paraId="5A2B38B1" w14:textId="77777777" w:rsidTr="000135D7">
        <w:trPr>
          <w:trHeight w:val="520"/>
        </w:trPr>
        <w:tc>
          <w:tcPr>
            <w:tcW w:w="96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C6D9F1"/>
            <w:vAlign w:val="center"/>
            <w:hideMark/>
          </w:tcPr>
          <w:p w14:paraId="4E3F7199" w14:textId="21AD31C0" w:rsidR="000135D7" w:rsidRPr="00FA5A8B" w:rsidRDefault="000135D7" w:rsidP="000135D7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  <w:br w:type="page"/>
            </w:r>
            <w:r w:rsidRPr="00FA5A8B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/>
              </w:rPr>
              <w:t xml:space="preserve">3. </w:t>
            </w:r>
            <w:r w:rsidR="002E52F8" w:rsidRPr="00FA5A8B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/>
              </w:rPr>
              <w:t xml:space="preserve">Ваша мотивація щодо організації Громадської Асамблеї </w:t>
            </w:r>
            <w:r w:rsidRPr="00FA5A8B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/>
              </w:rPr>
              <w:t>(</w:t>
            </w:r>
            <w:r w:rsidR="002E52F8" w:rsidRPr="00FA5A8B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/>
              </w:rPr>
              <w:t xml:space="preserve">максимум </w:t>
            </w:r>
            <w:r w:rsidRPr="00FA5A8B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/>
              </w:rPr>
              <w:t>1 500</w:t>
            </w:r>
            <w:r w:rsidR="002E52F8" w:rsidRPr="00FA5A8B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/>
              </w:rPr>
              <w:t xml:space="preserve"> знаків</w:t>
            </w:r>
            <w:r w:rsidRPr="00FA5A8B"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/>
              </w:rPr>
              <w:t>)</w:t>
            </w:r>
          </w:p>
          <w:p w14:paraId="72F5C8F4" w14:textId="2A1FA8D6" w:rsidR="000135D7" w:rsidRPr="00FA5A8B" w:rsidRDefault="00FA5A8B" w:rsidP="000135D7">
            <w:pPr>
              <w:spacing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Times New Roman" w:hAnsi="Arial Narrow" w:cs="Times New Roman"/>
                <w:bCs/>
                <w:sz w:val="20"/>
                <w:szCs w:val="20"/>
                <w:lang w:val="uk-UA"/>
              </w:rPr>
              <w:t xml:space="preserve">Поясніть, чому ви зацікавлені у впровадженні цієї ініціативи </w:t>
            </w:r>
            <w:r w:rsidRPr="00FA5A8B">
              <w:rPr>
                <w:rFonts w:ascii="Arial Narrow" w:eastAsia="Times New Roman" w:hAnsi="Arial Narrow" w:cs="Times New Roman"/>
                <w:bCs/>
                <w:i/>
                <w:iCs/>
                <w:sz w:val="20"/>
                <w:szCs w:val="20"/>
                <w:lang w:val="uk-UA"/>
              </w:rPr>
              <w:t>(актуальність, виклики, очікувані результати тощо).</w:t>
            </w:r>
            <w:r w:rsidRPr="00FA5A8B">
              <w:rPr>
                <w:rFonts w:ascii="Arial Narrow" w:eastAsia="Times New Roman" w:hAnsi="Arial Narrow" w:cs="Times New Roman"/>
                <w:bCs/>
                <w:sz w:val="20"/>
                <w:szCs w:val="20"/>
                <w:lang w:val="uk-UA"/>
              </w:rPr>
              <w:t xml:space="preserve"> </w:t>
            </w:r>
            <w:r w:rsidR="000135D7" w:rsidRPr="00FA5A8B">
              <w:rPr>
                <w:rFonts w:ascii="Arial Narrow" w:eastAsia="Times New Roman" w:hAnsi="Arial Narrow" w:cs="Times New Roman"/>
                <w:i/>
                <w:iCs/>
                <w:sz w:val="20"/>
                <w:szCs w:val="20"/>
                <w:lang w:val="uk-UA"/>
              </w:rPr>
              <w:t>▼</w:t>
            </w:r>
          </w:p>
        </w:tc>
      </w:tr>
      <w:tr w:rsidR="000135D7" w:rsidRPr="00FA5A8B" w14:paraId="4F59B28E" w14:textId="77777777" w:rsidTr="000135D7">
        <w:trPr>
          <w:trHeight w:val="520"/>
        </w:trPr>
        <w:tc>
          <w:tcPr>
            <w:tcW w:w="960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/>
            <w:vAlign w:val="center"/>
          </w:tcPr>
          <w:p w14:paraId="472AC879" w14:textId="49FAD602" w:rsidR="002E52F8" w:rsidRPr="00FA5A8B" w:rsidRDefault="002E52F8" w:rsidP="002E52F8">
            <w:pPr>
              <w:spacing w:line="24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  <w:lang w:val="uk-UA"/>
              </w:rPr>
            </w:pPr>
          </w:p>
        </w:tc>
      </w:tr>
      <w:bookmarkEnd w:id="0"/>
    </w:tbl>
    <w:p w14:paraId="3F23E14E" w14:textId="77777777" w:rsidR="000135D7" w:rsidRPr="00FA5A8B" w:rsidRDefault="000135D7" w:rsidP="000135D7">
      <w:pPr>
        <w:spacing w:line="240" w:lineRule="auto"/>
        <w:jc w:val="left"/>
        <w:rPr>
          <w:rFonts w:ascii="Arial Narrow" w:eastAsia="Times New Roman" w:hAnsi="Arial Narrow" w:cs="Times New Roman"/>
          <w:sz w:val="20"/>
          <w:szCs w:val="20"/>
          <w:lang w:val="uk-UA"/>
        </w:rPr>
      </w:pPr>
    </w:p>
    <w:p w14:paraId="5E874081" w14:textId="77777777" w:rsidR="000135D7" w:rsidRPr="00FA5A8B" w:rsidRDefault="000135D7" w:rsidP="000135D7">
      <w:pPr>
        <w:spacing w:line="240" w:lineRule="auto"/>
        <w:jc w:val="left"/>
        <w:rPr>
          <w:rFonts w:ascii="Arial Narrow" w:eastAsia="Times New Roman" w:hAnsi="Arial Narrow" w:cs="Times New Roman"/>
          <w:sz w:val="20"/>
          <w:szCs w:val="20"/>
          <w:lang w:val="uk-UA"/>
        </w:rPr>
      </w:pPr>
    </w:p>
    <w:tbl>
      <w:tblPr>
        <w:tblStyle w:val="TableGrid1"/>
        <w:tblW w:w="9636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none" w:sz="0" w:space="0" w:color="auto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9636"/>
      </w:tblGrid>
      <w:tr w:rsidR="000135D7" w:rsidRPr="00FA5A8B" w14:paraId="12AFD7F1" w14:textId="77777777" w:rsidTr="000135D7">
        <w:trPr>
          <w:trHeight w:val="366"/>
        </w:trPr>
        <w:tc>
          <w:tcPr>
            <w:tcW w:w="9636" w:type="dxa"/>
            <w:shd w:val="clear" w:color="auto" w:fill="C6D9F1"/>
            <w:vAlign w:val="center"/>
          </w:tcPr>
          <w:p w14:paraId="05C28689" w14:textId="7D7E86DF" w:rsidR="000135D7" w:rsidRPr="00FA5A8B" w:rsidRDefault="000135D7" w:rsidP="000135D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uk-UA"/>
              </w:rPr>
            </w:pPr>
            <w:r w:rsidRPr="00FA5A8B">
              <w:rPr>
                <w:rFonts w:ascii="Arial Narrow" w:hAnsi="Arial Narrow" w:cs="Times New Roman"/>
                <w:b/>
                <w:sz w:val="20"/>
                <w:szCs w:val="20"/>
                <w:lang w:val="uk-UA"/>
              </w:rPr>
              <w:lastRenderedPageBreak/>
              <w:t xml:space="preserve">4. </w:t>
            </w:r>
            <w:r w:rsidR="002E52F8" w:rsidRPr="00FA5A8B">
              <w:rPr>
                <w:rFonts w:ascii="Arial Narrow" w:hAnsi="Arial Narrow" w:cs="Times New Roman"/>
                <w:b/>
                <w:sz w:val="20"/>
                <w:szCs w:val="20"/>
                <w:lang w:val="uk-UA"/>
              </w:rPr>
              <w:t xml:space="preserve">Листи підтримки </w:t>
            </w:r>
          </w:p>
        </w:tc>
      </w:tr>
      <w:tr w:rsidR="000135D7" w:rsidRPr="009B2857" w14:paraId="209DA599" w14:textId="77777777" w:rsidTr="000135D7">
        <w:trPr>
          <w:trHeight w:val="286"/>
        </w:trPr>
        <w:tc>
          <w:tcPr>
            <w:tcW w:w="9636" w:type="dxa"/>
            <w:shd w:val="clear" w:color="auto" w:fill="F2F2F2"/>
            <w:vAlign w:val="center"/>
          </w:tcPr>
          <w:p w14:paraId="7EFBE56E" w14:textId="389BBECB" w:rsidR="000135D7" w:rsidRPr="00FA5A8B" w:rsidRDefault="00FA5A8B" w:rsidP="000135D7">
            <w:pPr>
              <w:autoSpaceDE w:val="0"/>
              <w:autoSpaceDN w:val="0"/>
              <w:adjustRightInd w:val="0"/>
              <w:ind w:right="141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uk-UA"/>
              </w:rPr>
            </w:pPr>
            <w:r w:rsidRPr="00FA5A8B">
              <w:rPr>
                <w:rFonts w:ascii="Arial Narrow" w:hAnsi="Arial Narrow" w:cs="Times New Roman"/>
                <w:sz w:val="20"/>
                <w:szCs w:val="20"/>
                <w:lang w:val="uk-UA"/>
              </w:rPr>
              <w:t>Будь ласка, долучіть як мінімум два (2) листи підтримки від організацій громадянського суспільства</w:t>
            </w:r>
            <w:r w:rsidR="00CF55FE">
              <w:rPr>
                <w:rFonts w:ascii="Arial Narrow" w:hAnsi="Arial Narrow" w:cs="Times New Roman"/>
                <w:sz w:val="20"/>
                <w:szCs w:val="20"/>
                <w:lang w:val="uk-UA"/>
              </w:rPr>
              <w:t xml:space="preserve"> (ОГС)</w:t>
            </w:r>
            <w:r w:rsidRPr="00FA5A8B">
              <w:rPr>
                <w:rFonts w:ascii="Arial Narrow" w:hAnsi="Arial Narrow" w:cs="Times New Roman"/>
                <w:sz w:val="20"/>
                <w:szCs w:val="20"/>
                <w:lang w:val="uk-UA"/>
              </w:rPr>
              <w:t xml:space="preserve">. </w:t>
            </w:r>
          </w:p>
        </w:tc>
      </w:tr>
    </w:tbl>
    <w:p w14:paraId="5AE6A324" w14:textId="77777777" w:rsidR="000135D7" w:rsidRPr="00FA5A8B" w:rsidRDefault="000135D7" w:rsidP="000135D7">
      <w:pPr>
        <w:spacing w:line="240" w:lineRule="auto"/>
        <w:jc w:val="left"/>
        <w:rPr>
          <w:rFonts w:ascii="Arial Narrow" w:eastAsia="Calibri" w:hAnsi="Arial Narrow" w:cs="Times New Roman"/>
          <w:b/>
          <w:bCs/>
          <w:sz w:val="20"/>
          <w:szCs w:val="20"/>
          <w:lang w:val="uk-UA"/>
        </w:rPr>
      </w:pPr>
    </w:p>
    <w:p w14:paraId="5D0D7DA2" w14:textId="77777777" w:rsidR="000135D7" w:rsidRPr="00FA5A8B" w:rsidRDefault="000135D7" w:rsidP="000135D7">
      <w:pPr>
        <w:spacing w:line="240" w:lineRule="auto"/>
        <w:jc w:val="left"/>
        <w:rPr>
          <w:rFonts w:ascii="Arial Narrow" w:eastAsia="Calibri" w:hAnsi="Arial Narrow" w:cs="Times New Roman"/>
          <w:b/>
          <w:bCs/>
          <w:sz w:val="20"/>
          <w:szCs w:val="20"/>
          <w:lang w:val="uk-UA"/>
        </w:rPr>
      </w:pPr>
    </w:p>
    <w:tbl>
      <w:tblPr>
        <w:tblStyle w:val="TableGrid1"/>
        <w:tblW w:w="9606" w:type="dxa"/>
        <w:tblBorders>
          <w:top w:val="none" w:sz="0" w:space="0" w:color="auto"/>
          <w:left w:val="none" w:sz="0" w:space="0" w:color="auto"/>
          <w:bottom w:val="single" w:sz="2" w:space="0" w:color="808080"/>
          <w:right w:val="none" w:sz="0" w:space="0" w:color="auto"/>
          <w:insideH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0135D7" w:rsidRPr="00FA5A8B" w14:paraId="451E3C20" w14:textId="77777777" w:rsidTr="000135D7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C6D9F1"/>
            <w:vAlign w:val="center"/>
          </w:tcPr>
          <w:p w14:paraId="69999CB8" w14:textId="3EFF6B94" w:rsidR="000135D7" w:rsidRPr="00FA5A8B" w:rsidRDefault="000135D7" w:rsidP="000135D7">
            <w:pPr>
              <w:jc w:val="center"/>
              <w:rPr>
                <w:rFonts w:ascii="Arial Narrow" w:eastAsia="Calibri" w:hAnsi="Arial Narrow" w:cs="Times New Roman"/>
                <w:b/>
                <w:bCs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b/>
                <w:bCs/>
                <w:sz w:val="20"/>
                <w:szCs w:val="20"/>
                <w:lang w:val="uk-UA"/>
              </w:rPr>
              <w:t xml:space="preserve">5. </w:t>
            </w:r>
            <w:r w:rsidR="00FA5A8B" w:rsidRPr="00FA5A8B">
              <w:rPr>
                <w:rFonts w:ascii="Arial Narrow" w:eastAsia="Calibri" w:hAnsi="Arial Narrow" w:cs="Times New Roman"/>
                <w:b/>
                <w:bCs/>
                <w:sz w:val="20"/>
                <w:szCs w:val="20"/>
                <w:lang w:val="uk-UA"/>
              </w:rPr>
              <w:t>Підпис</w:t>
            </w:r>
          </w:p>
        </w:tc>
      </w:tr>
      <w:tr w:rsidR="000135D7" w:rsidRPr="00FA5A8B" w14:paraId="57499EED" w14:textId="77777777" w:rsidTr="000135D7">
        <w:trPr>
          <w:trHeight w:val="599"/>
        </w:trPr>
        <w:tc>
          <w:tcPr>
            <w:tcW w:w="9606" w:type="dxa"/>
            <w:gridSpan w:val="2"/>
            <w:tcBorders>
              <w:top w:val="single" w:sz="2" w:space="0" w:color="808080"/>
              <w:bottom w:val="nil"/>
            </w:tcBorders>
            <w:shd w:val="clear" w:color="auto" w:fill="FFFFFF"/>
            <w:vAlign w:val="center"/>
          </w:tcPr>
          <w:p w14:paraId="7F093A70" w14:textId="35A04BD5" w:rsidR="00FA5A8B" w:rsidRPr="00FA5A8B" w:rsidRDefault="00FA5A8B" w:rsidP="00FA5A8B">
            <w:pPr>
              <w:spacing w:before="120" w:after="120"/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 xml:space="preserve">Заповніть таблицю нижче та </w:t>
            </w:r>
            <w:proofErr w:type="spellStart"/>
            <w:r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>п</w:t>
            </w:r>
            <w:r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>оставте</w:t>
            </w:r>
            <w:proofErr w:type="spellEnd"/>
            <w:r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 xml:space="preserve"> підпис</w:t>
            </w:r>
            <w:r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 xml:space="preserve"> в останньому полі: </w:t>
            </w:r>
          </w:p>
          <w:p w14:paraId="6859C78F" w14:textId="1EC4CD6B" w:rsidR="000135D7" w:rsidRPr="00FA5A8B" w:rsidRDefault="00FA5A8B" w:rsidP="00FA5A8B">
            <w:pPr>
              <w:spacing w:before="120" w:after="120"/>
              <w:rPr>
                <w:rFonts w:ascii="Arial Narrow" w:eastAsia="Calibri" w:hAnsi="Arial Narrow" w:cs="Times New Roman"/>
                <w:b/>
                <w:sz w:val="20"/>
                <w:szCs w:val="20"/>
                <w:u w:val="single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b/>
                <w:sz w:val="20"/>
                <w:szCs w:val="20"/>
                <w:u w:val="single"/>
                <w:lang w:val="uk-UA"/>
              </w:rPr>
              <w:t>ЗАЯВНИК</w:t>
            </w:r>
            <w:r w:rsidR="000135D7" w:rsidRPr="00FA5A8B">
              <w:rPr>
                <w:rFonts w:ascii="Arial Narrow" w:eastAsia="Calibri" w:hAnsi="Arial Narrow" w:cs="Times New Roman"/>
                <w:b/>
                <w:sz w:val="20"/>
                <w:szCs w:val="20"/>
                <w:u w:val="single"/>
                <w:lang w:val="uk-UA"/>
              </w:rPr>
              <w:t>:</w:t>
            </w:r>
          </w:p>
        </w:tc>
      </w:tr>
      <w:tr w:rsidR="000135D7" w:rsidRPr="00FA5A8B" w14:paraId="1013AA66" w14:textId="77777777" w:rsidTr="000135D7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/>
            </w:tcBorders>
            <w:shd w:val="clear" w:color="auto" w:fill="FFFFFF"/>
            <w:vAlign w:val="center"/>
          </w:tcPr>
          <w:p w14:paraId="3E62CC1B" w14:textId="35A95415" w:rsidR="000135D7" w:rsidRPr="00FA5A8B" w:rsidRDefault="00FA5A8B" w:rsidP="000135D7">
            <w:pPr>
              <w:jc w:val="right"/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 xml:space="preserve">Ім’я та прізвище підписанта </w:t>
            </w:r>
            <w:r w:rsidR="000135D7"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auto" w:fill="F2F2F2"/>
            <w:vAlign w:val="center"/>
          </w:tcPr>
          <w:p w14:paraId="6F3CF1C3" w14:textId="77777777" w:rsidR="000135D7" w:rsidRPr="00FA5A8B" w:rsidRDefault="000135D7" w:rsidP="000135D7">
            <w:pPr>
              <w:rPr>
                <w:rFonts w:ascii="Arial Narrow" w:eastAsia="Calibri" w:hAnsi="Arial Narrow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0135D7" w:rsidRPr="009B2857" w14:paraId="73E6EAC6" w14:textId="77777777" w:rsidTr="000135D7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/>
            </w:tcBorders>
            <w:shd w:val="clear" w:color="auto" w:fill="FFFFFF"/>
            <w:vAlign w:val="center"/>
          </w:tcPr>
          <w:p w14:paraId="5D7CB58A" w14:textId="33611BC4" w:rsidR="000135D7" w:rsidRPr="00FA5A8B" w:rsidRDefault="00FA5A8B" w:rsidP="000135D7">
            <w:pPr>
              <w:jc w:val="right"/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 xml:space="preserve">Посада підписанта в органі влади, що є заявником </w:t>
            </w:r>
            <w:r w:rsidR="000135D7"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2F2F2"/>
            <w:vAlign w:val="center"/>
          </w:tcPr>
          <w:p w14:paraId="144D489A" w14:textId="77777777" w:rsidR="000135D7" w:rsidRPr="00FA5A8B" w:rsidRDefault="000135D7" w:rsidP="000135D7">
            <w:pPr>
              <w:rPr>
                <w:rFonts w:ascii="Arial Narrow" w:eastAsia="Calibri" w:hAnsi="Arial Narrow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0135D7" w:rsidRPr="00FA5A8B" w14:paraId="1E44DC37" w14:textId="77777777" w:rsidTr="000135D7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/>
            </w:tcBorders>
            <w:shd w:val="clear" w:color="auto" w:fill="FFFFFF"/>
            <w:vAlign w:val="center"/>
          </w:tcPr>
          <w:p w14:paraId="7CC99BEC" w14:textId="316669A7" w:rsidR="000135D7" w:rsidRPr="00FA5A8B" w:rsidRDefault="00FA5A8B" w:rsidP="000135D7">
            <w:pPr>
              <w:jc w:val="right"/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>Місце і дата підписання</w:t>
            </w:r>
            <w:r w:rsidR="000135D7"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/>
              <w:left w:val="single" w:sz="2" w:space="0" w:color="808080"/>
              <w:bottom w:val="nil"/>
              <w:right w:val="single" w:sz="2" w:space="0" w:color="808080"/>
            </w:tcBorders>
            <w:shd w:val="clear" w:color="auto" w:fill="F2F2F2"/>
            <w:vAlign w:val="center"/>
          </w:tcPr>
          <w:p w14:paraId="5D6F9F73" w14:textId="0EBD25FE" w:rsidR="000135D7" w:rsidRPr="00FA5A8B" w:rsidRDefault="00FA5A8B" w:rsidP="000135D7">
            <w:pPr>
              <w:rPr>
                <w:rFonts w:ascii="Arial Narrow" w:eastAsia="Calibri" w:hAnsi="Arial Narrow" w:cs="Times New Roman"/>
                <w:b/>
                <w:bCs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b/>
                <w:bCs/>
                <w:sz w:val="20"/>
                <w:szCs w:val="20"/>
                <w:lang w:val="uk-UA"/>
              </w:rPr>
              <w:t>Де:</w:t>
            </w:r>
          </w:p>
        </w:tc>
      </w:tr>
      <w:tr w:rsidR="000135D7" w:rsidRPr="00FA5A8B" w14:paraId="4749F06B" w14:textId="77777777" w:rsidTr="000135D7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/>
            </w:tcBorders>
            <w:shd w:val="clear" w:color="auto" w:fill="FFFFFF"/>
            <w:vAlign w:val="center"/>
          </w:tcPr>
          <w:p w14:paraId="52C0F0DD" w14:textId="77777777" w:rsidR="000135D7" w:rsidRPr="00FA5A8B" w:rsidRDefault="000135D7" w:rsidP="000135D7">
            <w:pPr>
              <w:jc w:val="right"/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/>
              <w:right w:val="single" w:sz="2" w:space="0" w:color="808080"/>
            </w:tcBorders>
            <w:shd w:val="clear" w:color="auto" w:fill="F2F2F2"/>
            <w:vAlign w:val="center"/>
          </w:tcPr>
          <w:p w14:paraId="4EE521AE" w14:textId="0CB172F7" w:rsidR="000135D7" w:rsidRPr="00FA5A8B" w:rsidRDefault="00FA5A8B" w:rsidP="000135D7">
            <w:pPr>
              <w:rPr>
                <w:rFonts w:ascii="Arial Narrow" w:eastAsia="Calibri" w:hAnsi="Arial Narrow" w:cs="Times New Roman"/>
                <w:b/>
                <w:bCs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b/>
                <w:bCs/>
                <w:sz w:val="20"/>
                <w:szCs w:val="20"/>
                <w:lang w:val="uk-UA"/>
              </w:rPr>
              <w:t>Коли</w:t>
            </w:r>
            <w:r w:rsidR="000135D7" w:rsidRPr="00FA5A8B">
              <w:rPr>
                <w:rFonts w:ascii="Arial Narrow" w:eastAsia="Calibri" w:hAnsi="Arial Narrow" w:cs="Times New Roman"/>
                <w:b/>
                <w:bCs/>
                <w:sz w:val="20"/>
                <w:szCs w:val="20"/>
                <w:lang w:val="uk-UA"/>
              </w:rPr>
              <w:t>:</w:t>
            </w:r>
          </w:p>
        </w:tc>
      </w:tr>
      <w:tr w:rsidR="000135D7" w:rsidRPr="009B2857" w14:paraId="1686973E" w14:textId="77777777" w:rsidTr="000135D7">
        <w:trPr>
          <w:trHeight w:val="99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/>
            </w:tcBorders>
            <w:shd w:val="clear" w:color="auto" w:fill="FFFFFF"/>
            <w:vAlign w:val="center"/>
          </w:tcPr>
          <w:p w14:paraId="7A991B66" w14:textId="04E83CDD" w:rsidR="000135D7" w:rsidRPr="00FA5A8B" w:rsidRDefault="00FA5A8B" w:rsidP="000135D7">
            <w:pPr>
              <w:jc w:val="right"/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</w:pPr>
            <w:r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>Підпис і офіційна печатка орган</w:t>
            </w:r>
            <w:r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>у</w:t>
            </w:r>
            <w:r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 xml:space="preserve"> влади, що є заявником </w:t>
            </w:r>
            <w:r w:rsidR="000135D7" w:rsidRPr="00FA5A8B">
              <w:rPr>
                <w:rFonts w:ascii="Arial Narrow" w:eastAsia="Calibri" w:hAnsi="Arial Narrow" w:cs="Times New Roman"/>
                <w:bCs/>
                <w:sz w:val="20"/>
                <w:szCs w:val="20"/>
                <w:lang w:val="uk-UA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/>
              <w:left w:val="single" w:sz="2" w:space="0" w:color="808080"/>
              <w:right w:val="single" w:sz="2" w:space="0" w:color="808080"/>
            </w:tcBorders>
            <w:shd w:val="clear" w:color="auto" w:fill="F2F2F2"/>
            <w:vAlign w:val="center"/>
          </w:tcPr>
          <w:p w14:paraId="5EBD12C9" w14:textId="77777777" w:rsidR="000135D7" w:rsidRPr="00FA5A8B" w:rsidRDefault="000135D7" w:rsidP="000135D7">
            <w:pPr>
              <w:rPr>
                <w:rFonts w:ascii="Arial Narrow" w:eastAsia="Calibri" w:hAnsi="Arial Narrow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</w:tbl>
    <w:p w14:paraId="4464E06B" w14:textId="77777777" w:rsidR="000135D7" w:rsidRPr="00FA5A8B" w:rsidRDefault="000135D7" w:rsidP="000135D7">
      <w:pPr>
        <w:spacing w:line="240" w:lineRule="auto"/>
        <w:jc w:val="left"/>
        <w:rPr>
          <w:rFonts w:ascii="Arial Narrow" w:eastAsia="Calibri" w:hAnsi="Arial Narrow" w:cs="Times New Roman"/>
          <w:b/>
          <w:bCs/>
          <w:sz w:val="10"/>
          <w:szCs w:val="10"/>
          <w:lang w:val="uk-UA"/>
        </w:rPr>
      </w:pPr>
    </w:p>
    <w:p w14:paraId="7DB9FF5E" w14:textId="77777777" w:rsidR="004B4672" w:rsidRPr="00FA5A8B" w:rsidRDefault="004B4672" w:rsidP="004B4672">
      <w:pPr>
        <w:rPr>
          <w:lang w:val="uk-UA"/>
        </w:rPr>
      </w:pPr>
    </w:p>
    <w:p w14:paraId="6386BAD9" w14:textId="0801F03A" w:rsidR="004B4672" w:rsidRPr="009B2857" w:rsidRDefault="00532715" w:rsidP="004B4672">
      <w:pPr>
        <w:rPr>
          <w:lang w:val="ru-RU"/>
        </w:rPr>
      </w:pPr>
      <w:r w:rsidRPr="009B2857">
        <w:rPr>
          <w:lang w:val="ru-RU"/>
        </w:rPr>
        <w:t>_________________________________________________________________________</w:t>
      </w:r>
    </w:p>
    <w:p w14:paraId="101AE8D3" w14:textId="77777777" w:rsidR="00532715" w:rsidRPr="009B2857" w:rsidRDefault="00532715" w:rsidP="00532715">
      <w:pPr>
        <w:rPr>
          <w:rFonts w:ascii="Arial Narrow" w:hAnsi="Arial Narrow" w:cs="Calibri"/>
          <w:sz w:val="20"/>
          <w:szCs w:val="20"/>
          <w:lang w:val="ru-RU"/>
        </w:rPr>
      </w:pPr>
    </w:p>
    <w:p w14:paraId="5D175B1B" w14:textId="0C2204B2" w:rsidR="00532715" w:rsidRPr="00532715" w:rsidRDefault="00532715" w:rsidP="00532715">
      <w:pPr>
        <w:jc w:val="left"/>
        <w:rPr>
          <w:rFonts w:ascii="Arial Narrow" w:hAnsi="Arial Narrow" w:cs="Calibri"/>
          <w:i/>
          <w:iCs/>
          <w:sz w:val="20"/>
          <w:szCs w:val="20"/>
          <w:lang w:val="uk-UA"/>
        </w:rPr>
      </w:pPr>
      <w:r w:rsidRPr="00532715">
        <w:rPr>
          <w:rFonts w:ascii="Arial Narrow" w:hAnsi="Arial Narrow" w:cs="Calibri"/>
          <w:i/>
          <w:iCs/>
          <w:sz w:val="20"/>
          <w:szCs w:val="20"/>
          <w:lang w:val="uk-UA"/>
        </w:rPr>
        <w:t>Для того, щоб заявку було розглянуто, необхідно:</w:t>
      </w:r>
    </w:p>
    <w:p w14:paraId="640F0B80" w14:textId="77777777" w:rsidR="00532715" w:rsidRPr="00532715" w:rsidRDefault="00532715" w:rsidP="00532715">
      <w:pPr>
        <w:pStyle w:val="ListParagraph"/>
        <w:numPr>
          <w:ilvl w:val="0"/>
          <w:numId w:val="2"/>
        </w:numPr>
        <w:spacing w:after="160" w:line="259" w:lineRule="auto"/>
        <w:jc w:val="left"/>
        <w:rPr>
          <w:rFonts w:ascii="Arial Narrow" w:hAnsi="Arial Narrow" w:cs="Calibri"/>
          <w:i/>
          <w:iCs/>
          <w:sz w:val="20"/>
          <w:szCs w:val="20"/>
          <w:lang w:val="uk-UA"/>
        </w:rPr>
      </w:pPr>
      <w:r w:rsidRPr="00532715">
        <w:rPr>
          <w:rFonts w:ascii="Arial Narrow" w:hAnsi="Arial Narrow" w:cs="Calibri"/>
          <w:i/>
          <w:iCs/>
          <w:sz w:val="20"/>
          <w:szCs w:val="20"/>
          <w:lang w:val="uk-UA"/>
        </w:rPr>
        <w:t>Бути органом місцевого самоврядування з одного з регіонів України, погоджених службою безпеки Ради Європи (Київська, Житомирська, Рівненська, Львівська, Тернопільська, Вінницька, Хмельницька, Волинська, Чернівецька, Івано-Франківська, Закарпатська області).</w:t>
      </w:r>
    </w:p>
    <w:p w14:paraId="056EF127" w14:textId="65EA01C8" w:rsidR="00532715" w:rsidRPr="00532715" w:rsidRDefault="00532715" w:rsidP="00532715">
      <w:pPr>
        <w:pStyle w:val="ListParagraph"/>
        <w:numPr>
          <w:ilvl w:val="0"/>
          <w:numId w:val="2"/>
        </w:numPr>
        <w:spacing w:after="160" w:line="259" w:lineRule="auto"/>
        <w:jc w:val="left"/>
        <w:rPr>
          <w:rFonts w:ascii="Arial Narrow" w:hAnsi="Arial Narrow" w:cs="Calibri"/>
          <w:i/>
          <w:iCs/>
          <w:sz w:val="20"/>
          <w:szCs w:val="20"/>
          <w:lang w:val="uk-UA"/>
        </w:rPr>
      </w:pPr>
      <w:bookmarkStart w:id="1" w:name="_Hlk201650715"/>
      <w:r w:rsidRPr="00532715">
        <w:rPr>
          <w:rFonts w:ascii="Arial Narrow" w:hAnsi="Arial Narrow" w:cs="Calibri"/>
          <w:i/>
          <w:iCs/>
          <w:sz w:val="20"/>
          <w:szCs w:val="20"/>
          <w:lang w:val="ru-RU"/>
        </w:rPr>
        <w:t xml:space="preserve">Пройти онлайн-тренінг для органів влади </w:t>
      </w:r>
      <w:r w:rsidR="009B2857" w:rsidRPr="009B2857">
        <w:rPr>
          <w:rFonts w:ascii="Arial Narrow" w:hAnsi="Arial Narrow" w:cs="Calibri"/>
          <w:i/>
          <w:iCs/>
          <w:sz w:val="20"/>
          <w:szCs w:val="20"/>
          <w:lang w:val="ru-RU"/>
        </w:rPr>
        <w:t>«Деліберативна демократія та Громадські Асамблеї: інновації для громадської участі», що пройшов 30 травня 2025 року.</w:t>
      </w:r>
    </w:p>
    <w:bookmarkEnd w:id="1"/>
    <w:p w14:paraId="30390E89" w14:textId="77777777" w:rsidR="00532715" w:rsidRPr="00532715" w:rsidRDefault="00532715" w:rsidP="00532715">
      <w:pPr>
        <w:pStyle w:val="ListParagraph"/>
        <w:numPr>
          <w:ilvl w:val="0"/>
          <w:numId w:val="2"/>
        </w:numPr>
        <w:spacing w:after="160" w:line="259" w:lineRule="auto"/>
        <w:jc w:val="left"/>
        <w:rPr>
          <w:rFonts w:ascii="Arial Narrow" w:hAnsi="Arial Narrow" w:cs="Calibri"/>
          <w:i/>
          <w:iCs/>
          <w:sz w:val="20"/>
          <w:szCs w:val="20"/>
          <w:lang w:val="ru-RU"/>
        </w:rPr>
      </w:pPr>
      <w:r w:rsidRPr="00532715">
        <w:rPr>
          <w:rFonts w:ascii="Arial Narrow" w:hAnsi="Arial Narrow" w:cs="Calibri"/>
          <w:i/>
          <w:iCs/>
          <w:sz w:val="20"/>
          <w:szCs w:val="20"/>
          <w:lang w:val="ru-RU"/>
        </w:rPr>
        <w:t>Мати попередній досвід організації учасницьких заходів, впровадження інструментів громадської участі.</w:t>
      </w:r>
    </w:p>
    <w:p w14:paraId="17EF59DD" w14:textId="77777777" w:rsidR="00532715" w:rsidRPr="00532715" w:rsidRDefault="00532715" w:rsidP="00532715">
      <w:pPr>
        <w:pStyle w:val="ListParagraph"/>
        <w:numPr>
          <w:ilvl w:val="0"/>
          <w:numId w:val="2"/>
        </w:numPr>
        <w:spacing w:after="160" w:line="259" w:lineRule="auto"/>
        <w:jc w:val="left"/>
        <w:rPr>
          <w:rFonts w:ascii="Arial Narrow" w:hAnsi="Arial Narrow" w:cs="Calibri"/>
          <w:i/>
          <w:iCs/>
          <w:sz w:val="20"/>
          <w:szCs w:val="20"/>
          <w:lang w:val="ru-RU"/>
        </w:rPr>
      </w:pPr>
      <w:r w:rsidRPr="00532715">
        <w:rPr>
          <w:rFonts w:ascii="Arial Narrow" w:hAnsi="Arial Narrow" w:cs="Calibri"/>
          <w:i/>
          <w:iCs/>
          <w:sz w:val="20"/>
          <w:szCs w:val="20"/>
          <w:lang w:val="ru-RU"/>
        </w:rPr>
        <w:t>Мати місцеву команду, готову підтримувати процес.</w:t>
      </w:r>
    </w:p>
    <w:p w14:paraId="545740AF" w14:textId="77777777" w:rsidR="00532715" w:rsidRPr="00532715" w:rsidRDefault="00532715" w:rsidP="00532715">
      <w:pPr>
        <w:pStyle w:val="ListParagraph"/>
        <w:numPr>
          <w:ilvl w:val="0"/>
          <w:numId w:val="2"/>
        </w:numPr>
        <w:spacing w:after="160" w:line="259" w:lineRule="auto"/>
        <w:jc w:val="left"/>
        <w:rPr>
          <w:rFonts w:ascii="Arial Narrow" w:hAnsi="Arial Narrow" w:cs="Calibri"/>
          <w:i/>
          <w:iCs/>
          <w:sz w:val="20"/>
          <w:szCs w:val="20"/>
          <w:lang w:val="uk-UA"/>
        </w:rPr>
      </w:pPr>
      <w:r w:rsidRPr="00532715">
        <w:rPr>
          <w:rFonts w:ascii="Arial Narrow" w:hAnsi="Arial Narrow" w:cs="Calibri"/>
          <w:i/>
          <w:iCs/>
          <w:sz w:val="20"/>
          <w:szCs w:val="20"/>
          <w:lang w:val="ru-RU"/>
        </w:rPr>
        <w:t xml:space="preserve">Зобов'язатися розглянути та </w:t>
      </w:r>
      <w:r w:rsidRPr="00532715">
        <w:rPr>
          <w:rFonts w:ascii="Arial Narrow" w:hAnsi="Arial Narrow" w:cs="Calibri"/>
          <w:i/>
          <w:iCs/>
          <w:sz w:val="20"/>
          <w:szCs w:val="20"/>
          <w:lang w:val="uk-UA"/>
        </w:rPr>
        <w:t>реалізувати рекомендації, напрацьовані в результати Громадської Асамблеї.</w:t>
      </w:r>
    </w:p>
    <w:p w14:paraId="4C3D0C8D" w14:textId="77777777" w:rsidR="00532715" w:rsidRPr="00532715" w:rsidRDefault="00532715" w:rsidP="004B4672">
      <w:pPr>
        <w:rPr>
          <w:lang w:val="uk-UA"/>
        </w:rPr>
      </w:pPr>
    </w:p>
    <w:sectPr w:rsidR="00532715" w:rsidRPr="00532715" w:rsidSect="005327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991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9B0CB" w14:textId="77777777" w:rsidR="00366E62" w:rsidRDefault="00366E62" w:rsidP="0092713E">
      <w:pPr>
        <w:spacing w:line="240" w:lineRule="auto"/>
      </w:pPr>
      <w:r>
        <w:separator/>
      </w:r>
    </w:p>
  </w:endnote>
  <w:endnote w:type="continuationSeparator" w:id="0">
    <w:p w14:paraId="342549DC" w14:textId="77777777" w:rsidR="00366E62" w:rsidRDefault="00366E62" w:rsidP="009271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ubik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67057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A8C28E" w14:textId="77777777" w:rsidR="003A41C0" w:rsidRDefault="003A41C0" w:rsidP="003A41C0">
            <w:pPr>
              <w:pStyle w:val="Footer"/>
              <w:jc w:val="right"/>
            </w:pPr>
            <w:r w:rsidRPr="003A41C0">
              <w:rPr>
                <w:sz w:val="24"/>
                <w:szCs w:val="24"/>
              </w:rPr>
              <w:fldChar w:fldCharType="begin"/>
            </w:r>
            <w:r w:rsidRPr="003A41C0">
              <w:instrText xml:space="preserve"> PAGE </w:instrText>
            </w:r>
            <w:r w:rsidRPr="003A41C0">
              <w:rPr>
                <w:sz w:val="24"/>
                <w:szCs w:val="24"/>
              </w:rPr>
              <w:fldChar w:fldCharType="separate"/>
            </w:r>
            <w:r w:rsidRPr="003A41C0">
              <w:rPr>
                <w:noProof/>
              </w:rPr>
              <w:t>2</w:t>
            </w:r>
            <w:r w:rsidRPr="003A41C0">
              <w:rPr>
                <w:sz w:val="24"/>
                <w:szCs w:val="24"/>
              </w:rPr>
              <w:fldChar w:fldCharType="end"/>
            </w:r>
            <w:r w:rsidRPr="003A41C0">
              <w:t xml:space="preserve"> / </w:t>
            </w:r>
            <w:r w:rsidRPr="003A41C0">
              <w:rPr>
                <w:sz w:val="24"/>
                <w:szCs w:val="24"/>
              </w:rPr>
              <w:fldChar w:fldCharType="begin"/>
            </w:r>
            <w:r w:rsidRPr="003A41C0">
              <w:instrText xml:space="preserve"> NUMPAGES  </w:instrText>
            </w:r>
            <w:r w:rsidRPr="003A41C0">
              <w:rPr>
                <w:sz w:val="24"/>
                <w:szCs w:val="24"/>
              </w:rPr>
              <w:fldChar w:fldCharType="separate"/>
            </w:r>
            <w:r w:rsidRPr="003A41C0">
              <w:rPr>
                <w:noProof/>
              </w:rPr>
              <w:t>2</w:t>
            </w:r>
            <w:r w:rsidRPr="003A41C0"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3C3F5" w14:textId="77777777" w:rsidR="003E6B0B" w:rsidRPr="003A41C0" w:rsidRDefault="003E6B0B" w:rsidP="003A41C0">
    <w:pPr>
      <w:pStyle w:val="Footer"/>
      <w:rPr>
        <w:sz w:val="22"/>
        <w:szCs w:val="20"/>
      </w:rPr>
    </w:pPr>
  </w:p>
  <w:tbl>
    <w:tblPr>
      <w:tblStyle w:val="TableGrid"/>
      <w:tblW w:w="8987" w:type="dxa"/>
      <w:tblBorders>
        <w:top w:val="none" w:sz="0" w:space="0" w:color="auto"/>
        <w:left w:val="single" w:sz="12" w:space="0" w:color="BFBFBF" w:themeColor="background1" w:themeShade="BF"/>
        <w:bottom w:val="none" w:sz="0" w:space="0" w:color="auto"/>
        <w:right w:val="single" w:sz="12" w:space="0" w:color="BFBFBF" w:themeColor="background1" w:themeShade="BF"/>
        <w:insideH w:val="none" w:sz="0" w:space="0" w:color="auto"/>
        <w:insideV w:val="single" w:sz="12" w:space="0" w:color="BFBFBF" w:themeColor="background1" w:themeShade="BF"/>
      </w:tblBorders>
      <w:tblLook w:val="04A0" w:firstRow="1" w:lastRow="0" w:firstColumn="1" w:lastColumn="0" w:noHBand="0" w:noVBand="1"/>
    </w:tblPr>
    <w:tblGrid>
      <w:gridCol w:w="1828"/>
      <w:gridCol w:w="2268"/>
      <w:gridCol w:w="3544"/>
      <w:gridCol w:w="1347"/>
    </w:tblGrid>
    <w:tr w:rsidR="00254A8F" w14:paraId="22F0C997" w14:textId="77777777" w:rsidTr="00620637">
      <w:tc>
        <w:tcPr>
          <w:tcW w:w="1828" w:type="dxa"/>
          <w:tcMar>
            <w:left w:w="0" w:type="dxa"/>
            <w:right w:w="0" w:type="dxa"/>
          </w:tcMar>
          <w:vAlign w:val="center"/>
        </w:tcPr>
        <w:p w14:paraId="65A156FB" w14:textId="77777777" w:rsidR="00254A8F" w:rsidRPr="008C1172" w:rsidRDefault="00254A8F" w:rsidP="00254A8F">
          <w:pPr>
            <w:pStyle w:val="Header"/>
            <w:jc w:val="center"/>
            <w:rPr>
              <w:rFonts w:ascii="Arial" w:hAnsi="Arial" w:cs="Arial"/>
              <w:w w:val="99"/>
              <w:sz w:val="18"/>
              <w:szCs w:val="18"/>
              <w:lang w:val="en-US"/>
            </w:rPr>
          </w:pPr>
          <w:r w:rsidRPr="00F22338">
            <w:rPr>
              <w:rFonts w:ascii="Arial" w:hAnsi="Arial" w:cs="Arial"/>
              <w:w w:val="99"/>
              <w:sz w:val="18"/>
              <w:szCs w:val="18"/>
              <w:lang w:val="en-US"/>
            </w:rPr>
            <w:t>www.coe.int/congress</w:t>
          </w:r>
        </w:p>
      </w:tc>
      <w:tc>
        <w:tcPr>
          <w:tcW w:w="2268" w:type="dxa"/>
          <w:tcMar>
            <w:left w:w="0" w:type="dxa"/>
            <w:right w:w="0" w:type="dxa"/>
          </w:tcMar>
          <w:vAlign w:val="center"/>
        </w:tcPr>
        <w:p w14:paraId="7992D83C" w14:textId="77777777" w:rsidR="00254A8F" w:rsidRPr="008C1172" w:rsidRDefault="00071A47" w:rsidP="003E6B0B">
          <w:pPr>
            <w:pStyle w:val="Paragraphestandard"/>
            <w:spacing w:after="20" w:line="240" w:lineRule="auto"/>
            <w:jc w:val="center"/>
            <w:rPr>
              <w:rFonts w:ascii="Arial" w:hAnsi="Arial" w:cs="Arial"/>
              <w:w w:val="93"/>
              <w:sz w:val="14"/>
              <w:szCs w:val="14"/>
              <w:lang w:val="en-GB"/>
            </w:rPr>
          </w:pPr>
          <w:r>
            <w:rPr>
              <w:rFonts w:ascii="Arial" w:hAnsi="Arial" w:cs="Arial"/>
              <w:w w:val="93"/>
              <w:sz w:val="18"/>
              <w:szCs w:val="18"/>
              <w:lang w:val="en-GB"/>
            </w:rPr>
            <w:t>Centre of Expertise for Multilevel Governance</w:t>
          </w:r>
        </w:p>
      </w:tc>
      <w:tc>
        <w:tcPr>
          <w:tcW w:w="3544" w:type="dxa"/>
          <w:tcMar>
            <w:left w:w="0" w:type="dxa"/>
            <w:right w:w="0" w:type="dxa"/>
          </w:tcMar>
          <w:vAlign w:val="center"/>
        </w:tcPr>
        <w:p w14:paraId="117E7C12" w14:textId="77777777" w:rsidR="00254A8F" w:rsidRPr="00F2733D" w:rsidRDefault="00254A8F" w:rsidP="00254A8F">
          <w:pPr>
            <w:pStyle w:val="Paragraphestandard"/>
            <w:spacing w:line="240" w:lineRule="auto"/>
            <w:jc w:val="center"/>
            <w:rPr>
              <w:rFonts w:ascii="Arial" w:hAnsi="Arial" w:cs="Arial"/>
              <w:w w:val="99"/>
              <w:sz w:val="13"/>
              <w:szCs w:val="13"/>
              <w:lang w:val="en-US"/>
            </w:rPr>
          </w:pPr>
          <w:r w:rsidRPr="00F2733D">
            <w:rPr>
              <w:rFonts w:ascii="Arial" w:hAnsi="Arial" w:cs="Arial"/>
              <w:w w:val="99"/>
              <w:sz w:val="13"/>
              <w:szCs w:val="13"/>
              <w:lang w:val="en-US"/>
            </w:rPr>
            <w:t>CONGRESS OF LOCAL AND REGIONAL AUTHORITIES</w:t>
          </w:r>
        </w:p>
        <w:p w14:paraId="3C6A8532" w14:textId="77777777" w:rsidR="00254A8F" w:rsidRPr="00F2733D" w:rsidRDefault="00254A8F" w:rsidP="00254A8F">
          <w:pPr>
            <w:pStyle w:val="Paragraphestandard"/>
            <w:spacing w:line="240" w:lineRule="auto"/>
            <w:jc w:val="center"/>
            <w:rPr>
              <w:rFonts w:ascii="Arial" w:hAnsi="Arial" w:cs="Arial"/>
              <w:w w:val="99"/>
              <w:sz w:val="13"/>
              <w:szCs w:val="13"/>
            </w:rPr>
          </w:pPr>
          <w:r w:rsidRPr="00F2733D">
            <w:rPr>
              <w:rFonts w:ascii="Arial" w:hAnsi="Arial" w:cs="Arial"/>
              <w:w w:val="99"/>
              <w:sz w:val="13"/>
              <w:szCs w:val="13"/>
            </w:rPr>
            <w:t>CONGRÈS DES POUVOIRS LOCAUX ET RÉGIONAUX</w:t>
          </w:r>
        </w:p>
        <w:p w14:paraId="5D84B404" w14:textId="77777777" w:rsidR="00254A8F" w:rsidRPr="008C1172" w:rsidRDefault="00254A8F" w:rsidP="00254A8F">
          <w:pPr>
            <w:pStyle w:val="Paragraphestandard"/>
            <w:spacing w:line="240" w:lineRule="auto"/>
            <w:jc w:val="center"/>
            <w:rPr>
              <w:rFonts w:ascii="Arial" w:hAnsi="Arial" w:cs="Arial"/>
              <w:w w:val="99"/>
              <w:sz w:val="13"/>
              <w:szCs w:val="13"/>
            </w:rPr>
          </w:pPr>
          <w:r w:rsidRPr="00F2733D">
            <w:rPr>
              <w:rFonts w:ascii="Arial" w:hAnsi="Arial" w:cs="Arial"/>
              <w:w w:val="99"/>
              <w:sz w:val="13"/>
              <w:szCs w:val="13"/>
            </w:rPr>
            <w:t>F-67075 STRASBOURG cedex</w:t>
          </w:r>
        </w:p>
      </w:tc>
      <w:tc>
        <w:tcPr>
          <w:tcW w:w="1347" w:type="dxa"/>
          <w:tcMar>
            <w:left w:w="0" w:type="dxa"/>
            <w:right w:w="0" w:type="dxa"/>
          </w:tcMar>
          <w:vAlign w:val="center"/>
        </w:tcPr>
        <w:p w14:paraId="46FAEA06" w14:textId="77777777" w:rsidR="00254A8F" w:rsidRPr="00F2733D" w:rsidRDefault="00254A8F" w:rsidP="00254A8F">
          <w:pPr>
            <w:pStyle w:val="Header"/>
            <w:jc w:val="center"/>
            <w:rPr>
              <w:rFonts w:ascii="Arial" w:hAnsi="Arial" w:cs="Arial"/>
              <w:w w:val="99"/>
            </w:rPr>
          </w:pPr>
          <w:r w:rsidRPr="00F2733D">
            <w:rPr>
              <w:rFonts w:ascii="Arial" w:hAnsi="Arial" w:cs="Arial"/>
              <w:w w:val="99"/>
            </w:rPr>
            <w:t>www.coe.int</w:t>
          </w:r>
        </w:p>
      </w:tc>
    </w:tr>
  </w:tbl>
  <w:p w14:paraId="0A725E6E" w14:textId="77777777" w:rsidR="00254A8F" w:rsidRPr="003E6B0B" w:rsidRDefault="00254A8F" w:rsidP="003A41C0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6549" w14:textId="77777777" w:rsidR="00366E62" w:rsidRDefault="00366E62" w:rsidP="0092713E">
      <w:pPr>
        <w:spacing w:line="240" w:lineRule="auto"/>
      </w:pPr>
      <w:r>
        <w:separator/>
      </w:r>
    </w:p>
  </w:footnote>
  <w:footnote w:type="continuationSeparator" w:id="0">
    <w:p w14:paraId="1AF91FC1" w14:textId="77777777" w:rsidR="00366E62" w:rsidRDefault="00366E62" w:rsidP="009271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D1FC1" w14:textId="77777777" w:rsidR="0092713E" w:rsidRDefault="0092713E" w:rsidP="0092713E">
    <w:pPr>
      <w:pStyle w:val="Header"/>
      <w:tabs>
        <w:tab w:val="clear" w:pos="902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2D487" w14:textId="77777777" w:rsidR="0092713E" w:rsidRDefault="007C3656" w:rsidP="00E82818">
    <w:pPr>
      <w:pStyle w:val="Header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5D87B00C" wp14:editId="3979A52F">
              <wp:simplePos x="0" y="0"/>
              <wp:positionH relativeFrom="column">
                <wp:posOffset>0</wp:posOffset>
              </wp:positionH>
              <wp:positionV relativeFrom="paragraph">
                <wp:posOffset>-49530</wp:posOffset>
              </wp:positionV>
              <wp:extent cx="5748474" cy="844187"/>
              <wp:effectExtent l="0" t="0" r="5080" b="0"/>
              <wp:wrapNone/>
              <wp:docPr id="11014545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48474" cy="844187"/>
                        <a:chOff x="0" y="0"/>
                        <a:chExt cx="5748474" cy="844187"/>
                      </a:xfrm>
                    </wpg:grpSpPr>
                    <wps:wsp>
                      <wps:cNvPr id="725180665" name="Zone de texte 2"/>
                      <wps:cNvSpPr txBox="1">
                        <a:spLocks noChangeArrowheads="1"/>
                      </wps:cNvSpPr>
                      <wps:spPr bwMode="auto">
                        <a:xfrm>
                          <a:off x="125156" y="0"/>
                          <a:ext cx="3627694" cy="8249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2DA56" w14:textId="77777777" w:rsidR="0092713E" w:rsidRDefault="0092713E" w:rsidP="009F5DE0">
                            <w:pPr>
                              <w:spacing w:before="160" w:line="240" w:lineRule="auto"/>
                              <w:rPr>
                                <w:rFonts w:ascii="Arial Narrow" w:hAnsi="Arial Narrow" w:cs="Arial"/>
                                <w:b/>
                                <w:bCs/>
                                <w:color w:val="747EB7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3573C1">
                              <w:rPr>
                                <w:rFonts w:ascii="Arial Narrow" w:hAnsi="Arial Narrow" w:cs="Arial"/>
                                <w:b/>
                                <w:bCs/>
                                <w:color w:val="747EB7"/>
                                <w:sz w:val="19"/>
                                <w:szCs w:val="19"/>
                                <w:lang w:val="en-US"/>
                              </w:rPr>
                              <w:t>CONGRESS OF LOCAL AND REGIONAL AUTHORITIES</w:t>
                            </w:r>
                          </w:p>
                          <w:p w14:paraId="703EDC0C" w14:textId="77777777" w:rsidR="0029650F" w:rsidRPr="00491EC2" w:rsidRDefault="00AC47AD" w:rsidP="00AC47AD">
                            <w:pPr>
                              <w:spacing w:before="160" w:line="240" w:lineRule="auto"/>
                              <w:rPr>
                                <w:rFonts w:ascii="Arial Narrow" w:hAnsi="Arial Narrow" w:cs="Arial"/>
                                <w:b/>
                                <w:bCs/>
                                <w:color w:val="747EB7"/>
                                <w:sz w:val="19"/>
                                <w:szCs w:val="19"/>
                                <w:lang w:val="ru-RU"/>
                              </w:rPr>
                            </w:pPr>
                            <w:r w:rsidRPr="00491EC2">
                              <w:rPr>
                                <w:rFonts w:ascii="Arial Narrow" w:hAnsi="Arial Narrow" w:cs="Arial"/>
                                <w:b/>
                                <w:bCs/>
                                <w:color w:val="747EB7"/>
                                <w:sz w:val="19"/>
                                <w:szCs w:val="19"/>
                                <w:lang w:val="ru-RU"/>
                              </w:rPr>
                              <w:t>КОНГРЕС МІСЦЕВИХ ТА РЕГІОНАЛЬНИХ ВЛАД РАДИ ЄВРОПИ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678947" name="Picture 1" descr="A blue and green logo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940629" y="70757"/>
                          <a:ext cx="1807845" cy="7734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75705104" name="Rectangle 1"/>
                      <wps:cNvSpPr/>
                      <wps:spPr>
                        <a:xfrm>
                          <a:off x="0" y="81643"/>
                          <a:ext cx="46800" cy="738000"/>
                        </a:xfrm>
                        <a:prstGeom prst="rect">
                          <a:avLst/>
                        </a:prstGeom>
                        <a:solidFill>
                          <a:srgbClr val="0E3D8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D87B00C" id="Group 2" o:spid="_x0000_s1026" style="position:absolute;left:0;text-align:left;margin-left:0;margin-top:-3.9pt;width:452.65pt;height:66.45pt;z-index:251669504" coordsize="57484,8441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1251;width:36277;height:82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" filled="f" stroked="f">
                <v:textbox inset="0,0,0,0">
                  <w:txbxContent>
                    <w:p w14:paraId="0AC2DA56" w14:textId="77777777" w:rsidR="0092713E" w:rsidRDefault="0092713E" w:rsidP="009F5DE0">
                      <w:pPr>
                        <w:spacing w:before="160" w:line="240" w:lineRule="auto"/>
                        <w:rPr>
                          <w:rFonts w:ascii="Arial Narrow" w:hAnsi="Arial Narrow" w:cs="Arial"/>
                          <w:b/>
                          <w:bCs/>
                          <w:color w:val="747EB7"/>
                          <w:sz w:val="19"/>
                          <w:szCs w:val="19"/>
                          <w:lang w:val="en-US"/>
                        </w:rPr>
                      </w:pPr>
                      <w:r w:rsidRPr="003573C1">
                        <w:rPr>
                          <w:rFonts w:ascii="Arial Narrow" w:hAnsi="Arial Narrow" w:cs="Arial"/>
                          <w:b/>
                          <w:bCs/>
                          <w:color w:val="747EB7"/>
                          <w:sz w:val="19"/>
                          <w:szCs w:val="19"/>
                          <w:lang w:val="en-US"/>
                        </w:rPr>
                        <w:t>CONGRESS OF LOCAL AND REGIONAL AUTHORITIES</w:t>
                      </w:r>
                    </w:p>
                    <w:p w14:paraId="703EDC0C" w14:textId="77777777" w:rsidR="0029650F" w:rsidRPr="00491EC2" w:rsidRDefault="00AC47AD" w:rsidP="00AC47AD">
                      <w:pPr>
                        <w:spacing w:before="160" w:line="240" w:lineRule="auto"/>
                        <w:rPr>
                          <w:rFonts w:ascii="Arial Narrow" w:hAnsi="Arial Narrow" w:cs="Arial"/>
                          <w:b/>
                          <w:bCs/>
                          <w:color w:val="747EB7"/>
                          <w:sz w:val="19"/>
                          <w:szCs w:val="19"/>
                          <w:lang w:val="ru-RU"/>
                        </w:rPr>
                      </w:pPr>
                      <w:r w:rsidRPr="00491EC2">
                        <w:rPr>
                          <w:rFonts w:ascii="Arial Narrow" w:hAnsi="Arial Narrow" w:cs="Arial"/>
                          <w:b/>
                          <w:bCs/>
                          <w:color w:val="747EB7"/>
                          <w:sz w:val="19"/>
                          <w:szCs w:val="19"/>
                          <w:lang w:val="ru-RU"/>
                        </w:rPr>
                        <w:t>КОНГРЕС МІСЦЕВИХ ТА РЕГІОНАЛЬНИХ ВЛАД РАДИ ЄВРОПИ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8" type="#_x0000_t75" alt="A blue and green logo&#10;&#10;Description automatically generated" style="position:absolute;left:39406;top:707;width:18078;height:77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">
                <v:imagedata r:id="rId2" o:title="A blue and green logo&#10;&#10;Description automatically generated"/>
              </v:shape>
              <v:rect id="Rectangle 1" o:spid="_x0000_s1029" style="position:absolute;top:816;width:468;height:7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" fillcolor="#0e3d8a" stroked="f" strokeweight="1pt"/>
            </v:group>
          </w:pict>
        </mc:Fallback>
      </mc:AlternateContent>
    </w:r>
  </w:p>
  <w:p w14:paraId="7C20440A" w14:textId="77777777" w:rsidR="0092713E" w:rsidRDefault="0092713E">
    <w:pPr>
      <w:pStyle w:val="Header"/>
    </w:pPr>
  </w:p>
  <w:p w14:paraId="7CDF1D5A" w14:textId="77777777" w:rsidR="0092713E" w:rsidRDefault="0092713E">
    <w:pPr>
      <w:pStyle w:val="Header"/>
    </w:pPr>
  </w:p>
  <w:p w14:paraId="1676114A" w14:textId="77777777" w:rsidR="0092713E" w:rsidRDefault="0092713E">
    <w:pPr>
      <w:pStyle w:val="Header"/>
    </w:pPr>
  </w:p>
  <w:p w14:paraId="4A8206A5" w14:textId="77777777" w:rsidR="0092713E" w:rsidRDefault="0092713E" w:rsidP="007C3656">
    <w:pPr>
      <w:pStyle w:val="Header"/>
    </w:pPr>
  </w:p>
  <w:p w14:paraId="7945BBB5" w14:textId="77777777" w:rsidR="0092713E" w:rsidRDefault="0092713E" w:rsidP="00E82818">
    <w:pPr>
      <w:pStyle w:val="Header"/>
    </w:pPr>
  </w:p>
  <w:p w14:paraId="033F11CF" w14:textId="77777777" w:rsidR="0092713E" w:rsidRDefault="0092713E" w:rsidP="00AB70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01521"/>
    <w:multiLevelType w:val="hybridMultilevel"/>
    <w:tmpl w:val="69BEF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B2C62"/>
    <w:multiLevelType w:val="hybridMultilevel"/>
    <w:tmpl w:val="CB447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6236014">
    <w:abstractNumId w:val="0"/>
  </w:num>
  <w:num w:numId="2" w16cid:durableId="83094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5D7"/>
    <w:rsid w:val="000135D7"/>
    <w:rsid w:val="00017BC9"/>
    <w:rsid w:val="000508AE"/>
    <w:rsid w:val="00071A47"/>
    <w:rsid w:val="000A4AFB"/>
    <w:rsid w:val="000C3344"/>
    <w:rsid w:val="000C3712"/>
    <w:rsid w:val="000E2D2B"/>
    <w:rsid w:val="00120E23"/>
    <w:rsid w:val="00161092"/>
    <w:rsid w:val="00161881"/>
    <w:rsid w:val="00162792"/>
    <w:rsid w:val="00181D7E"/>
    <w:rsid w:val="00186124"/>
    <w:rsid w:val="001B07DF"/>
    <w:rsid w:val="00201D77"/>
    <w:rsid w:val="00254A8F"/>
    <w:rsid w:val="00272E9B"/>
    <w:rsid w:val="002872B5"/>
    <w:rsid w:val="0029650F"/>
    <w:rsid w:val="002E52F8"/>
    <w:rsid w:val="002E6BDA"/>
    <w:rsid w:val="002F655E"/>
    <w:rsid w:val="00344D3F"/>
    <w:rsid w:val="00366E62"/>
    <w:rsid w:val="00390C43"/>
    <w:rsid w:val="003A41C0"/>
    <w:rsid w:val="003E306F"/>
    <w:rsid w:val="003E5438"/>
    <w:rsid w:val="003E6B0B"/>
    <w:rsid w:val="00427BCD"/>
    <w:rsid w:val="00455D1E"/>
    <w:rsid w:val="00475DCE"/>
    <w:rsid w:val="00491EC2"/>
    <w:rsid w:val="004B4672"/>
    <w:rsid w:val="00513F8C"/>
    <w:rsid w:val="00532715"/>
    <w:rsid w:val="005353E3"/>
    <w:rsid w:val="00537D9F"/>
    <w:rsid w:val="00567FB8"/>
    <w:rsid w:val="005B68DA"/>
    <w:rsid w:val="005C58C7"/>
    <w:rsid w:val="006008D3"/>
    <w:rsid w:val="00610805"/>
    <w:rsid w:val="00637F22"/>
    <w:rsid w:val="0068552C"/>
    <w:rsid w:val="006B4EDF"/>
    <w:rsid w:val="006F0FB3"/>
    <w:rsid w:val="006F7F3A"/>
    <w:rsid w:val="00747D12"/>
    <w:rsid w:val="00770F7D"/>
    <w:rsid w:val="00772A81"/>
    <w:rsid w:val="007C3656"/>
    <w:rsid w:val="007E0F18"/>
    <w:rsid w:val="007E471B"/>
    <w:rsid w:val="008219E8"/>
    <w:rsid w:val="00831E61"/>
    <w:rsid w:val="008929C5"/>
    <w:rsid w:val="008A61D8"/>
    <w:rsid w:val="008D56C3"/>
    <w:rsid w:val="00902EE3"/>
    <w:rsid w:val="0092713E"/>
    <w:rsid w:val="00984F91"/>
    <w:rsid w:val="0099338B"/>
    <w:rsid w:val="009B2857"/>
    <w:rsid w:val="009F3FD3"/>
    <w:rsid w:val="009F5DE0"/>
    <w:rsid w:val="00A35E89"/>
    <w:rsid w:val="00A46A25"/>
    <w:rsid w:val="00A674DA"/>
    <w:rsid w:val="00A82DA1"/>
    <w:rsid w:val="00AB70F6"/>
    <w:rsid w:val="00AC47AD"/>
    <w:rsid w:val="00B84054"/>
    <w:rsid w:val="00B846B1"/>
    <w:rsid w:val="00B94910"/>
    <w:rsid w:val="00BA1EAE"/>
    <w:rsid w:val="00BC5DBC"/>
    <w:rsid w:val="00C77556"/>
    <w:rsid w:val="00C97C3D"/>
    <w:rsid w:val="00CC57F6"/>
    <w:rsid w:val="00CF55FE"/>
    <w:rsid w:val="00D115E5"/>
    <w:rsid w:val="00D15A21"/>
    <w:rsid w:val="00D5501C"/>
    <w:rsid w:val="00DF676A"/>
    <w:rsid w:val="00E32143"/>
    <w:rsid w:val="00E35287"/>
    <w:rsid w:val="00E645EF"/>
    <w:rsid w:val="00E82818"/>
    <w:rsid w:val="00F2733D"/>
    <w:rsid w:val="00F729B3"/>
    <w:rsid w:val="00FA475A"/>
    <w:rsid w:val="00FA5A8B"/>
    <w:rsid w:val="00FB7383"/>
    <w:rsid w:val="00FB79F2"/>
    <w:rsid w:val="00FC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71421E"/>
  <w15:chartTrackingRefBased/>
  <w15:docId w15:val="{22B5A1F7-5E70-4F0E-8CCA-9DA60A65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lang w:val="fr-FR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124"/>
    <w:rPr>
      <w:rFonts w:cstheme="minorBidi"/>
      <w:kern w:val="0"/>
      <w:sz w:val="22"/>
      <w:szCs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8552C"/>
    <w:pPr>
      <w:spacing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552C"/>
    <w:rPr>
      <w:rFonts w:ascii="Arial" w:hAnsi="Arial"/>
      <w:sz w:val="18"/>
      <w:szCs w:val="20"/>
    </w:rPr>
  </w:style>
  <w:style w:type="paragraph" w:styleId="Footer">
    <w:name w:val="footer"/>
    <w:basedOn w:val="Normal"/>
    <w:link w:val="FooterChar"/>
    <w:autoRedefine/>
    <w:uiPriority w:val="99"/>
    <w:unhideWhenUsed/>
    <w:rsid w:val="003A41C0"/>
    <w:pPr>
      <w:tabs>
        <w:tab w:val="center" w:pos="4513"/>
        <w:tab w:val="right" w:pos="9026"/>
      </w:tabs>
      <w:spacing w:line="240" w:lineRule="auto"/>
    </w:pPr>
    <w:rPr>
      <w:rFonts w:cs="Arial"/>
      <w:sz w:val="20"/>
      <w:szCs w:val="18"/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3A41C0"/>
    <w:rPr>
      <w:kern w:val="0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2713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13E"/>
    <w:rPr>
      <w:rFonts w:cstheme="minorBidi"/>
      <w:kern w:val="0"/>
      <w:sz w:val="22"/>
      <w:szCs w:val="22"/>
      <w:lang w:val="en-GB"/>
      <w14:ligatures w14:val="none"/>
    </w:rPr>
  </w:style>
  <w:style w:type="table" w:styleId="TableGrid">
    <w:name w:val="Table Grid"/>
    <w:basedOn w:val="TableNormal"/>
    <w:uiPriority w:val="39"/>
    <w:rsid w:val="00F2733D"/>
    <w:pPr>
      <w:spacing w:line="240" w:lineRule="auto"/>
      <w:jc w:val="left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F2733D"/>
    <w:pPr>
      <w:autoSpaceDE w:val="0"/>
      <w:autoSpaceDN w:val="0"/>
      <w:adjustRightInd w:val="0"/>
      <w:spacing w:line="288" w:lineRule="auto"/>
      <w:jc w:val="left"/>
      <w:textAlignment w:val="center"/>
    </w:pPr>
    <w:rPr>
      <w:rFonts w:ascii="Minion Pro" w:hAnsi="Minion Pro" w:cs="Minion Pro"/>
      <w:color w:val="000000"/>
      <w:sz w:val="24"/>
      <w:szCs w:val="24"/>
      <w:lang w:val="fr-FR"/>
    </w:rPr>
  </w:style>
  <w:style w:type="character" w:styleId="Hyperlink">
    <w:name w:val="Hyperlink"/>
    <w:basedOn w:val="DefaultParagraphFont"/>
    <w:uiPriority w:val="99"/>
    <w:unhideWhenUsed/>
    <w:rsid w:val="002872B5"/>
    <w:rPr>
      <w:rFonts w:ascii="Arial" w:hAnsi="Arial"/>
      <w:color w:val="0563C1" w:themeColor="hyperlink"/>
      <w:sz w:val="22"/>
      <w:u w:val="single"/>
    </w:rPr>
  </w:style>
  <w:style w:type="paragraph" w:styleId="ListParagraph">
    <w:name w:val="List Paragraph"/>
    <w:basedOn w:val="Normal"/>
    <w:uiPriority w:val="34"/>
    <w:qFormat/>
    <w:rsid w:val="00FA475A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sid w:val="00427BCD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62792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0135D7"/>
    <w:pPr>
      <w:spacing w:line="240" w:lineRule="auto"/>
      <w:jc w:val="left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lores-herrera\ND%20Office%20Echo\DE-1HLVOJVS\Template_General%20doc_eng-ukr%202768-8304-9229%20v.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0D4E59022645E989C09E2233DD8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5CC700-6B0C-4E79-8E69-F63D8D35B297}"/>
      </w:docPartPr>
      <w:docPartBody>
        <w:p w:rsidR="0069112E" w:rsidRDefault="003324D6" w:rsidP="003324D6">
          <w:pPr>
            <w:pStyle w:val="E90D4E59022645E989C09E2233DD882B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039A123FE6084D559E409A7617C62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993FB-364A-44DD-AB75-41DA83CF26DC}"/>
      </w:docPartPr>
      <w:docPartBody>
        <w:p w:rsidR="0069112E" w:rsidRDefault="003324D6" w:rsidP="003324D6">
          <w:pPr>
            <w:pStyle w:val="039A123FE6084D559E409A7617C624EA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6A7142F144B34346B1F2D136A8951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D07F0-06CB-460E-BBFB-407363A0E31C}"/>
      </w:docPartPr>
      <w:docPartBody>
        <w:p w:rsidR="0069112E" w:rsidRDefault="003324D6" w:rsidP="003324D6">
          <w:pPr>
            <w:pStyle w:val="6A7142F144B34346B1F2D136A8951588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F9D01ED9C6B6434B8B2D321E21FCE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4718D-1ADF-46ED-93AA-112453D7B238}"/>
      </w:docPartPr>
      <w:docPartBody>
        <w:p w:rsidR="0069112E" w:rsidRDefault="003324D6" w:rsidP="003324D6">
          <w:pPr>
            <w:pStyle w:val="F9D01ED9C6B6434B8B2D321E21FCEFB4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2F0877729D9B411BACB30FC30444E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C5E27-96D3-47A5-9DFC-F2A95DB529E2}"/>
      </w:docPartPr>
      <w:docPartBody>
        <w:p w:rsidR="0069112E" w:rsidRDefault="003324D6" w:rsidP="003324D6">
          <w:pPr>
            <w:pStyle w:val="2F0877729D9B411BACB30FC30444EF07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61DA7D806B8041A1BB3D57E913AF4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6D95F-2D01-4CB6-BCD6-0E7AA7F7E031}"/>
      </w:docPartPr>
      <w:docPartBody>
        <w:p w:rsidR="0069112E" w:rsidRDefault="003324D6" w:rsidP="003324D6">
          <w:pPr>
            <w:pStyle w:val="61DA7D806B8041A1BB3D57E913AF4712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  <w:docPart>
      <w:docPartPr>
        <w:name w:val="39811521F7A74CCC837D9939E9D11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18F61-7A17-4337-B6BA-55EC7F61819F}"/>
      </w:docPartPr>
      <w:docPartBody>
        <w:p w:rsidR="0069112E" w:rsidRDefault="003324D6" w:rsidP="003324D6">
          <w:pPr>
            <w:pStyle w:val="39811521F7A74CCC837D9939E9D118A9"/>
          </w:pPr>
          <w:r w:rsidRPr="004411E4">
            <w:rPr>
              <w:rStyle w:val="PlaceholderText"/>
              <w:rFonts w:ascii="Arial Narrow" w:hAnsi="Arial Narrow"/>
              <w:sz w:val="2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ubik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4D6"/>
    <w:rsid w:val="00201D77"/>
    <w:rsid w:val="002E6BDA"/>
    <w:rsid w:val="003324D6"/>
    <w:rsid w:val="005429E8"/>
    <w:rsid w:val="0069112E"/>
    <w:rsid w:val="006B1A17"/>
    <w:rsid w:val="006B4EDF"/>
    <w:rsid w:val="006F0FB3"/>
    <w:rsid w:val="008219E8"/>
    <w:rsid w:val="008A70FA"/>
    <w:rsid w:val="00984F91"/>
    <w:rsid w:val="00E46B83"/>
    <w:rsid w:val="00FB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24D6"/>
    <w:rPr>
      <w:color w:val="808080"/>
    </w:rPr>
  </w:style>
  <w:style w:type="paragraph" w:customStyle="1" w:styleId="E90D4E59022645E989C09E2233DD882B">
    <w:name w:val="E90D4E59022645E989C09E2233DD882B"/>
    <w:rsid w:val="003324D6"/>
  </w:style>
  <w:style w:type="paragraph" w:customStyle="1" w:styleId="039A123FE6084D559E409A7617C624EA">
    <w:name w:val="039A123FE6084D559E409A7617C624EA"/>
    <w:rsid w:val="003324D6"/>
  </w:style>
  <w:style w:type="paragraph" w:customStyle="1" w:styleId="6A7142F144B34346B1F2D136A8951588">
    <w:name w:val="6A7142F144B34346B1F2D136A8951588"/>
    <w:rsid w:val="003324D6"/>
  </w:style>
  <w:style w:type="paragraph" w:customStyle="1" w:styleId="F9D01ED9C6B6434B8B2D321E21FCEFB4">
    <w:name w:val="F9D01ED9C6B6434B8B2D321E21FCEFB4"/>
    <w:rsid w:val="003324D6"/>
  </w:style>
  <w:style w:type="paragraph" w:customStyle="1" w:styleId="2F0877729D9B411BACB30FC30444EF07">
    <w:name w:val="2F0877729D9B411BACB30FC30444EF07"/>
    <w:rsid w:val="003324D6"/>
  </w:style>
  <w:style w:type="paragraph" w:customStyle="1" w:styleId="61DA7D806B8041A1BB3D57E913AF4712">
    <w:name w:val="61DA7D806B8041A1BB3D57E913AF4712"/>
    <w:rsid w:val="003324D6"/>
  </w:style>
  <w:style w:type="paragraph" w:customStyle="1" w:styleId="39811521F7A74CCC837D9939E9D118A9">
    <w:name w:val="39811521F7A74CCC837D9939E9D118A9"/>
    <w:rsid w:val="003324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19811-02DD-410A-90CC-BF703489C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Template_General doc_eng-ukr 2768-8304-9229 v.1</Template>
  <TotalTime>46</TotalTime>
  <Pages>3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FLORES-HERRERA Albert</dc:creator>
  <cp:keywords/>
  <dc:description/>
  <cp:lastModifiedBy>SOKOLOVA Daryna</cp:lastModifiedBy>
  <cp:revision>9</cp:revision>
  <dcterms:created xsi:type="dcterms:W3CDTF">2025-06-23T10:34:00Z</dcterms:created>
  <dcterms:modified xsi:type="dcterms:W3CDTF">2025-06-24T08:07:00Z</dcterms:modified>
</cp:coreProperties>
</file>